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C658" w14:textId="018CFE37" w:rsidR="00A828ED" w:rsidRPr="00787B92" w:rsidRDefault="00714918" w:rsidP="007703D7">
      <w:pPr>
        <w:pStyle w:val="Heading1"/>
      </w:pPr>
      <w:r>
        <w:t>Tobacco Prevention Materials Order</w:t>
      </w:r>
      <w:r w:rsidR="00C42A9E">
        <w:t xml:space="preserve"> Form</w:t>
      </w:r>
    </w:p>
    <w:p w14:paraId="2350F9F3" w14:textId="77777777" w:rsidR="00252BF3" w:rsidRDefault="00252BF3" w:rsidP="00252BF3">
      <w:pPr>
        <w:pStyle w:val="ListBullet"/>
        <w:numPr>
          <w:ilvl w:val="0"/>
          <w:numId w:val="0"/>
        </w:numPr>
        <w:rPr>
          <w:rFonts w:ascii="Arial" w:eastAsia="Times New Roman" w:hAnsi="Arial" w:cs="Arial"/>
          <w:szCs w:val="24"/>
        </w:rPr>
      </w:pPr>
    </w:p>
    <w:p w14:paraId="3D75E564" w14:textId="0316F8BC" w:rsidR="00252BF3" w:rsidRPr="00252BF3" w:rsidRDefault="00252BF3" w:rsidP="00252BF3">
      <w:pPr>
        <w:pStyle w:val="ListBullet"/>
        <w:numPr>
          <w:ilvl w:val="0"/>
          <w:numId w:val="0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Please complete the form below and email it to</w:t>
      </w:r>
      <w:r>
        <w:rPr>
          <w:rFonts w:ascii="Arial" w:eastAsia="Times New Roman" w:hAnsi="Arial" w:cs="Arial"/>
          <w:szCs w:val="24"/>
        </w:rPr>
        <w:t xml:space="preserve"> </w:t>
      </w:r>
      <w:hyperlink r:id="rId11" w:history="1">
        <w:r w:rsidRPr="00DE210F">
          <w:rPr>
            <w:rStyle w:val="Hyperlink"/>
            <w:rFonts w:ascii="Arial" w:eastAsia="Times New Roman" w:hAnsi="Arial" w:cs="Arial"/>
            <w:szCs w:val="24"/>
          </w:rPr>
          <w:t>bhassistance@hhs.iowa.gov</w:t>
        </w:r>
      </w:hyperlink>
      <w:r>
        <w:rPr>
          <w:rFonts w:ascii="Arial" w:eastAsia="Times New Roman" w:hAnsi="Arial" w:cs="Arial"/>
          <w:szCs w:val="24"/>
        </w:rPr>
        <w:t xml:space="preserve"> </w:t>
      </w:r>
      <w:r w:rsidRPr="00252BF3">
        <w:rPr>
          <w:rFonts w:ascii="Arial" w:eastAsia="Times New Roman" w:hAnsi="Arial" w:cs="Arial"/>
          <w:szCs w:val="24"/>
        </w:rPr>
        <w:t xml:space="preserve">with the subject line: </w:t>
      </w:r>
      <w:r w:rsidRPr="00252BF3">
        <w:rPr>
          <w:rFonts w:ascii="Arial" w:eastAsia="Times New Roman" w:hAnsi="Arial" w:cs="Arial"/>
          <w:b/>
          <w:bCs/>
          <w:szCs w:val="24"/>
        </w:rPr>
        <w:t>MATERIALS ORDER FORM</w:t>
      </w:r>
      <w:r w:rsidRPr="00252BF3">
        <w:rPr>
          <w:rFonts w:ascii="Arial" w:eastAsia="Times New Roman" w:hAnsi="Arial" w:cs="Arial"/>
          <w:szCs w:val="24"/>
        </w:rPr>
        <w:t>.</w:t>
      </w:r>
    </w:p>
    <w:p w14:paraId="6EEE055E" w14:textId="35D17616" w:rsidR="00252BF3" w:rsidRPr="00252BF3" w:rsidRDefault="00252BF3" w:rsidP="00252BF3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</w:p>
    <w:p w14:paraId="3C50D166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Contact Name:</w:t>
      </w:r>
    </w:p>
    <w:p w14:paraId="037DFF6A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Agency:</w:t>
      </w:r>
    </w:p>
    <w:p w14:paraId="13BC3251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Mailing Address:</w:t>
      </w:r>
    </w:p>
    <w:p w14:paraId="35E318BB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proofErr w:type="gramStart"/>
      <w:r w:rsidRPr="00252BF3">
        <w:rPr>
          <w:rFonts w:ascii="Arial" w:eastAsia="Times New Roman" w:hAnsi="Arial" w:cs="Arial"/>
          <w:szCs w:val="24"/>
        </w:rPr>
        <w:t>City: _</w:t>
      </w:r>
      <w:proofErr w:type="gramEnd"/>
      <w:r w:rsidRPr="00252BF3">
        <w:rPr>
          <w:rFonts w:ascii="Arial" w:eastAsia="Times New Roman" w:hAnsi="Arial" w:cs="Arial"/>
          <w:szCs w:val="24"/>
        </w:rPr>
        <w:t>__________ State: ______ Zip: __________</w:t>
      </w:r>
    </w:p>
    <w:p w14:paraId="64388676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County:</w:t>
      </w:r>
    </w:p>
    <w:p w14:paraId="678B5679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Phone:</w:t>
      </w:r>
    </w:p>
    <w:p w14:paraId="67815897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Email:</w:t>
      </w:r>
    </w:p>
    <w:p w14:paraId="683083A0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Date items needed:</w:t>
      </w:r>
    </w:p>
    <w:p w14:paraId="28368B1C" w14:textId="3FAC0807" w:rsidR="00252BF3" w:rsidRPr="00252BF3" w:rsidRDefault="00252BF3" w:rsidP="00252BF3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</w:p>
    <w:p w14:paraId="4F837FEC" w14:textId="7709F9FC" w:rsidR="00252BF3" w:rsidRPr="00252BF3" w:rsidRDefault="00252BF3" w:rsidP="00252BF3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b/>
          <w:bCs/>
          <w:szCs w:val="24"/>
        </w:rPr>
        <w:t>Please allow 2 weeks for delivery.</w:t>
      </w:r>
      <w:r w:rsidRPr="00252BF3">
        <w:rPr>
          <w:rFonts w:ascii="Arial" w:eastAsia="Times New Roman" w:hAnsi="Arial" w:cs="Arial"/>
          <w:szCs w:val="24"/>
        </w:rPr>
        <w:t xml:space="preserve"> All orders will be shipped via UPS.</w:t>
      </w:r>
    </w:p>
    <w:p w14:paraId="64F8DBC3" w14:textId="77777777" w:rsidR="00714918" w:rsidRDefault="00714918" w:rsidP="00714918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</w:p>
    <w:p w14:paraId="21533DAC" w14:textId="77777777" w:rsidR="00714918" w:rsidRDefault="00714918" w:rsidP="00714918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</w:p>
    <w:tbl>
      <w:tblPr>
        <w:tblW w:w="10177" w:type="dxa"/>
        <w:tblInd w:w="-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2700"/>
        <w:gridCol w:w="5220"/>
        <w:gridCol w:w="1260"/>
      </w:tblGrid>
      <w:tr w:rsidR="00714918" w:rsidRPr="00714918" w14:paraId="69BCE30C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CF59A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Select 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FAFEB49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AE2142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Name of Item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E2C04B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Number Requested </w:t>
            </w:r>
          </w:p>
        </w:tc>
      </w:tr>
      <w:tr w:rsidR="00714918" w:rsidRPr="00714918" w14:paraId="7E606C41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E5F410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74E0161" w14:textId="2E27CF08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6EC0346F" wp14:editId="1F84F4D5">
                  <wp:extent cx="1381125" cy="1771650"/>
                  <wp:effectExtent l="0" t="0" r="0" b="0"/>
                  <wp:docPr id="1429215222" name="Picture 86" descr="Graphical user interface, text, application, chat or text messa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215222" name="Picture 86" descr="Graphical user interface, text, application, chat or text messag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697D8A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Metal Smoke Free Building Signs: </w:t>
            </w:r>
          </w:p>
          <w:p w14:paraId="0A5F6699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Metal 12"x18" sign for smoke-free multi-unit housing complexes on the Iowa Smoke Free Homes Registry (contact 515-393-1340 if you're not sure). This sign does not cover outdoor areas. This sign does NOT meet the signage requirements of the Iowa Smokefree Air Act. </w:t>
            </w:r>
          </w:p>
          <w:p w14:paraId="08EFAC9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504)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DBCC86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2C0D9E38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426083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2157FD7" w14:textId="54CA29F3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EA87DC2" wp14:editId="4AB161F3">
                  <wp:extent cx="1409700" cy="1819275"/>
                  <wp:effectExtent l="0" t="0" r="0" b="9525"/>
                  <wp:docPr id="511451098" name="Picture 85" descr="Graphical user interface, text, application, chat or text messa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451098" name="Picture 85" descr="Graphical user interface, text, application, chat or text messag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DD649D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Metal Smoke Free Property Signs: </w:t>
            </w:r>
          </w:p>
          <w:p w14:paraId="40DBF58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Metal 12"x18" sign for smoke-free multi-unit housing complexes on the Iowa Smoke Free Homes Registry (contact 515-393-1340). This sign does NOT meet the signage requirements of the Iowa Smoke-Free Air Act. </w:t>
            </w:r>
          </w:p>
          <w:p w14:paraId="5166306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506)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85ABCE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205983A1" w14:textId="77777777" w:rsidTr="30D959EC">
        <w:trPr>
          <w:trHeight w:val="169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17B9BF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E1A3EF9" w14:textId="517F85F1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00ED6A00" wp14:editId="12078790">
                  <wp:extent cx="1400175" cy="1800225"/>
                  <wp:effectExtent l="0" t="0" r="9525" b="9525"/>
                  <wp:docPr id="919466057" name="Picture 84" descr="Graphical user interface, text, application, chat or text messa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466057" name="Picture 84" descr="Graphical user interface, text, application, chat or text messag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FEEA8C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Tobacco: Smoke Free Homes Window Cling </w:t>
            </w:r>
          </w:p>
          <w:p w14:paraId="31CEB23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A 4.5"x6.5" window sticker for smoke-free multi-unit housing complexes on the Iowa Smoke Free Homes Registry (contact 515-393-1340 if you're not sure). This sign does NOT meet the signage requirements of the Iowa Smokefree Air Act. </w:t>
            </w:r>
          </w:p>
          <w:p w14:paraId="6197B7A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5086)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46C788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570E078F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51B792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A029EF6" w14:textId="459B84E2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2F083268" wp14:editId="64590180">
                  <wp:extent cx="1019175" cy="1304925"/>
                  <wp:effectExtent l="0" t="0" r="9525" b="9525"/>
                  <wp:docPr id="1711982527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199112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Smokefree Housing Pens </w:t>
            </w:r>
          </w:p>
          <w:p w14:paraId="283380C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535)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ADF041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38ACC4F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1C9D047B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044D72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BFE198D" w14:textId="3F130356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6882804B" wp14:editId="2B0377AD">
                  <wp:extent cx="1143000" cy="1228725"/>
                  <wp:effectExtent l="0" t="0" r="0" b="9525"/>
                  <wp:docPr id="539257658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E272D2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Smokefree Homes Rack Cards </w:t>
            </w:r>
          </w:p>
          <w:p w14:paraId="1FFB556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5085)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80756E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20 </w:t>
            </w:r>
          </w:p>
        </w:tc>
      </w:tr>
      <w:tr w:rsidR="00714918" w:rsidRPr="00714918" w14:paraId="73764EAC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EC1972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3CFD2E2" w14:textId="2854C92E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7180B1A5" wp14:editId="6317EFBB">
                  <wp:extent cx="1419225" cy="952500"/>
                  <wp:effectExtent l="0" t="0" r="9525" b="0"/>
                  <wp:docPr id="104576820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6DA18A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Smokefree Homes Mailers </w:t>
            </w:r>
          </w:p>
          <w:p w14:paraId="77F0452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5093)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79B14B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10 </w:t>
            </w:r>
          </w:p>
        </w:tc>
      </w:tr>
      <w:tr w:rsidR="00714918" w:rsidRPr="00714918" w14:paraId="65060B4D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CB5246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C427070" w14:textId="3B727D48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712BFAC7" wp14:editId="0F8D513E">
                  <wp:extent cx="771525" cy="762000"/>
                  <wp:effectExtent l="0" t="0" r="9525" b="0"/>
                  <wp:docPr id="655939081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BE05D8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TF/NF Metal Grounds sign </w:t>
            </w:r>
          </w:p>
          <w:p w14:paraId="0E10918B" w14:textId="6C085A03" w:rsidR="00714918" w:rsidRPr="00714918" w:rsidRDefault="00714918" w:rsidP="00252BF3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 xml:space="preserve">Metal 12"x12" </w:t>
            </w:r>
            <w:proofErr w:type="gramStart"/>
            <w:r w:rsidRPr="00714918">
              <w:rPr>
                <w:rFonts w:ascii="Arial" w:eastAsia="Times New Roman" w:hAnsi="Arial" w:cs="Arial"/>
                <w:szCs w:val="24"/>
              </w:rPr>
              <w:t>sign</w:t>
            </w:r>
            <w:proofErr w:type="gramEnd"/>
            <w:r w:rsidRPr="00714918">
              <w:rPr>
                <w:rFonts w:ascii="Arial" w:eastAsia="Times New Roman" w:hAnsi="Arial" w:cs="Arial"/>
                <w:szCs w:val="24"/>
              </w:rPr>
              <w:t xml:space="preserve"> for areas (grounds) that are tobacco and nicotine free. This sign DOES meet the signage requirements of the Iowa Smoke-free Air Act. (item 514)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CAC31F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4B7657E8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3EC6DC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03B445B" w14:textId="204AE07C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F409D9A" wp14:editId="45E86273">
                  <wp:extent cx="1333500" cy="923925"/>
                  <wp:effectExtent l="0" t="0" r="0" b="9525"/>
                  <wp:docPr id="1667681765" name="Picture 79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681765" name="Picture 79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9F36745" w14:textId="2280DBC7" w:rsidR="00714918" w:rsidRPr="00714918" w:rsidRDefault="00714918" w:rsidP="5ADA0F26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5ADA0F26">
              <w:rPr>
                <w:rFonts w:ascii="Arial" w:eastAsia="Times New Roman" w:hAnsi="Arial" w:cs="Arial"/>
              </w:rPr>
              <w:t>Bilingual Tobacco Free/Nicotine Free 6” x 4” cling (sticky on front) for areas that are tobacco and nicotine free. This sign DOES meet the signage requirements of the Iowa Smoke-free Air Act (mailed from I</w:t>
            </w:r>
            <w:r w:rsidR="105B74A1" w:rsidRPr="5ADA0F26">
              <w:rPr>
                <w:rFonts w:ascii="Arial" w:eastAsia="Times New Roman" w:hAnsi="Arial" w:cs="Arial"/>
              </w:rPr>
              <w:t xml:space="preserve">owa </w:t>
            </w:r>
            <w:r w:rsidRPr="5ADA0F26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9CD7E6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0093F074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617451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5C3173F" w14:textId="50660C53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2CEAF9C8" wp14:editId="7F15A606">
                  <wp:extent cx="1333500" cy="923925"/>
                  <wp:effectExtent l="0" t="0" r="0" b="9525"/>
                  <wp:docPr id="637557886" name="Picture 78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557886" name="Picture 78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85F77B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Bilingual Tobacco Free/Nicotine Free Window sticker </w:t>
            </w:r>
          </w:p>
          <w:p w14:paraId="412C050C" w14:textId="6720B757" w:rsidR="00714918" w:rsidRPr="00714918" w:rsidRDefault="00714918" w:rsidP="5ADA0F26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5ADA0F26">
              <w:rPr>
                <w:rFonts w:ascii="Arial" w:eastAsia="Times New Roman" w:hAnsi="Arial" w:cs="Arial"/>
              </w:rPr>
              <w:t>6” x 4” sticker (sticky on back) for areas that are tobacco and nicotine free. This sign DOES meet the signage requirements of the Iowa Smoke-free Air Act (mailed from I</w:t>
            </w:r>
            <w:r w:rsidR="3F10EE9A" w:rsidRPr="5ADA0F26">
              <w:rPr>
                <w:rFonts w:ascii="Arial" w:eastAsia="Times New Roman" w:hAnsi="Arial" w:cs="Arial"/>
              </w:rPr>
              <w:t xml:space="preserve">owa </w:t>
            </w:r>
            <w:r w:rsidRPr="5ADA0F26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0CA6BB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21EA67E5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67C4DD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9C3C1D9" w14:textId="530206E6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4D7D4985" wp14:editId="7C8F229F">
                  <wp:extent cx="1590675" cy="1057275"/>
                  <wp:effectExtent l="0" t="0" r="9525" b="9525"/>
                  <wp:docPr id="663912963" name="Picture 77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912963" name="Picture 77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5F0675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Bilingual No Smoking Sticker </w:t>
            </w:r>
          </w:p>
          <w:p w14:paraId="02BA4A3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6” x 4” sticker (sticky on back) for areas that are smoke free. This sign DOES meet the signage requirements of the Iowa Smoke-free Air Act </w:t>
            </w:r>
          </w:p>
          <w:p w14:paraId="65791F03" w14:textId="7E87C56E" w:rsidR="00714918" w:rsidRPr="00714918" w:rsidRDefault="00714918" w:rsidP="5ADA0F26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5ADA0F26">
              <w:rPr>
                <w:rFonts w:ascii="Arial" w:eastAsia="Times New Roman" w:hAnsi="Arial" w:cs="Arial"/>
              </w:rPr>
              <w:t>(mailed from I</w:t>
            </w:r>
            <w:r w:rsidR="52286253" w:rsidRPr="5ADA0F26">
              <w:rPr>
                <w:rFonts w:ascii="Arial" w:eastAsia="Times New Roman" w:hAnsi="Arial" w:cs="Arial"/>
              </w:rPr>
              <w:t xml:space="preserve">owa </w:t>
            </w:r>
            <w:r w:rsidRPr="5ADA0F26">
              <w:rPr>
                <w:rFonts w:ascii="Arial" w:eastAsia="Times New Roman" w:hAnsi="Arial" w:cs="Arial"/>
              </w:rPr>
              <w:t>HHS) 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2A7941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3BF6B7AC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8A06EC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DC64657" w14:textId="67D643E0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A7A4151" wp14:editId="1A302413">
                  <wp:extent cx="1590675" cy="1057275"/>
                  <wp:effectExtent l="0" t="0" r="9525" b="9525"/>
                  <wp:docPr id="930728328" name="Picture 76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728328" name="Picture 76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A85827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Bilingual No Smoking Cling </w:t>
            </w:r>
          </w:p>
          <w:p w14:paraId="2EEA3F9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6” x 4” cling (sticky on front) for areas that are smoke free. This sign DOES meet the signage requirements of the Iowa Smoke-free Air Act </w:t>
            </w:r>
          </w:p>
          <w:p w14:paraId="769A3153" w14:textId="39AE476B" w:rsidR="00714918" w:rsidRPr="00714918" w:rsidRDefault="00714918" w:rsidP="5ADA0F26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5ADA0F26">
              <w:rPr>
                <w:rFonts w:ascii="Arial" w:eastAsia="Times New Roman" w:hAnsi="Arial" w:cs="Arial"/>
              </w:rPr>
              <w:t>(mailed from I</w:t>
            </w:r>
            <w:r w:rsidR="362CD31C" w:rsidRPr="5ADA0F26">
              <w:rPr>
                <w:rFonts w:ascii="Arial" w:eastAsia="Times New Roman" w:hAnsi="Arial" w:cs="Arial"/>
              </w:rPr>
              <w:t xml:space="preserve">owa </w:t>
            </w:r>
            <w:r w:rsidRPr="5ADA0F26">
              <w:rPr>
                <w:rFonts w:ascii="Arial" w:eastAsia="Times New Roman" w:hAnsi="Arial" w:cs="Arial"/>
              </w:rPr>
              <w:t>HHS) 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4632E5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1028C678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2F10E1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4B547B6" w14:textId="5E3618DC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1F289DA4" wp14:editId="24E77311">
                  <wp:extent cx="1543050" cy="1076325"/>
                  <wp:effectExtent l="0" t="0" r="0" b="9525"/>
                  <wp:docPr id="22496481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98D116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TF/NF vehicle sticker </w:t>
            </w:r>
          </w:p>
          <w:p w14:paraId="534A7250" w14:textId="5495E15A" w:rsidR="00714918" w:rsidRPr="00714918" w:rsidRDefault="00714918" w:rsidP="5ADA0F26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5ADA0F26">
              <w:rPr>
                <w:rFonts w:ascii="Arial" w:eastAsia="Times New Roman" w:hAnsi="Arial" w:cs="Arial"/>
              </w:rPr>
              <w:t>3” x 3” sticker (sticky on back) for vehicles that are tobacco and nicotine free. This sign DOES meet the signage requirements of the Iowa Smoke-free Air Act (mailed from I</w:t>
            </w:r>
            <w:r w:rsidR="6B5823BF" w:rsidRPr="5ADA0F26">
              <w:rPr>
                <w:rFonts w:ascii="Arial" w:eastAsia="Times New Roman" w:hAnsi="Arial" w:cs="Arial"/>
              </w:rPr>
              <w:t xml:space="preserve">owa </w:t>
            </w:r>
            <w:r w:rsidRPr="5ADA0F26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A1058B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25BAF190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752967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6639898" w14:textId="1F9B28AC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74344E8D" wp14:editId="4F2D802D">
                  <wp:extent cx="1543050" cy="1076325"/>
                  <wp:effectExtent l="0" t="0" r="0" b="9525"/>
                  <wp:docPr id="19423163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5E1C3A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TF/NF vehicle cling </w:t>
            </w:r>
          </w:p>
          <w:p w14:paraId="6BEEBFEB" w14:textId="4864691C" w:rsidR="00714918" w:rsidRPr="00714918" w:rsidRDefault="00714918" w:rsidP="03AAA2D5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03AAA2D5">
              <w:rPr>
                <w:rFonts w:ascii="Arial" w:eastAsia="Times New Roman" w:hAnsi="Arial" w:cs="Arial"/>
              </w:rPr>
              <w:t>3” x 3” cling (sticky on front) for vehicles that are tobacco and nicotine free. This sign DOES meet the signage requirements of the Iowa Smoke-free Air Act (mailed from I</w:t>
            </w:r>
            <w:r w:rsidR="577448A8" w:rsidRPr="03AAA2D5">
              <w:rPr>
                <w:rFonts w:ascii="Arial" w:eastAsia="Times New Roman" w:hAnsi="Arial" w:cs="Arial"/>
              </w:rPr>
              <w:t xml:space="preserve">owa </w:t>
            </w:r>
            <w:r w:rsidRPr="03AAA2D5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14596E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2BB5205E" w14:textId="77777777" w:rsidTr="30D959EC">
        <w:trPr>
          <w:trHeight w:val="192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FD1EC6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3669252" w14:textId="65F53213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15B67D59" wp14:editId="43E4BF8C">
                  <wp:extent cx="1285875" cy="1285875"/>
                  <wp:effectExtent l="0" t="0" r="9525" b="9525"/>
                  <wp:docPr id="789224831" name="Picture 73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224831" name="Picture 73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1080D0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No Smoking vehicle cling  </w:t>
            </w:r>
          </w:p>
          <w:p w14:paraId="7CE8E36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3” x 3” cling (sticky on front) for vehicles that are smoke free. This sign DOES meet the signage requirements of the Iowa Smoke-free Air Act </w:t>
            </w:r>
          </w:p>
          <w:p w14:paraId="0D694ED9" w14:textId="75F65526" w:rsidR="00714918" w:rsidRPr="00714918" w:rsidRDefault="00714918" w:rsidP="03AAA2D5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03AAA2D5">
              <w:rPr>
                <w:rFonts w:ascii="Arial" w:eastAsia="Times New Roman" w:hAnsi="Arial" w:cs="Arial"/>
              </w:rPr>
              <w:t>(mailed from I</w:t>
            </w:r>
            <w:r w:rsidR="65246B39" w:rsidRPr="03AAA2D5">
              <w:rPr>
                <w:rFonts w:ascii="Arial" w:eastAsia="Times New Roman" w:hAnsi="Arial" w:cs="Arial"/>
              </w:rPr>
              <w:t xml:space="preserve">owa </w:t>
            </w:r>
            <w:r w:rsidRPr="03AAA2D5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C029FB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52602D34" w14:textId="77777777" w:rsidTr="30D959EC">
        <w:trPr>
          <w:trHeight w:val="192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EA79289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DAD6A2F" w14:textId="2C57E118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14F37835" wp14:editId="3995451C">
                  <wp:extent cx="1285875" cy="1285875"/>
                  <wp:effectExtent l="0" t="0" r="9525" b="9525"/>
                  <wp:docPr id="595661081" name="Picture 72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661081" name="Picture 72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0CF73C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No Smoking vehicle sticker </w:t>
            </w:r>
          </w:p>
          <w:p w14:paraId="698C41CB" w14:textId="642BBCA1" w:rsidR="00714918" w:rsidRPr="00714918" w:rsidRDefault="00714918" w:rsidP="03AAA2D5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03AAA2D5">
              <w:rPr>
                <w:rFonts w:ascii="Arial" w:eastAsia="Times New Roman" w:hAnsi="Arial" w:cs="Arial"/>
              </w:rPr>
              <w:t>3” x 3” sticker (sticky on back) for vehicles that are smoke free. This sign DOES meet the signage requirements of the Iowa Smoke-free Air Act (mailed from I</w:t>
            </w:r>
            <w:r w:rsidR="6EF85DC3" w:rsidRPr="03AAA2D5">
              <w:rPr>
                <w:rFonts w:ascii="Arial" w:eastAsia="Times New Roman" w:hAnsi="Arial" w:cs="Arial"/>
              </w:rPr>
              <w:t xml:space="preserve">owa </w:t>
            </w:r>
            <w:r w:rsidRPr="03AAA2D5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4C4F10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44712FAC" w14:textId="77777777" w:rsidTr="30D959EC">
        <w:trPr>
          <w:trHeight w:val="192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EB3078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5354FAA" w14:textId="29D8397B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B57378F" wp14:editId="2E89288D">
                  <wp:extent cx="1104900" cy="1428750"/>
                  <wp:effectExtent l="0" t="0" r="0" b="0"/>
                  <wp:docPr id="1580496707" name="Picture 71" descr="Graphical user interface, applica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496707" name="Picture 71" descr="Graphical user interface, applicati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BFB4C88" wp14:editId="5EE579D8">
                  <wp:extent cx="981075" cy="1257300"/>
                  <wp:effectExtent l="0" t="0" r="9525" b="0"/>
                  <wp:docPr id="34950405" name="Picture 70" descr="Graphical user interfac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0405" name="Picture 70" descr="Graphical user interfac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93E036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Iowa “Quit Card” </w:t>
            </w:r>
          </w:p>
          <w:p w14:paraId="4B1452D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A wallet size, plastic card with Quitline Iowa information on it.  </w:t>
            </w:r>
          </w:p>
          <w:p w14:paraId="65B9E6B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513)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7D46BD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1B3B13B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498A8BC1" w14:textId="77777777" w:rsidTr="30D959EC">
        <w:trPr>
          <w:trHeight w:val="192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53EB68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1EDE344" w14:textId="4506D1B5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2B3C03E" wp14:editId="3A82BFDA">
                  <wp:extent cx="561975" cy="1114425"/>
                  <wp:effectExtent l="0" t="0" r="9525" b="9525"/>
                  <wp:docPr id="2107595910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E346956" w14:textId="5505B56B" w:rsidR="00714918" w:rsidRPr="00714918" w:rsidRDefault="00714918" w:rsidP="03AAA2D5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03AAA2D5">
              <w:rPr>
                <w:rFonts w:ascii="Arial" w:eastAsia="Times New Roman" w:hAnsi="Arial" w:cs="Arial"/>
              </w:rPr>
              <w:t>SPANISH: Quitline Iowa Rack Card (</w:t>
            </w:r>
            <w:r w:rsidR="15F2F31C" w:rsidRPr="03AAA2D5">
              <w:rPr>
                <w:rFonts w:ascii="Arial" w:eastAsia="Times New Roman" w:hAnsi="Arial" w:cs="Arial"/>
              </w:rPr>
              <w:t>b</w:t>
            </w:r>
            <w:r w:rsidRPr="03AAA2D5">
              <w:rPr>
                <w:rFonts w:ascii="Arial" w:eastAsia="Times New Roman" w:hAnsi="Arial" w:cs="Arial"/>
              </w:rPr>
              <w:t>rochure) Standard Quitline Iowa rack</w:t>
            </w:r>
            <w:r w:rsidR="006965D5" w:rsidRPr="03AAA2D5">
              <w:rPr>
                <w:rFonts w:ascii="Arial" w:eastAsia="Times New Roman" w:hAnsi="Arial" w:cs="Arial"/>
              </w:rPr>
              <w:t xml:space="preserve"> </w:t>
            </w:r>
            <w:r w:rsidRPr="03AAA2D5">
              <w:rPr>
                <w:rFonts w:ascii="Arial" w:eastAsia="Times New Roman" w:hAnsi="Arial" w:cs="Arial"/>
              </w:rPr>
              <w:t>card </w:t>
            </w:r>
          </w:p>
          <w:p w14:paraId="6BBA0CF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515S)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B8F476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22B309C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25 </w:t>
            </w:r>
          </w:p>
        </w:tc>
      </w:tr>
      <w:tr w:rsidR="00714918" w:rsidRPr="00714918" w14:paraId="0FE9661C" w14:textId="77777777" w:rsidTr="30D959EC">
        <w:trPr>
          <w:trHeight w:val="145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320460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82A5480" w14:textId="4A6CC40B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4E2E543" wp14:editId="6B056E7E">
                  <wp:extent cx="1562100" cy="2009775"/>
                  <wp:effectExtent l="0" t="0" r="0" b="9525"/>
                  <wp:docPr id="1406374736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AF89EEC" w14:textId="79740C8E" w:rsidR="00714918" w:rsidRPr="00714918" w:rsidRDefault="00714918" w:rsidP="03AAA2D5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03AAA2D5">
              <w:rPr>
                <w:rFonts w:ascii="Arial" w:eastAsia="Times New Roman" w:hAnsi="Arial" w:cs="Arial"/>
              </w:rPr>
              <w:t>Quitline Rack Card (</w:t>
            </w:r>
            <w:r w:rsidR="17851D6B" w:rsidRPr="03AAA2D5">
              <w:rPr>
                <w:rFonts w:ascii="Arial" w:eastAsia="Times New Roman" w:hAnsi="Arial" w:cs="Arial"/>
              </w:rPr>
              <w:t>b</w:t>
            </w:r>
            <w:r w:rsidRPr="03AAA2D5">
              <w:rPr>
                <w:rFonts w:ascii="Arial" w:eastAsia="Times New Roman" w:hAnsi="Arial" w:cs="Arial"/>
              </w:rPr>
              <w:t>rochure) for low health literacy  </w:t>
            </w:r>
          </w:p>
          <w:p w14:paraId="6EF5973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529)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EB68D1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1C4EA3A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3C8EAD5A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7FF003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CB8E340" w14:textId="72241D4E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7F8213E7" wp14:editId="4ED23ABC">
                  <wp:extent cx="1533525" cy="1971675"/>
                  <wp:effectExtent l="0" t="0" r="9525" b="0"/>
                  <wp:docPr id="1897775066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BF2E5D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Badge Reel </w:t>
            </w:r>
          </w:p>
          <w:p w14:paraId="70684FE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589)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CCE593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4341560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10 </w:t>
            </w:r>
          </w:p>
        </w:tc>
      </w:tr>
      <w:tr w:rsidR="00714918" w:rsidRPr="00714918" w14:paraId="70FFB4DB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89D28D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03597F3" w14:textId="6C10CA22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C427995" wp14:editId="2B9E1ED0">
                  <wp:extent cx="1362075" cy="1752600"/>
                  <wp:effectExtent l="0" t="0" r="9525" b="0"/>
                  <wp:docPr id="2041562900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313342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Pen </w:t>
            </w:r>
          </w:p>
          <w:p w14:paraId="02C54F3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i/>
                <w:iCs/>
                <w:szCs w:val="24"/>
              </w:rPr>
              <w:t>Max of 2 units per county</w:t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  <w:p w14:paraId="667D5CB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5023)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25A502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0DC245E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10 </w:t>
            </w:r>
          </w:p>
        </w:tc>
      </w:tr>
      <w:tr w:rsidR="00714918" w:rsidRPr="00714918" w14:paraId="2CCEFD20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CCA39E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51B648D" w14:textId="4B4DD4FA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D3F1BEC" wp14:editId="7C8D1439">
                  <wp:extent cx="1733550" cy="2228850"/>
                  <wp:effectExtent l="0" t="0" r="0" b="0"/>
                  <wp:docPr id="70480245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6ED39B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Canvas Tote Bag </w:t>
            </w:r>
          </w:p>
          <w:p w14:paraId="65CBAF5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5024)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2128D99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5 </w:t>
            </w:r>
          </w:p>
        </w:tc>
      </w:tr>
      <w:tr w:rsidR="00714918" w:rsidRPr="00714918" w14:paraId="035AD1A7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BD18699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0256A7B" w14:textId="348B1E23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91F21EC" wp14:editId="0D5943CF">
                  <wp:extent cx="1352550" cy="1743075"/>
                  <wp:effectExtent l="0" t="0" r="0" b="9525"/>
                  <wp:docPr id="373258557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672D4C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Smoking While Pregnant-English </w:t>
            </w:r>
          </w:p>
          <w:p w14:paraId="3E5A16A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5027)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123291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5CECCBF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25 </w:t>
            </w:r>
          </w:p>
        </w:tc>
      </w:tr>
      <w:tr w:rsidR="00714918" w:rsidRPr="00714918" w14:paraId="6E306F2E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E29A93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F4E847E" w14:textId="5C3F40CC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1A6537DF" wp14:editId="40496F4A">
                  <wp:extent cx="1524000" cy="1952625"/>
                  <wp:effectExtent l="0" t="0" r="0" b="9525"/>
                  <wp:docPr id="119961962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23DAED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Smoking While Pregnant-Spanish </w:t>
            </w:r>
          </w:p>
          <w:p w14:paraId="436A2D0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5027s)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B4D353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3C002FA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25 </w:t>
            </w:r>
          </w:p>
        </w:tc>
      </w:tr>
      <w:tr w:rsidR="00714918" w:rsidRPr="00714918" w14:paraId="4A94BF04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3263849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C4A3D08" w14:textId="0749F60F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81D3762" wp14:editId="0CE34E92">
                  <wp:extent cx="1428750" cy="1828800"/>
                  <wp:effectExtent l="0" t="0" r="0" b="0"/>
                  <wp:docPr id="2059681626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714470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Vaping While Pregnant-English </w:t>
            </w:r>
          </w:p>
          <w:p w14:paraId="6FF6B45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5028)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6710F5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1A65B31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25 </w:t>
            </w:r>
          </w:p>
        </w:tc>
      </w:tr>
      <w:tr w:rsidR="00714918" w:rsidRPr="00714918" w14:paraId="6816FDF1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770DCB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FD101CC" w14:textId="1219E9C1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3E28E7B" wp14:editId="414513EB">
                  <wp:extent cx="1352550" cy="1743075"/>
                  <wp:effectExtent l="0" t="0" r="0" b="9525"/>
                  <wp:docPr id="1034504986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03EBF5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Vaping While Pregnant-Spanish </w:t>
            </w:r>
          </w:p>
          <w:p w14:paraId="223FF48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5028s) </w:t>
            </w:r>
          </w:p>
          <w:p w14:paraId="0A93C8A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285E66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45E472D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25 </w:t>
            </w:r>
          </w:p>
        </w:tc>
      </w:tr>
      <w:tr w:rsidR="00714918" w:rsidRPr="00714918" w14:paraId="4644FBD7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519043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BC3302F" w14:textId="7CF67983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580E365" wp14:editId="4FF173DB">
                  <wp:extent cx="1704975" cy="2190750"/>
                  <wp:effectExtent l="0" t="0" r="0" b="0"/>
                  <wp:docPr id="649206318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A1C472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Vaping Oral Health-English </w:t>
            </w:r>
          </w:p>
          <w:p w14:paraId="39E17E7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5029)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ABDDEB9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01160ED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25 </w:t>
            </w:r>
          </w:p>
        </w:tc>
      </w:tr>
      <w:tr w:rsidR="00714918" w:rsidRPr="00714918" w14:paraId="5723617A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F7E52D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C3D6225" w14:textId="7AD5625A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2CA063F2" wp14:editId="4D4212BB">
                  <wp:extent cx="1571625" cy="2028825"/>
                  <wp:effectExtent l="0" t="0" r="0" b="9525"/>
                  <wp:docPr id="1993847036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9EADCF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Vaping Oral Health-Spanish </w:t>
            </w:r>
          </w:p>
          <w:p w14:paraId="322BBA0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5029s)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28DB27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2104FB2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25 </w:t>
            </w:r>
          </w:p>
        </w:tc>
      </w:tr>
      <w:tr w:rsidR="00714918" w:rsidRPr="00714918" w14:paraId="7A5383AC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35F778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078AF8A" w14:textId="78A2AB3B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202714FB" wp14:editId="670CFF15">
                  <wp:extent cx="1543050" cy="1990725"/>
                  <wp:effectExtent l="0" t="0" r="0" b="9525"/>
                  <wp:docPr id="528915979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0F2F78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LGBTQ Posters </w:t>
            </w:r>
          </w:p>
          <w:p w14:paraId="740EF14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5055)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C4BF49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08F356B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7E5EF95C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0EF56B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8DEA6CA" w14:textId="6BE7B9A5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165CA166" wp14:editId="486BD56E">
                  <wp:extent cx="1381125" cy="1771650"/>
                  <wp:effectExtent l="0" t="0" r="0" b="0"/>
                  <wp:docPr id="2142857262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0B1540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Latin X Posters </w:t>
            </w:r>
          </w:p>
          <w:p w14:paraId="2DF220D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5056)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CE2685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54CAAD1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70CCC365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C912C7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864B12C" w14:textId="5FAEEE30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7AA89314" wp14:editId="0D53B762">
                  <wp:extent cx="1609725" cy="2066925"/>
                  <wp:effectExtent l="0" t="0" r="0" b="9525"/>
                  <wp:docPr id="2028100998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9ED9ED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Behavioral Health Posters </w:t>
            </w:r>
          </w:p>
          <w:p w14:paraId="4BF30D8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5057)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65B883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4086072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323F98A6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A70F94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B1898F9" w14:textId="1DD6AEBD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01F5BFB" wp14:editId="0BCEF697">
                  <wp:extent cx="1438275" cy="1847850"/>
                  <wp:effectExtent l="0" t="0" r="0" b="0"/>
                  <wp:docPr id="1044795731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9B1637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Behavioral Health Posters-Spanish </w:t>
            </w:r>
          </w:p>
          <w:p w14:paraId="0542CD3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5057s)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EC774C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74D88A5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740DA182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CCFF3F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0CE4402" w14:textId="4D0758AC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E186D72" wp14:editId="778BE61A">
                  <wp:extent cx="923925" cy="2019300"/>
                  <wp:effectExtent l="0" t="0" r="9525" b="0"/>
                  <wp:docPr id="551534305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413EA4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Vaping vs Reality Brochure </w:t>
            </w:r>
          </w:p>
          <w:p w14:paraId="6B10633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586)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EBA12C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736E931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25 </w:t>
            </w:r>
          </w:p>
        </w:tc>
      </w:tr>
      <w:tr w:rsidR="00714918" w:rsidRPr="00714918" w14:paraId="24BD3BD0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9F9F56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5496AE2" w14:textId="004127FB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4A2B9045" wp14:editId="0AE4A2AB">
                  <wp:extent cx="1504950" cy="2314575"/>
                  <wp:effectExtent l="0" t="0" r="0" b="0"/>
                  <wp:docPr id="1459189009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C96257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ISTEP T-Shirt </w:t>
            </w:r>
          </w:p>
          <w:p w14:paraId="6728E78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Red with white logo </w:t>
            </w:r>
          </w:p>
          <w:p w14:paraId="27470BF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5030)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BA21DF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2XL </w:t>
            </w:r>
          </w:p>
          <w:p w14:paraId="4563E7B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3XL </w:t>
            </w:r>
          </w:p>
        </w:tc>
      </w:tr>
      <w:tr w:rsidR="00714918" w:rsidRPr="00714918" w14:paraId="5AD20854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AAC565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079B8F4" w14:textId="224DEFB9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044A8974" wp14:editId="652A4961">
                  <wp:extent cx="1409700" cy="1619250"/>
                  <wp:effectExtent l="0" t="0" r="0" b="0"/>
                  <wp:docPr id="597758504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8B91E9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ISTEP T-Shirt </w:t>
            </w:r>
          </w:p>
          <w:p w14:paraId="60D7584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White with black logo </w:t>
            </w:r>
          </w:p>
          <w:p w14:paraId="40636CD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5030)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1528EE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Large </w:t>
            </w:r>
          </w:p>
          <w:p w14:paraId="1740185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XL </w:t>
            </w:r>
          </w:p>
          <w:p w14:paraId="10F3A4B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2XL </w:t>
            </w:r>
          </w:p>
          <w:p w14:paraId="6E01EC4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3XL </w:t>
            </w:r>
          </w:p>
        </w:tc>
      </w:tr>
      <w:tr w:rsidR="00714918" w:rsidRPr="00714918" w14:paraId="7CC22E72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69662B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2551AE3" w14:textId="23616551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A87C736" wp14:editId="43C2CDE3">
                  <wp:extent cx="1457325" cy="1876425"/>
                  <wp:effectExtent l="0" t="0" r="9525" b="0"/>
                  <wp:docPr id="2126248186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5F5303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My Life My Quit Brochure </w:t>
            </w:r>
          </w:p>
          <w:p w14:paraId="0A48495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578)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23326E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4F68A65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5479EAA5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07CB94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BDBFDE9" w14:textId="16B0F12E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05F23292" wp14:editId="2F3B72D4">
                  <wp:extent cx="1552575" cy="1095375"/>
                  <wp:effectExtent l="0" t="0" r="9525" b="9525"/>
                  <wp:docPr id="1622730742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1A87A7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My Life My Quit Cling </w:t>
            </w:r>
          </w:p>
          <w:p w14:paraId="076EB7C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579)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D8D9FB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7D3424E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25 </w:t>
            </w:r>
          </w:p>
        </w:tc>
      </w:tr>
      <w:tr w:rsidR="00714918" w:rsidRPr="00714918" w14:paraId="7F2A99B9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42BA5A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97F4FE8" w14:textId="17CC8063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78AB73F" wp14:editId="1A94A709">
                  <wp:extent cx="1654169" cy="920750"/>
                  <wp:effectExtent l="0" t="0" r="3810" b="0"/>
                  <wp:docPr id="1050374397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402" cy="928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4297FBA" w14:textId="079DE6A8" w:rsidR="00714918" w:rsidRPr="00714918" w:rsidRDefault="00714918" w:rsidP="30D959EC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30D959EC">
              <w:rPr>
                <w:rFonts w:ascii="Arial" w:eastAsia="Times New Roman" w:hAnsi="Arial" w:cs="Arial"/>
              </w:rPr>
              <w:t>My Life My Quit tip card </w:t>
            </w:r>
          </w:p>
          <w:p w14:paraId="6715D39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584)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B62491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149A513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772C02F9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05839E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3B14753" w14:textId="763BB1D8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FA4CC2B" wp14:editId="0F742853">
                  <wp:extent cx="1543050" cy="1981200"/>
                  <wp:effectExtent l="0" t="0" r="0" b="0"/>
                  <wp:docPr id="177201064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30A2C2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My Life My Quit School Poster </w:t>
            </w:r>
          </w:p>
          <w:p w14:paraId="684C5DF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598)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4BE5E9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263FC31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10 </w:t>
            </w:r>
          </w:p>
        </w:tc>
      </w:tr>
      <w:tr w:rsidR="00714918" w:rsidRPr="00714918" w14:paraId="3E4A9B09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E7AFE7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F803C25" w14:textId="1B58B2EF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039771F" wp14:editId="1F9B13F0">
                  <wp:extent cx="819150" cy="1057275"/>
                  <wp:effectExtent l="0" t="0" r="0" b="9525"/>
                  <wp:docPr id="804166958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479BB083" wp14:editId="2C62C683">
                  <wp:extent cx="800100" cy="1028700"/>
                  <wp:effectExtent l="0" t="0" r="0" b="0"/>
                  <wp:docPr id="19580761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590447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MLMQ Vaping Rack Card </w:t>
            </w:r>
          </w:p>
          <w:p w14:paraId="3A9F47C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5060)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B922A5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016FEFA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</w:tbl>
    <w:p w14:paraId="6EC3E4A9" w14:textId="3A13B6A9" w:rsidR="00714918" w:rsidRPr="00714918" w:rsidRDefault="00714918" w:rsidP="00714918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  <w:r w:rsidRPr="00714918">
        <w:rPr>
          <w:rFonts w:ascii="Arial" w:eastAsia="Times New Roman" w:hAnsi="Arial" w:cs="Arial"/>
          <w:szCs w:val="24"/>
        </w:rPr>
        <w:t> </w:t>
      </w:r>
    </w:p>
    <w:p w14:paraId="62A8905B" w14:textId="77777777" w:rsidR="00714918" w:rsidRDefault="00714918" w:rsidP="006629FC">
      <w:pPr>
        <w:pStyle w:val="ListBullet"/>
        <w:numPr>
          <w:ilvl w:val="0"/>
          <w:numId w:val="0"/>
        </w:numPr>
        <w:rPr>
          <w:rFonts w:ascii="Arial" w:eastAsia="Times New Roman" w:hAnsi="Arial" w:cs="Arial"/>
          <w:szCs w:val="24"/>
        </w:rPr>
      </w:pPr>
    </w:p>
    <w:sectPr w:rsidR="00714918" w:rsidSect="00E368B6">
      <w:headerReference w:type="default" r:id="rId49"/>
      <w:footerReference w:type="default" r:id="rId50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4AB9" w14:textId="77777777" w:rsidR="00D8232C" w:rsidRDefault="00D8232C" w:rsidP="00ED0FA2">
      <w:pPr>
        <w:spacing w:after="0" w:line="240" w:lineRule="auto"/>
      </w:pPr>
      <w:r>
        <w:separator/>
      </w:r>
    </w:p>
  </w:endnote>
  <w:endnote w:type="continuationSeparator" w:id="0">
    <w:p w14:paraId="0E6D4FC6" w14:textId="77777777" w:rsidR="00D8232C" w:rsidRDefault="00D8232C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E3A3" w14:textId="08588C01" w:rsidR="0016493D" w:rsidRPr="0016493D" w:rsidRDefault="0016493D">
    <w:pPr>
      <w:pStyle w:val="Footer"/>
      <w:rPr>
        <w:rFonts w:cstheme="minorHAnsi"/>
        <w:sz w:val="20"/>
        <w:szCs w:val="20"/>
      </w:rPr>
    </w:pPr>
    <w:r w:rsidRPr="0016493D">
      <w:rPr>
        <w:rFonts w:cstheme="minorHAnsi"/>
        <w:sz w:val="20"/>
        <w:szCs w:val="20"/>
      </w:rPr>
      <w:t>470-0217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99B3" w14:textId="77777777" w:rsidR="00D8232C" w:rsidRDefault="00D8232C" w:rsidP="00ED0FA2">
      <w:pPr>
        <w:spacing w:after="0" w:line="240" w:lineRule="auto"/>
      </w:pPr>
      <w:r>
        <w:separator/>
      </w:r>
    </w:p>
  </w:footnote>
  <w:footnote w:type="continuationSeparator" w:id="0">
    <w:p w14:paraId="4A84A2A7" w14:textId="77777777" w:rsidR="00D8232C" w:rsidRDefault="00D8232C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405F2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BD59E" wp14:editId="29BEBF1B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99F09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5B624D6" wp14:editId="07AFE34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53AE8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F372A"/>
    <w:multiLevelType w:val="multilevel"/>
    <w:tmpl w:val="142C43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6D89"/>
    <w:multiLevelType w:val="multilevel"/>
    <w:tmpl w:val="F1F25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635BD"/>
    <w:multiLevelType w:val="multilevel"/>
    <w:tmpl w:val="8384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256B5"/>
    <w:multiLevelType w:val="multilevel"/>
    <w:tmpl w:val="57A6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43FA3"/>
    <w:multiLevelType w:val="multilevel"/>
    <w:tmpl w:val="0FAC7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F6748"/>
    <w:multiLevelType w:val="multilevel"/>
    <w:tmpl w:val="EA3E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F6626"/>
    <w:multiLevelType w:val="multilevel"/>
    <w:tmpl w:val="04A80B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C4C3F"/>
    <w:multiLevelType w:val="multilevel"/>
    <w:tmpl w:val="9790E7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CD7794"/>
    <w:multiLevelType w:val="hybridMultilevel"/>
    <w:tmpl w:val="8D3A8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37C43"/>
    <w:multiLevelType w:val="multilevel"/>
    <w:tmpl w:val="C95A2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17" w15:restartNumberingAfterBreak="0">
    <w:nsid w:val="7E710E16"/>
    <w:multiLevelType w:val="multilevel"/>
    <w:tmpl w:val="3B4E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6568147">
    <w:abstractNumId w:val="8"/>
  </w:num>
  <w:num w:numId="2" w16cid:durableId="529688289">
    <w:abstractNumId w:val="11"/>
  </w:num>
  <w:num w:numId="3" w16cid:durableId="655499794">
    <w:abstractNumId w:val="2"/>
  </w:num>
  <w:num w:numId="4" w16cid:durableId="1634825399">
    <w:abstractNumId w:val="14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6"/>
  </w:num>
  <w:num w:numId="8" w16cid:durableId="1913923778">
    <w:abstractNumId w:val="10"/>
  </w:num>
  <w:num w:numId="9" w16cid:durableId="642926453">
    <w:abstractNumId w:val="7"/>
  </w:num>
  <w:num w:numId="10" w16cid:durableId="1860971441">
    <w:abstractNumId w:val="6"/>
  </w:num>
  <w:num w:numId="11" w16cid:durableId="1046487737">
    <w:abstractNumId w:val="15"/>
  </w:num>
  <w:num w:numId="12" w16cid:durableId="1153838275">
    <w:abstractNumId w:val="9"/>
  </w:num>
  <w:num w:numId="13" w16cid:durableId="1631084126">
    <w:abstractNumId w:val="1"/>
  </w:num>
  <w:num w:numId="14" w16cid:durableId="1145438294">
    <w:abstractNumId w:val="17"/>
  </w:num>
  <w:num w:numId="15" w16cid:durableId="1283659028">
    <w:abstractNumId w:val="3"/>
  </w:num>
  <w:num w:numId="16" w16cid:durableId="674653995">
    <w:abstractNumId w:val="12"/>
  </w:num>
  <w:num w:numId="17" w16cid:durableId="24982743">
    <w:abstractNumId w:val="13"/>
  </w:num>
  <w:num w:numId="18" w16cid:durableId="881090256">
    <w:abstractNumId w:val="4"/>
  </w:num>
  <w:num w:numId="19" w16cid:durableId="554895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9E"/>
    <w:rsid w:val="00051975"/>
    <w:rsid w:val="0016493D"/>
    <w:rsid w:val="001F66B9"/>
    <w:rsid w:val="00252BF3"/>
    <w:rsid w:val="00342B93"/>
    <w:rsid w:val="003D4E77"/>
    <w:rsid w:val="004C0ABE"/>
    <w:rsid w:val="004E77FB"/>
    <w:rsid w:val="0051080D"/>
    <w:rsid w:val="00521A34"/>
    <w:rsid w:val="005D3B95"/>
    <w:rsid w:val="005F587F"/>
    <w:rsid w:val="006303C7"/>
    <w:rsid w:val="006629FC"/>
    <w:rsid w:val="006965D5"/>
    <w:rsid w:val="00697452"/>
    <w:rsid w:val="0071057A"/>
    <w:rsid w:val="00714918"/>
    <w:rsid w:val="00714B6E"/>
    <w:rsid w:val="00733588"/>
    <w:rsid w:val="007703D7"/>
    <w:rsid w:val="00787B92"/>
    <w:rsid w:val="007A5162"/>
    <w:rsid w:val="007E0B4A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B5B7D"/>
    <w:rsid w:val="009E560F"/>
    <w:rsid w:val="00A57921"/>
    <w:rsid w:val="00A63588"/>
    <w:rsid w:val="00A828ED"/>
    <w:rsid w:val="00AD0ECA"/>
    <w:rsid w:val="00B33E59"/>
    <w:rsid w:val="00B64635"/>
    <w:rsid w:val="00BD086C"/>
    <w:rsid w:val="00BE458C"/>
    <w:rsid w:val="00C42A9E"/>
    <w:rsid w:val="00CE78F0"/>
    <w:rsid w:val="00D36BC3"/>
    <w:rsid w:val="00D54BEA"/>
    <w:rsid w:val="00D817D2"/>
    <w:rsid w:val="00D8232C"/>
    <w:rsid w:val="00DA1414"/>
    <w:rsid w:val="00DE0E1F"/>
    <w:rsid w:val="00E368B6"/>
    <w:rsid w:val="00E56796"/>
    <w:rsid w:val="00E84ABA"/>
    <w:rsid w:val="00ED0FA2"/>
    <w:rsid w:val="00F707FA"/>
    <w:rsid w:val="00FA5524"/>
    <w:rsid w:val="00FD1645"/>
    <w:rsid w:val="00FF1CD1"/>
    <w:rsid w:val="03AAA2D5"/>
    <w:rsid w:val="105B74A1"/>
    <w:rsid w:val="15F2F31C"/>
    <w:rsid w:val="17851D6B"/>
    <w:rsid w:val="30D959EC"/>
    <w:rsid w:val="362CD31C"/>
    <w:rsid w:val="3F10EE9A"/>
    <w:rsid w:val="52286253"/>
    <w:rsid w:val="577448A8"/>
    <w:rsid w:val="5ADA0F26"/>
    <w:rsid w:val="65246B39"/>
    <w:rsid w:val="6B5823BF"/>
    <w:rsid w:val="6EF8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B1423"/>
  <w15:chartTrackingRefBased/>
  <w15:docId w15:val="{9EE6FBFC-8124-4804-AD9A-802A1A7A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paragraph" w:customStyle="1" w:styleId="paragraph">
    <w:name w:val="paragraph"/>
    <w:basedOn w:val="Normal"/>
    <w:rsid w:val="00C4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C42A9E"/>
  </w:style>
  <w:style w:type="character" w:customStyle="1" w:styleId="eop">
    <w:name w:val="eop"/>
    <w:basedOn w:val="DefaultParagraphFont"/>
    <w:rsid w:val="00C42A9E"/>
  </w:style>
  <w:style w:type="character" w:styleId="Hyperlink">
    <w:name w:val="Hyperlink"/>
    <w:basedOn w:val="DefaultParagraphFont"/>
    <w:uiPriority w:val="99"/>
    <w:unhideWhenUsed/>
    <w:rsid w:val="00252BF3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8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7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5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9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9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5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8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1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7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mailto:bhassistance@hhs.iowa.gov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9.svg"/><Relationship Id="rId1" Type="http://schemas.openxmlformats.org/officeDocument/2006/relationships/image" Target="media/image3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01e34592a4230b7637aff35644df168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e6a31a46aaf97704f17266af6cf41b11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0D329-E0D8-4A44-87DB-9C66310D0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DAF30-507D-4BEF-B3D8-0B374BAE3BBC}">
  <ds:schemaRefs>
    <ds:schemaRef ds:uri="http://purl.org/dc/terms/"/>
    <ds:schemaRef ds:uri="e0b805e8-c967-4d1c-993a-9bf901049d3a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17169cdf-514c-400e-a2ce-7ebc9fe4766f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(1).dotx</Template>
  <TotalTime>1</TotalTime>
  <Pages>10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470-0217, Tobacco Prevention Materials Order Form</vt:lpstr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470-0217, Tobacco Prevention Materials Order Form</dc:title>
  <dc:subject/>
  <dc:creator>Iowa Department of Health and Human Services</dc:creator>
  <cp:keywords/>
  <dc:description/>
  <cp:lastModifiedBy>James, Tyler [HHS]</cp:lastModifiedBy>
  <cp:revision>3</cp:revision>
  <dcterms:created xsi:type="dcterms:W3CDTF">2025-06-25T14:03:00Z</dcterms:created>
  <dcterms:modified xsi:type="dcterms:W3CDTF">2025-06-25T14:56:00Z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