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A58BBE" w14:textId="27DD99D7" w:rsidR="00A828ED" w:rsidRPr="00F06C9E" w:rsidRDefault="00CF4C62" w:rsidP="009075E5">
      <w:pPr>
        <w:pStyle w:val="Heading1"/>
        <w:spacing w:after="120"/>
        <w:rPr>
          <w:sz w:val="40"/>
          <w:szCs w:val="40"/>
        </w:rPr>
      </w:pPr>
      <w:bookmarkStart w:id="0" w:name="_Toc234326301"/>
      <w:r w:rsidRPr="69FE1038">
        <w:rPr>
          <w:sz w:val="40"/>
          <w:szCs w:val="40"/>
        </w:rPr>
        <w:t xml:space="preserve">Public </w:t>
      </w:r>
      <w:r w:rsidR="007C43B2" w:rsidRPr="69FE1038">
        <w:rPr>
          <w:sz w:val="40"/>
          <w:szCs w:val="40"/>
        </w:rPr>
        <w:t>Communication</w:t>
      </w:r>
      <w:r w:rsidRPr="69FE1038">
        <w:rPr>
          <w:sz w:val="40"/>
          <w:szCs w:val="40"/>
        </w:rPr>
        <w:t>s</w:t>
      </w:r>
      <w:r w:rsidR="007C43B2" w:rsidRPr="69FE1038">
        <w:rPr>
          <w:sz w:val="40"/>
          <w:szCs w:val="40"/>
        </w:rPr>
        <w:t xml:space="preserve"> </w:t>
      </w:r>
      <w:r w:rsidR="00E15A63" w:rsidRPr="69FE1038">
        <w:rPr>
          <w:sz w:val="40"/>
          <w:szCs w:val="40"/>
        </w:rPr>
        <w:t>Toolk</w:t>
      </w:r>
      <w:r w:rsidR="007C43B2" w:rsidRPr="69FE1038">
        <w:rPr>
          <w:sz w:val="40"/>
          <w:szCs w:val="40"/>
        </w:rPr>
        <w:t>it</w:t>
      </w:r>
      <w:r w:rsidRPr="69FE1038">
        <w:rPr>
          <w:sz w:val="40"/>
          <w:szCs w:val="40"/>
        </w:rPr>
        <w:t xml:space="preserve"> for Bats</w:t>
      </w:r>
      <w:bookmarkEnd w:id="0"/>
    </w:p>
    <w:p w14:paraId="509D9D42" w14:textId="09F6EED2" w:rsidR="00EF258B" w:rsidRPr="00127E53" w:rsidRDefault="007C43B2" w:rsidP="001A0019">
      <w:pPr>
        <w:suppressAutoHyphens/>
        <w:spacing w:after="160" w:line="288" w:lineRule="auto"/>
        <w:contextualSpacing/>
        <w:rPr>
          <w:rFonts w:cstheme="minorHAnsi"/>
        </w:rPr>
      </w:pPr>
      <w:r w:rsidRPr="008E66DB">
        <w:rPr>
          <w:rStyle w:val="HHSStyleChar"/>
        </w:rPr>
        <w:t xml:space="preserve">Iowa HHS </w:t>
      </w:r>
      <w:r w:rsidR="00AB02CF" w:rsidRPr="008E66DB">
        <w:rPr>
          <w:rStyle w:val="HHSStyleChar"/>
        </w:rPr>
        <w:t xml:space="preserve">is coordinating </w:t>
      </w:r>
      <w:r w:rsidR="00BC0331" w:rsidRPr="008E66DB">
        <w:rPr>
          <w:rStyle w:val="HHSStyleChar"/>
        </w:rPr>
        <w:t xml:space="preserve">an awareness campaign </w:t>
      </w:r>
      <w:r w:rsidR="00EE5581" w:rsidRPr="008E66DB">
        <w:rPr>
          <w:rStyle w:val="HHSStyleChar"/>
        </w:rPr>
        <w:t>about</w:t>
      </w:r>
      <w:r w:rsidR="00BC0331" w:rsidRPr="008E66DB">
        <w:rPr>
          <w:rStyle w:val="HHSStyleChar"/>
        </w:rPr>
        <w:t xml:space="preserve"> </w:t>
      </w:r>
      <w:r w:rsidR="000665D3" w:rsidRPr="008E66DB">
        <w:rPr>
          <w:rStyle w:val="HHSStyleChar"/>
        </w:rPr>
        <w:t>bats in Iowa</w:t>
      </w:r>
      <w:r w:rsidR="00D15B1B" w:rsidRPr="008E66DB">
        <w:rPr>
          <w:rStyle w:val="HHSStyleChar"/>
        </w:rPr>
        <w:t xml:space="preserve"> with </w:t>
      </w:r>
      <w:r w:rsidR="00513174" w:rsidRPr="008E66DB">
        <w:rPr>
          <w:rStyle w:val="HHSStyleChar"/>
        </w:rPr>
        <w:t>other state agencies</w:t>
      </w:r>
      <w:r w:rsidR="000665D3" w:rsidRPr="008E66DB">
        <w:rPr>
          <w:rStyle w:val="HHSStyleChar"/>
        </w:rPr>
        <w:t xml:space="preserve">. </w:t>
      </w:r>
      <w:r w:rsidR="00521D34" w:rsidRPr="008E66DB">
        <w:rPr>
          <w:rStyle w:val="HHSStyleChar"/>
        </w:rPr>
        <w:t>Historically</w:t>
      </w:r>
      <w:r w:rsidR="00D140AF" w:rsidRPr="008E66DB">
        <w:rPr>
          <w:rStyle w:val="HHSStyleChar"/>
        </w:rPr>
        <w:t xml:space="preserve">, national awareness campaigns </w:t>
      </w:r>
      <w:r w:rsidR="00811F59" w:rsidRPr="008E66DB">
        <w:rPr>
          <w:rStyle w:val="HHSStyleChar"/>
        </w:rPr>
        <w:t>and outreach have focused on bats in nature or</w:t>
      </w:r>
      <w:r w:rsidR="00811F59" w:rsidRPr="00127E53">
        <w:rPr>
          <w:rFonts w:cstheme="minorHAnsi"/>
        </w:rPr>
        <w:t xml:space="preserve"> reducing rabies risk from </w:t>
      </w:r>
      <w:r w:rsidR="007E2590" w:rsidRPr="00127E53">
        <w:rPr>
          <w:rFonts w:cstheme="minorHAnsi"/>
        </w:rPr>
        <w:t>bats but</w:t>
      </w:r>
      <w:r w:rsidR="00811F59" w:rsidRPr="00127E53">
        <w:rPr>
          <w:rFonts w:cstheme="minorHAnsi"/>
        </w:rPr>
        <w:t xml:space="preserve"> rarely </w:t>
      </w:r>
      <w:r w:rsidR="00843A31" w:rsidRPr="00127E53">
        <w:rPr>
          <w:rFonts w:cstheme="minorHAnsi"/>
        </w:rPr>
        <w:t>covered both topics</w:t>
      </w:r>
      <w:r w:rsidR="00811F59" w:rsidRPr="00127E53">
        <w:rPr>
          <w:rFonts w:cstheme="minorHAnsi"/>
        </w:rPr>
        <w:t xml:space="preserve">. </w:t>
      </w:r>
      <w:r w:rsidR="00EC2EB1" w:rsidRPr="00127E53">
        <w:rPr>
          <w:rFonts w:cstheme="minorHAnsi"/>
        </w:rPr>
        <w:t xml:space="preserve">The goal of the </w:t>
      </w:r>
      <w:r w:rsidR="00843A31" w:rsidRPr="00127E53">
        <w:rPr>
          <w:rFonts w:cstheme="minorHAnsi"/>
        </w:rPr>
        <w:t xml:space="preserve">Iowa </w:t>
      </w:r>
      <w:r w:rsidR="00EC2EB1" w:rsidRPr="00127E53">
        <w:rPr>
          <w:rFonts w:cstheme="minorHAnsi"/>
        </w:rPr>
        <w:t xml:space="preserve">campaign is to raise awareness </w:t>
      </w:r>
      <w:r w:rsidR="001562DC" w:rsidRPr="00127E53">
        <w:rPr>
          <w:rFonts w:cstheme="minorHAnsi"/>
        </w:rPr>
        <w:t>of</w:t>
      </w:r>
      <w:r w:rsidR="00EC2EB1" w:rsidRPr="00127E53">
        <w:rPr>
          <w:rFonts w:cstheme="minorHAnsi"/>
        </w:rPr>
        <w:t xml:space="preserve"> the importance of bats to our ecosystem and the risk of rabies associated with some bats.</w:t>
      </w:r>
      <w:r w:rsidR="005624D1" w:rsidRPr="00127E53">
        <w:rPr>
          <w:rFonts w:cstheme="minorHAnsi"/>
        </w:rPr>
        <w:t xml:space="preserve"> With </w:t>
      </w:r>
      <w:r w:rsidR="00A3742A" w:rsidRPr="00127E53">
        <w:rPr>
          <w:rFonts w:cstheme="minorHAnsi"/>
        </w:rPr>
        <w:t xml:space="preserve">the continued risk of </w:t>
      </w:r>
      <w:r w:rsidR="00A04272" w:rsidRPr="00127E53">
        <w:rPr>
          <w:rFonts w:cstheme="minorHAnsi"/>
        </w:rPr>
        <w:t xml:space="preserve">white-nose syndrome </w:t>
      </w:r>
      <w:r w:rsidR="00192213" w:rsidRPr="00127E53">
        <w:rPr>
          <w:rFonts w:cstheme="minorHAnsi"/>
        </w:rPr>
        <w:t>to</w:t>
      </w:r>
      <w:r w:rsidR="00A04272" w:rsidRPr="00127E53">
        <w:rPr>
          <w:rFonts w:cstheme="minorHAnsi"/>
        </w:rPr>
        <w:t xml:space="preserve"> bat populations in Iowa and </w:t>
      </w:r>
      <w:r w:rsidR="00CB4ACC" w:rsidRPr="00127E53">
        <w:rPr>
          <w:rFonts w:cstheme="minorHAnsi"/>
        </w:rPr>
        <w:t xml:space="preserve">recent </w:t>
      </w:r>
      <w:r w:rsidR="00A04272" w:rsidRPr="00127E53">
        <w:rPr>
          <w:rFonts w:cstheme="minorHAnsi"/>
        </w:rPr>
        <w:t xml:space="preserve">human </w:t>
      </w:r>
      <w:r w:rsidR="00CB4ACC" w:rsidRPr="00127E53">
        <w:rPr>
          <w:rFonts w:cstheme="minorHAnsi"/>
        </w:rPr>
        <w:t xml:space="preserve">rabies </w:t>
      </w:r>
      <w:r w:rsidR="00A04272" w:rsidRPr="00127E53">
        <w:rPr>
          <w:rFonts w:cstheme="minorHAnsi"/>
        </w:rPr>
        <w:t xml:space="preserve">deaths </w:t>
      </w:r>
      <w:r w:rsidR="00CB4ACC" w:rsidRPr="00127E53">
        <w:rPr>
          <w:rFonts w:cstheme="minorHAnsi"/>
        </w:rPr>
        <w:t>related to bat exposures in neighboring states (</w:t>
      </w:r>
      <w:hyperlink r:id="rId11" w:history="1">
        <w:r w:rsidR="00EF258B" w:rsidRPr="00127E53">
          <w:rPr>
            <w:rStyle w:val="Hyperlink"/>
            <w:rFonts w:cstheme="minorHAnsi"/>
          </w:rPr>
          <w:t>Minnesota</w:t>
        </w:r>
      </w:hyperlink>
      <w:r w:rsidR="00EF258B" w:rsidRPr="00127E53">
        <w:rPr>
          <w:rFonts w:cstheme="minorHAnsi"/>
        </w:rPr>
        <w:t xml:space="preserve">, </w:t>
      </w:r>
      <w:hyperlink r:id="rId12" w:history="1">
        <w:r w:rsidR="00EF258B" w:rsidRPr="00127E53">
          <w:rPr>
            <w:rStyle w:val="Hyperlink"/>
            <w:rFonts w:cstheme="minorHAnsi"/>
          </w:rPr>
          <w:t>Nebraska</w:t>
        </w:r>
      </w:hyperlink>
      <w:r w:rsidR="00EF258B" w:rsidRPr="00127E53">
        <w:rPr>
          <w:rFonts w:cstheme="minorHAnsi"/>
        </w:rPr>
        <w:t xml:space="preserve">, </w:t>
      </w:r>
      <w:hyperlink r:id="rId13" w:history="1">
        <w:r w:rsidR="00EF258B" w:rsidRPr="00127E53">
          <w:rPr>
            <w:rStyle w:val="Hyperlink"/>
            <w:rFonts w:cstheme="minorHAnsi"/>
          </w:rPr>
          <w:t>Illinois</w:t>
        </w:r>
      </w:hyperlink>
      <w:r w:rsidR="00EF258B" w:rsidRPr="00127E53">
        <w:rPr>
          <w:rFonts w:cstheme="minorHAnsi"/>
        </w:rPr>
        <w:t>)</w:t>
      </w:r>
      <w:r w:rsidR="001B2203" w:rsidRPr="00127E53">
        <w:rPr>
          <w:rFonts w:cstheme="minorHAnsi"/>
        </w:rPr>
        <w:t>,</w:t>
      </w:r>
      <w:r w:rsidR="00EF258B" w:rsidRPr="00127E53">
        <w:rPr>
          <w:rFonts w:cstheme="minorHAnsi"/>
        </w:rPr>
        <w:t xml:space="preserve"> </w:t>
      </w:r>
      <w:r w:rsidR="00F965B5" w:rsidRPr="00127E53">
        <w:rPr>
          <w:rFonts w:cstheme="minorHAnsi"/>
        </w:rPr>
        <w:t xml:space="preserve">it is important to educate the public about each topic. </w:t>
      </w:r>
    </w:p>
    <w:p w14:paraId="227CF435" w14:textId="40C4BA7F" w:rsidR="00772018" w:rsidRPr="001A0019" w:rsidRDefault="003E71CA" w:rsidP="001A0019">
      <w:pPr>
        <w:pStyle w:val="Heading2"/>
        <w:spacing w:after="120"/>
      </w:pPr>
      <w:bookmarkStart w:id="1" w:name="_Toc234326302"/>
      <w:r w:rsidRPr="001A0019">
        <w:t xml:space="preserve">Overall </w:t>
      </w:r>
      <w:r w:rsidR="00772018" w:rsidRPr="001A0019">
        <w:t>Communication Goals:</w:t>
      </w:r>
      <w:bookmarkEnd w:id="1"/>
    </w:p>
    <w:p w14:paraId="3BD0B605" w14:textId="3D2010D1" w:rsidR="00772018" w:rsidRPr="00127E53" w:rsidRDefault="003E71CA" w:rsidP="00F06C9E">
      <w:pPr>
        <w:pStyle w:val="ListParagraph"/>
        <w:numPr>
          <w:ilvl w:val="0"/>
          <w:numId w:val="24"/>
        </w:numPr>
        <w:suppressAutoHyphens/>
        <w:spacing w:line="288" w:lineRule="auto"/>
        <w:ind w:left="540" w:hanging="270"/>
        <w:contextualSpacing w:val="0"/>
        <w:rPr>
          <w:rFonts w:cstheme="minorHAnsi"/>
        </w:rPr>
      </w:pPr>
      <w:r w:rsidRPr="00127E53">
        <w:rPr>
          <w:rFonts w:cstheme="minorHAnsi"/>
        </w:rPr>
        <w:t>The role of bats in nature</w:t>
      </w:r>
    </w:p>
    <w:p w14:paraId="24A26836" w14:textId="24C708EA" w:rsidR="003E71CA" w:rsidRPr="00127E53" w:rsidRDefault="007E6BB1" w:rsidP="00F06C9E">
      <w:pPr>
        <w:pStyle w:val="ListParagraph"/>
        <w:numPr>
          <w:ilvl w:val="0"/>
          <w:numId w:val="24"/>
        </w:numPr>
        <w:suppressAutoHyphens/>
        <w:spacing w:line="288" w:lineRule="auto"/>
        <w:ind w:left="540" w:hanging="270"/>
        <w:contextualSpacing w:val="0"/>
        <w:rPr>
          <w:rFonts w:cstheme="minorHAnsi"/>
        </w:rPr>
      </w:pPr>
      <w:r w:rsidRPr="00127E53">
        <w:rPr>
          <w:rFonts w:cstheme="minorHAnsi"/>
        </w:rPr>
        <w:t>Observe but don’t touch</w:t>
      </w:r>
      <w:r w:rsidR="006F523D" w:rsidRPr="00127E53">
        <w:rPr>
          <w:rFonts w:cstheme="minorHAnsi"/>
        </w:rPr>
        <w:t xml:space="preserve"> bats</w:t>
      </w:r>
    </w:p>
    <w:p w14:paraId="63A4B98F" w14:textId="42609225" w:rsidR="007E6BB1" w:rsidRPr="00127E53" w:rsidRDefault="007E6BB1" w:rsidP="00F06C9E">
      <w:pPr>
        <w:pStyle w:val="ListParagraph"/>
        <w:numPr>
          <w:ilvl w:val="0"/>
          <w:numId w:val="24"/>
        </w:numPr>
        <w:suppressAutoHyphens/>
        <w:spacing w:line="288" w:lineRule="auto"/>
        <w:ind w:left="540" w:hanging="270"/>
        <w:contextualSpacing w:val="0"/>
        <w:rPr>
          <w:rFonts w:cstheme="minorHAnsi"/>
        </w:rPr>
      </w:pPr>
      <w:r w:rsidRPr="00127E53">
        <w:rPr>
          <w:rFonts w:cstheme="minorHAnsi"/>
        </w:rPr>
        <w:t xml:space="preserve">How to mitigate exposures to bats (for </w:t>
      </w:r>
      <w:r w:rsidR="002221EF" w:rsidRPr="00127E53">
        <w:rPr>
          <w:rFonts w:cstheme="minorHAnsi"/>
        </w:rPr>
        <w:t>people, pets, and livestock)</w:t>
      </w:r>
    </w:p>
    <w:p w14:paraId="017C94A9" w14:textId="18AA92A2" w:rsidR="002221EF" w:rsidRPr="00127E53" w:rsidRDefault="00794779" w:rsidP="00F06C9E">
      <w:pPr>
        <w:pStyle w:val="ListParagraph"/>
        <w:numPr>
          <w:ilvl w:val="0"/>
          <w:numId w:val="24"/>
        </w:numPr>
        <w:suppressAutoHyphens/>
        <w:spacing w:line="288" w:lineRule="auto"/>
        <w:ind w:left="540" w:hanging="270"/>
        <w:contextualSpacing w:val="0"/>
        <w:rPr>
          <w:rFonts w:cstheme="minorHAnsi"/>
        </w:rPr>
      </w:pPr>
      <w:r w:rsidRPr="00127E53">
        <w:rPr>
          <w:rFonts w:cstheme="minorHAnsi"/>
        </w:rPr>
        <w:t>What to do if a person or animal (pet</w:t>
      </w:r>
      <w:r w:rsidR="00065FE9" w:rsidRPr="00127E53">
        <w:rPr>
          <w:rFonts w:cstheme="minorHAnsi"/>
        </w:rPr>
        <w:t xml:space="preserve"> or livestock) is bitten or comes into direct contact with a bat</w:t>
      </w:r>
    </w:p>
    <w:p w14:paraId="49F42627" w14:textId="028B1A7F" w:rsidR="00965CE5" w:rsidRPr="001A0019" w:rsidRDefault="00CB1F33" w:rsidP="001A0019">
      <w:pPr>
        <w:pStyle w:val="Heading2"/>
        <w:spacing w:after="120"/>
      </w:pPr>
      <w:bookmarkStart w:id="2" w:name="_Toc234326303"/>
      <w:r w:rsidRPr="001A0019">
        <w:t>Overall Communication Strategy</w:t>
      </w:r>
      <w:bookmarkEnd w:id="2"/>
    </w:p>
    <w:p w14:paraId="4480C07E" w14:textId="17055DE6" w:rsidR="00C261A0" w:rsidRPr="00127E53" w:rsidRDefault="00C261A0" w:rsidP="001A0019">
      <w:pPr>
        <w:spacing w:line="288" w:lineRule="auto"/>
        <w:rPr>
          <w:rFonts w:cstheme="minorHAnsi"/>
        </w:rPr>
      </w:pPr>
      <w:r w:rsidRPr="00127E53">
        <w:rPr>
          <w:rFonts w:cstheme="minorHAnsi"/>
        </w:rPr>
        <w:t xml:space="preserve">To </w:t>
      </w:r>
      <w:r w:rsidR="006B1112" w:rsidRPr="00127E53">
        <w:rPr>
          <w:rFonts w:cstheme="minorHAnsi"/>
        </w:rPr>
        <w:t xml:space="preserve">reach a wide </w:t>
      </w:r>
      <w:r w:rsidR="002A545D" w:rsidRPr="00127E53">
        <w:rPr>
          <w:rFonts w:cstheme="minorHAnsi"/>
        </w:rPr>
        <w:t>audience and</w:t>
      </w:r>
      <w:r w:rsidR="006B1112" w:rsidRPr="00127E53">
        <w:rPr>
          <w:rFonts w:cstheme="minorHAnsi"/>
        </w:rPr>
        <w:t xml:space="preserve"> knowing not all</w:t>
      </w:r>
      <w:r w:rsidR="000B18A8" w:rsidRPr="00127E53">
        <w:rPr>
          <w:rFonts w:cstheme="minorHAnsi"/>
        </w:rPr>
        <w:t xml:space="preserve"> </w:t>
      </w:r>
      <w:r w:rsidR="00F72333" w:rsidRPr="00127E53">
        <w:rPr>
          <w:rFonts w:cstheme="minorHAnsi"/>
        </w:rPr>
        <w:t>participating groups</w:t>
      </w:r>
      <w:r w:rsidR="000B18A8" w:rsidRPr="00127E53">
        <w:rPr>
          <w:rFonts w:cstheme="minorHAnsi"/>
        </w:rPr>
        <w:t xml:space="preserve"> will want to message regarding all topics, </w:t>
      </w:r>
      <w:r w:rsidR="00D13F84" w:rsidRPr="00127E53">
        <w:rPr>
          <w:rFonts w:cstheme="minorHAnsi"/>
        </w:rPr>
        <w:t xml:space="preserve">a variety of stock messaging and images </w:t>
      </w:r>
      <w:r w:rsidR="00CB1F33" w:rsidRPr="00127E53">
        <w:rPr>
          <w:rFonts w:cstheme="minorHAnsi"/>
        </w:rPr>
        <w:t xml:space="preserve">are </w:t>
      </w:r>
      <w:r w:rsidR="00D13F84" w:rsidRPr="00127E53">
        <w:rPr>
          <w:rFonts w:cstheme="minorHAnsi"/>
        </w:rPr>
        <w:t xml:space="preserve">provided. </w:t>
      </w:r>
      <w:r w:rsidR="00CB1F33" w:rsidRPr="00127E53">
        <w:rPr>
          <w:rFonts w:cstheme="minorHAnsi"/>
        </w:rPr>
        <w:t>This allow</w:t>
      </w:r>
      <w:r w:rsidR="00F06C9E">
        <w:rPr>
          <w:rFonts w:cstheme="minorHAnsi"/>
        </w:rPr>
        <w:t>s</w:t>
      </w:r>
      <w:r w:rsidR="00CB1F33" w:rsidRPr="00127E53">
        <w:rPr>
          <w:rFonts w:cstheme="minorHAnsi"/>
        </w:rPr>
        <w:t xml:space="preserve"> </w:t>
      </w:r>
      <w:r w:rsidR="00F72333" w:rsidRPr="00127E53">
        <w:rPr>
          <w:rFonts w:cstheme="minorHAnsi"/>
        </w:rPr>
        <w:t>groups</w:t>
      </w:r>
      <w:r w:rsidR="00CB1F33" w:rsidRPr="00127E53">
        <w:rPr>
          <w:rFonts w:cstheme="minorHAnsi"/>
        </w:rPr>
        <w:t xml:space="preserve"> to select or adapt messaging fitting their </w:t>
      </w:r>
      <w:r w:rsidR="00281445" w:rsidRPr="00127E53">
        <w:rPr>
          <w:rFonts w:cstheme="minorHAnsi"/>
        </w:rPr>
        <w:t xml:space="preserve">organization’s mission while participating in the larger campaign. To </w:t>
      </w:r>
      <w:r w:rsidR="00BF6195" w:rsidRPr="00127E53">
        <w:rPr>
          <w:rFonts w:cstheme="minorHAnsi"/>
        </w:rPr>
        <w:t>link messages</w:t>
      </w:r>
      <w:r w:rsidR="00F06C9E">
        <w:rPr>
          <w:rFonts w:cstheme="minorHAnsi"/>
        </w:rPr>
        <w:t>,</w:t>
      </w:r>
      <w:r w:rsidR="00BF6195" w:rsidRPr="00127E53">
        <w:rPr>
          <w:rFonts w:cstheme="minorHAnsi"/>
        </w:rPr>
        <w:t xml:space="preserve"> </w:t>
      </w:r>
      <w:r w:rsidR="00D15B1B" w:rsidRPr="00127E53">
        <w:rPr>
          <w:rFonts w:cstheme="minorHAnsi"/>
        </w:rPr>
        <w:t>groups</w:t>
      </w:r>
      <w:r w:rsidR="00BF6195" w:rsidRPr="00127E53">
        <w:rPr>
          <w:rFonts w:cstheme="minorHAnsi"/>
        </w:rPr>
        <w:t xml:space="preserve"> are encouraged to use the </w:t>
      </w:r>
      <w:r w:rsidR="00BF6195" w:rsidRPr="00127E53">
        <w:rPr>
          <w:rFonts w:cstheme="minorHAnsi"/>
          <w:b/>
          <w:bCs/>
          <w:color w:val="04627A" w:themeColor="accent1"/>
        </w:rPr>
        <w:t>#Bats</w:t>
      </w:r>
      <w:r w:rsidR="00EA09D3" w:rsidRPr="00127E53">
        <w:rPr>
          <w:rFonts w:cstheme="minorHAnsi"/>
          <w:b/>
          <w:bCs/>
          <w:color w:val="04627A" w:themeColor="accent1"/>
        </w:rPr>
        <w:t>of</w:t>
      </w:r>
      <w:r w:rsidR="00BF6195" w:rsidRPr="00127E53">
        <w:rPr>
          <w:rFonts w:cstheme="minorHAnsi"/>
          <w:b/>
          <w:bCs/>
          <w:color w:val="04627A" w:themeColor="accent1"/>
        </w:rPr>
        <w:t>Iowa</w:t>
      </w:r>
      <w:r w:rsidR="00BF6195" w:rsidRPr="00127E53">
        <w:rPr>
          <w:rFonts w:cstheme="minorHAnsi"/>
          <w:color w:val="04627A" w:themeColor="accent1"/>
        </w:rPr>
        <w:t xml:space="preserve"> </w:t>
      </w:r>
      <w:r w:rsidR="00BF6195" w:rsidRPr="00127E53">
        <w:rPr>
          <w:rFonts w:cstheme="minorHAnsi"/>
        </w:rPr>
        <w:t xml:space="preserve">hashtag. </w:t>
      </w:r>
    </w:p>
    <w:p w14:paraId="13E3DD19" w14:textId="22B6FFB3" w:rsidR="00433A95" w:rsidRPr="001A0019" w:rsidRDefault="00433A95" w:rsidP="001A0019">
      <w:pPr>
        <w:pStyle w:val="Heading2"/>
        <w:spacing w:after="120"/>
      </w:pPr>
      <w:bookmarkStart w:id="3" w:name="_Toc234326304"/>
      <w:r w:rsidRPr="001A0019">
        <w:t>Partners</w:t>
      </w:r>
      <w:bookmarkEnd w:id="3"/>
    </w:p>
    <w:p w14:paraId="43EEE64E" w14:textId="0A958815" w:rsidR="0021562D" w:rsidRPr="00127E53" w:rsidRDefault="0021562D" w:rsidP="00F06C9E">
      <w:pPr>
        <w:pStyle w:val="ListParagraph"/>
        <w:numPr>
          <w:ilvl w:val="0"/>
          <w:numId w:val="24"/>
        </w:numPr>
        <w:suppressAutoHyphens/>
        <w:spacing w:line="288" w:lineRule="auto"/>
        <w:ind w:left="540" w:hanging="270"/>
        <w:contextualSpacing w:val="0"/>
        <w:rPr>
          <w:rFonts w:cstheme="minorHAnsi"/>
        </w:rPr>
      </w:pPr>
      <w:r w:rsidRPr="00127E53">
        <w:rPr>
          <w:rFonts w:cstheme="minorHAnsi"/>
        </w:rPr>
        <w:t>Iowa Department of Health and Human Services (Iowa HHS)</w:t>
      </w:r>
    </w:p>
    <w:p w14:paraId="45649149" w14:textId="25923A70" w:rsidR="009A6F9E" w:rsidRPr="00127E53" w:rsidRDefault="009A6F9E" w:rsidP="00F06C9E">
      <w:pPr>
        <w:pStyle w:val="ListParagraph"/>
        <w:numPr>
          <w:ilvl w:val="0"/>
          <w:numId w:val="24"/>
        </w:numPr>
        <w:suppressAutoHyphens/>
        <w:spacing w:line="288" w:lineRule="auto"/>
        <w:ind w:left="540" w:hanging="270"/>
        <w:contextualSpacing w:val="0"/>
        <w:rPr>
          <w:rFonts w:cstheme="minorHAnsi"/>
        </w:rPr>
      </w:pPr>
      <w:r w:rsidRPr="00127E53">
        <w:rPr>
          <w:rFonts w:cstheme="minorHAnsi"/>
        </w:rPr>
        <w:t>Iowa Department of Natural Resources</w:t>
      </w:r>
      <w:r w:rsidR="00344C03" w:rsidRPr="00127E53">
        <w:rPr>
          <w:rFonts w:cstheme="minorHAnsi"/>
        </w:rPr>
        <w:t xml:space="preserve"> (DNR)</w:t>
      </w:r>
    </w:p>
    <w:p w14:paraId="246E0575" w14:textId="77777777" w:rsidR="00E809DF" w:rsidRPr="00127E53" w:rsidRDefault="00D129BD" w:rsidP="00F06C9E">
      <w:pPr>
        <w:pStyle w:val="ListParagraph"/>
        <w:numPr>
          <w:ilvl w:val="0"/>
          <w:numId w:val="24"/>
        </w:numPr>
        <w:suppressAutoHyphens/>
        <w:spacing w:line="288" w:lineRule="auto"/>
        <w:ind w:left="540" w:hanging="270"/>
        <w:contextualSpacing w:val="0"/>
        <w:rPr>
          <w:rFonts w:cstheme="minorHAnsi"/>
        </w:rPr>
      </w:pPr>
      <w:r w:rsidRPr="00127E53">
        <w:rPr>
          <w:rFonts w:cstheme="minorHAnsi"/>
        </w:rPr>
        <w:t>Iowa Department of Agriculture and Land Stewardship (IDALS)</w:t>
      </w:r>
      <w:bookmarkStart w:id="4" w:name="TableofContents"/>
    </w:p>
    <w:p w14:paraId="1D0CED77" w14:textId="77777777" w:rsidR="00C37FF5" w:rsidRPr="00127E53" w:rsidRDefault="00C37FF5">
      <w:pPr>
        <w:spacing w:after="160" w:line="259" w:lineRule="auto"/>
        <w:rPr>
          <w:rFonts w:eastAsiaTheme="majorEastAsia" w:cstheme="minorHAnsi"/>
          <w:b/>
          <w:color w:val="02303C" w:themeColor="accent1" w:themeShade="80"/>
          <w:sz w:val="28"/>
          <w:szCs w:val="26"/>
        </w:rPr>
      </w:pPr>
      <w:r w:rsidRPr="00127E53">
        <w:rPr>
          <w:rFonts w:cstheme="minorHAnsi"/>
        </w:rPr>
        <w:br w:type="page"/>
      </w:r>
    </w:p>
    <w:bookmarkEnd w:id="4" w:displacedByCustomXml="next"/>
    <w:bookmarkStart w:id="5" w:name="Bookmark1" w:displacedByCustomXml="next"/>
    <w:bookmarkStart w:id="6" w:name="_Timeline" w:displacedByCustomXml="next"/>
    <w:sdt>
      <w:sdtPr>
        <w:rPr>
          <w:rFonts w:asciiTheme="minorHAnsi" w:eastAsiaTheme="minorHAnsi" w:hAnsiTheme="minorHAnsi" w:cstheme="minorBidi"/>
          <w:color w:val="auto"/>
          <w:sz w:val="24"/>
          <w:szCs w:val="22"/>
        </w:rPr>
        <w:id w:val="1817452111"/>
        <w:docPartObj>
          <w:docPartGallery w:val="Table of Contents"/>
          <w:docPartUnique/>
        </w:docPartObj>
      </w:sdtPr>
      <w:sdtEndPr>
        <w:rPr>
          <w:b/>
          <w:bCs/>
          <w:noProof/>
        </w:rPr>
      </w:sdtEndPr>
      <w:sdtContent>
        <w:p w14:paraId="389BE3D5" w14:textId="14D7CEEE" w:rsidR="005622A4" w:rsidRPr="005622A4" w:rsidRDefault="005622A4" w:rsidP="005622A4">
          <w:pPr>
            <w:pStyle w:val="TOCHeading"/>
            <w:spacing w:after="120"/>
            <w:rPr>
              <w:b/>
              <w:bCs/>
              <w:color w:val="18405B" w:themeColor="accent4"/>
            </w:rPr>
          </w:pPr>
          <w:r w:rsidRPr="005622A4">
            <w:rPr>
              <w:b/>
              <w:bCs/>
              <w:color w:val="18405B" w:themeColor="accent4"/>
            </w:rPr>
            <w:t>Contents</w:t>
          </w:r>
        </w:p>
        <w:p w14:paraId="044839FD" w14:textId="02E78771" w:rsidR="005622A4" w:rsidRDefault="005622A4" w:rsidP="005622A4">
          <w:pPr>
            <w:pStyle w:val="TOC1"/>
            <w:tabs>
              <w:tab w:val="right" w:leader="dot" w:pos="10790"/>
            </w:tabs>
            <w:spacing w:line="288" w:lineRule="auto"/>
            <w:rPr>
              <w:noProof/>
            </w:rPr>
          </w:pPr>
          <w:r>
            <w:fldChar w:fldCharType="begin"/>
          </w:r>
          <w:r>
            <w:instrText xml:space="preserve"> TOC \o "1-3" \h \z \u </w:instrText>
          </w:r>
          <w:r>
            <w:fldChar w:fldCharType="separate"/>
          </w:r>
          <w:hyperlink w:anchor="_Toc234326301" w:history="1"/>
          <w:hyperlink w:anchor="_Toc234326306" w:history="1">
            <w:r w:rsidRPr="0068685E">
              <w:rPr>
                <w:rStyle w:val="Hyperlink"/>
                <w:noProof/>
              </w:rPr>
              <w:t>Timeline</w:t>
            </w:r>
            <w:r>
              <w:rPr>
                <w:noProof/>
                <w:webHidden/>
              </w:rPr>
              <w:tab/>
            </w:r>
            <w:r>
              <w:rPr>
                <w:noProof/>
                <w:webHidden/>
              </w:rPr>
              <w:fldChar w:fldCharType="begin"/>
            </w:r>
            <w:r>
              <w:rPr>
                <w:noProof/>
                <w:webHidden/>
              </w:rPr>
              <w:instrText xml:space="preserve"> PAGEREF _Toc234326306 \h </w:instrText>
            </w:r>
            <w:r>
              <w:rPr>
                <w:noProof/>
                <w:webHidden/>
              </w:rPr>
            </w:r>
            <w:r>
              <w:rPr>
                <w:noProof/>
                <w:webHidden/>
              </w:rPr>
              <w:fldChar w:fldCharType="separate"/>
            </w:r>
            <w:r>
              <w:rPr>
                <w:noProof/>
                <w:webHidden/>
              </w:rPr>
              <w:t>4</w:t>
            </w:r>
            <w:r>
              <w:rPr>
                <w:noProof/>
                <w:webHidden/>
              </w:rPr>
              <w:fldChar w:fldCharType="end"/>
            </w:r>
          </w:hyperlink>
        </w:p>
        <w:p w14:paraId="353A75C7" w14:textId="2B9BDE10" w:rsidR="005622A4" w:rsidRDefault="005622A4" w:rsidP="005622A4">
          <w:pPr>
            <w:pStyle w:val="TOC1"/>
            <w:tabs>
              <w:tab w:val="right" w:leader="dot" w:pos="10790"/>
            </w:tabs>
            <w:spacing w:line="288" w:lineRule="auto"/>
            <w:rPr>
              <w:noProof/>
            </w:rPr>
          </w:pPr>
          <w:hyperlink w:anchor="_Toc234326308" w:history="1">
            <w:r w:rsidRPr="0068685E">
              <w:rPr>
                <w:rStyle w:val="Hyperlink"/>
                <w:noProof/>
              </w:rPr>
              <w:t>Social Media Stock Messages by Topic</w:t>
            </w:r>
            <w:r>
              <w:rPr>
                <w:noProof/>
                <w:webHidden/>
              </w:rPr>
              <w:tab/>
            </w:r>
            <w:r>
              <w:rPr>
                <w:noProof/>
                <w:webHidden/>
              </w:rPr>
              <w:fldChar w:fldCharType="begin"/>
            </w:r>
            <w:r>
              <w:rPr>
                <w:noProof/>
                <w:webHidden/>
              </w:rPr>
              <w:instrText xml:space="preserve"> PAGEREF _Toc234326308 \h </w:instrText>
            </w:r>
            <w:r>
              <w:rPr>
                <w:noProof/>
                <w:webHidden/>
              </w:rPr>
            </w:r>
            <w:r>
              <w:rPr>
                <w:noProof/>
                <w:webHidden/>
              </w:rPr>
              <w:fldChar w:fldCharType="separate"/>
            </w:r>
            <w:r>
              <w:rPr>
                <w:noProof/>
                <w:webHidden/>
              </w:rPr>
              <w:t>5</w:t>
            </w:r>
            <w:r>
              <w:rPr>
                <w:noProof/>
                <w:webHidden/>
              </w:rPr>
              <w:fldChar w:fldCharType="end"/>
            </w:r>
          </w:hyperlink>
        </w:p>
        <w:p w14:paraId="1EC5171B" w14:textId="54727152" w:rsidR="005622A4" w:rsidRDefault="005622A4" w:rsidP="005622A4">
          <w:pPr>
            <w:pStyle w:val="TOC2"/>
            <w:tabs>
              <w:tab w:val="right" w:leader="dot" w:pos="10790"/>
            </w:tabs>
            <w:spacing w:line="288" w:lineRule="auto"/>
            <w:rPr>
              <w:noProof/>
            </w:rPr>
          </w:pPr>
          <w:hyperlink w:anchor="_Toc234326309" w:history="1">
            <w:r w:rsidRPr="0068685E">
              <w:rPr>
                <w:rStyle w:val="Hyperlink"/>
                <w:noProof/>
              </w:rPr>
              <w:t>Bats and Nature (Murciélagos y naturaleza)</w:t>
            </w:r>
            <w:r>
              <w:rPr>
                <w:noProof/>
                <w:webHidden/>
              </w:rPr>
              <w:tab/>
            </w:r>
            <w:r>
              <w:rPr>
                <w:noProof/>
                <w:webHidden/>
              </w:rPr>
              <w:fldChar w:fldCharType="begin"/>
            </w:r>
            <w:r>
              <w:rPr>
                <w:noProof/>
                <w:webHidden/>
              </w:rPr>
              <w:instrText xml:space="preserve"> PAGEREF _Toc234326309 \h </w:instrText>
            </w:r>
            <w:r>
              <w:rPr>
                <w:noProof/>
                <w:webHidden/>
              </w:rPr>
            </w:r>
            <w:r>
              <w:rPr>
                <w:noProof/>
                <w:webHidden/>
              </w:rPr>
              <w:fldChar w:fldCharType="separate"/>
            </w:r>
            <w:r>
              <w:rPr>
                <w:noProof/>
                <w:webHidden/>
              </w:rPr>
              <w:t>5</w:t>
            </w:r>
            <w:r>
              <w:rPr>
                <w:noProof/>
                <w:webHidden/>
              </w:rPr>
              <w:fldChar w:fldCharType="end"/>
            </w:r>
          </w:hyperlink>
        </w:p>
        <w:p w14:paraId="0A14290C" w14:textId="118FB1E2" w:rsidR="005622A4" w:rsidRDefault="005622A4" w:rsidP="005622A4">
          <w:pPr>
            <w:pStyle w:val="TOC2"/>
            <w:tabs>
              <w:tab w:val="right" w:leader="dot" w:pos="10790"/>
            </w:tabs>
            <w:spacing w:line="288" w:lineRule="auto"/>
            <w:rPr>
              <w:noProof/>
            </w:rPr>
          </w:pPr>
          <w:hyperlink w:anchor="_Toc234326310" w:history="1">
            <w:r w:rsidRPr="0068685E">
              <w:rPr>
                <w:rStyle w:val="Hyperlink"/>
                <w:noProof/>
              </w:rPr>
              <w:t>Rabies Risks (Riesgos de la rabia)</w:t>
            </w:r>
            <w:r>
              <w:rPr>
                <w:noProof/>
                <w:webHidden/>
              </w:rPr>
              <w:tab/>
            </w:r>
            <w:r>
              <w:rPr>
                <w:noProof/>
                <w:webHidden/>
              </w:rPr>
              <w:fldChar w:fldCharType="begin"/>
            </w:r>
            <w:r>
              <w:rPr>
                <w:noProof/>
                <w:webHidden/>
              </w:rPr>
              <w:instrText xml:space="preserve"> PAGEREF _Toc234326310 \h </w:instrText>
            </w:r>
            <w:r>
              <w:rPr>
                <w:noProof/>
                <w:webHidden/>
              </w:rPr>
            </w:r>
            <w:r>
              <w:rPr>
                <w:noProof/>
                <w:webHidden/>
              </w:rPr>
              <w:fldChar w:fldCharType="separate"/>
            </w:r>
            <w:r>
              <w:rPr>
                <w:noProof/>
                <w:webHidden/>
              </w:rPr>
              <w:t>6</w:t>
            </w:r>
            <w:r>
              <w:rPr>
                <w:noProof/>
                <w:webHidden/>
              </w:rPr>
              <w:fldChar w:fldCharType="end"/>
            </w:r>
          </w:hyperlink>
        </w:p>
        <w:p w14:paraId="42777AB7" w14:textId="2B00F600" w:rsidR="005622A4" w:rsidRDefault="005622A4" w:rsidP="005622A4">
          <w:pPr>
            <w:pStyle w:val="TOC2"/>
            <w:tabs>
              <w:tab w:val="right" w:leader="dot" w:pos="10790"/>
            </w:tabs>
            <w:spacing w:line="288" w:lineRule="auto"/>
            <w:rPr>
              <w:noProof/>
            </w:rPr>
          </w:pPr>
          <w:hyperlink w:anchor="_Toc234326311" w:history="1">
            <w:r w:rsidRPr="0068685E">
              <w:rPr>
                <w:rStyle w:val="Hyperlink"/>
                <w:noProof/>
              </w:rPr>
              <w:t>Bat Exclusion</w:t>
            </w:r>
            <w:r>
              <w:rPr>
                <w:noProof/>
                <w:webHidden/>
              </w:rPr>
              <w:tab/>
            </w:r>
            <w:r>
              <w:rPr>
                <w:noProof/>
                <w:webHidden/>
              </w:rPr>
              <w:fldChar w:fldCharType="begin"/>
            </w:r>
            <w:r>
              <w:rPr>
                <w:noProof/>
                <w:webHidden/>
              </w:rPr>
              <w:instrText xml:space="preserve"> PAGEREF _Toc234326311 \h </w:instrText>
            </w:r>
            <w:r>
              <w:rPr>
                <w:noProof/>
                <w:webHidden/>
              </w:rPr>
            </w:r>
            <w:r>
              <w:rPr>
                <w:noProof/>
                <w:webHidden/>
              </w:rPr>
              <w:fldChar w:fldCharType="separate"/>
            </w:r>
            <w:r>
              <w:rPr>
                <w:noProof/>
                <w:webHidden/>
              </w:rPr>
              <w:t>9</w:t>
            </w:r>
            <w:r>
              <w:rPr>
                <w:noProof/>
                <w:webHidden/>
              </w:rPr>
              <w:fldChar w:fldCharType="end"/>
            </w:r>
          </w:hyperlink>
        </w:p>
        <w:p w14:paraId="7CAB91A6" w14:textId="72D7F13A" w:rsidR="005622A4" w:rsidRDefault="005622A4" w:rsidP="005622A4">
          <w:pPr>
            <w:pStyle w:val="TOC2"/>
            <w:tabs>
              <w:tab w:val="right" w:leader="dot" w:pos="10790"/>
            </w:tabs>
            <w:spacing w:line="288" w:lineRule="auto"/>
            <w:rPr>
              <w:noProof/>
            </w:rPr>
          </w:pPr>
          <w:hyperlink w:anchor="_Toc234326312" w:history="1">
            <w:r w:rsidRPr="0068685E">
              <w:rPr>
                <w:rStyle w:val="Hyperlink"/>
                <w:noProof/>
              </w:rPr>
              <w:t>Bats and Livestock/Agriculture (Murciélagos y ganado/agricultura)</w:t>
            </w:r>
            <w:r>
              <w:rPr>
                <w:noProof/>
                <w:webHidden/>
              </w:rPr>
              <w:tab/>
            </w:r>
            <w:r>
              <w:rPr>
                <w:noProof/>
                <w:webHidden/>
              </w:rPr>
              <w:fldChar w:fldCharType="begin"/>
            </w:r>
            <w:r>
              <w:rPr>
                <w:noProof/>
                <w:webHidden/>
              </w:rPr>
              <w:instrText xml:space="preserve"> PAGEREF _Toc234326312 \h </w:instrText>
            </w:r>
            <w:r>
              <w:rPr>
                <w:noProof/>
                <w:webHidden/>
              </w:rPr>
            </w:r>
            <w:r>
              <w:rPr>
                <w:noProof/>
                <w:webHidden/>
              </w:rPr>
              <w:fldChar w:fldCharType="separate"/>
            </w:r>
            <w:r>
              <w:rPr>
                <w:noProof/>
                <w:webHidden/>
              </w:rPr>
              <w:t>11</w:t>
            </w:r>
            <w:r>
              <w:rPr>
                <w:noProof/>
                <w:webHidden/>
              </w:rPr>
              <w:fldChar w:fldCharType="end"/>
            </w:r>
          </w:hyperlink>
        </w:p>
        <w:p w14:paraId="5CFF7EF8" w14:textId="508A3A99" w:rsidR="005622A4" w:rsidRDefault="005622A4" w:rsidP="005622A4">
          <w:pPr>
            <w:pStyle w:val="TOC2"/>
            <w:tabs>
              <w:tab w:val="right" w:leader="dot" w:pos="10790"/>
            </w:tabs>
            <w:spacing w:line="288" w:lineRule="auto"/>
            <w:rPr>
              <w:noProof/>
            </w:rPr>
          </w:pPr>
          <w:hyperlink w:anchor="_Toc234326313" w:history="1">
            <w:r w:rsidRPr="0068685E">
              <w:rPr>
                <w:rStyle w:val="Hyperlink"/>
                <w:noProof/>
              </w:rPr>
              <w:t>Bats and Pets (Murciélagos y mascotas)</w:t>
            </w:r>
            <w:r>
              <w:rPr>
                <w:noProof/>
                <w:webHidden/>
              </w:rPr>
              <w:tab/>
            </w:r>
            <w:r>
              <w:rPr>
                <w:noProof/>
                <w:webHidden/>
              </w:rPr>
              <w:fldChar w:fldCharType="begin"/>
            </w:r>
            <w:r>
              <w:rPr>
                <w:noProof/>
                <w:webHidden/>
              </w:rPr>
              <w:instrText xml:space="preserve"> PAGEREF _Toc234326313 \h </w:instrText>
            </w:r>
            <w:r>
              <w:rPr>
                <w:noProof/>
                <w:webHidden/>
              </w:rPr>
            </w:r>
            <w:r>
              <w:rPr>
                <w:noProof/>
                <w:webHidden/>
              </w:rPr>
              <w:fldChar w:fldCharType="separate"/>
            </w:r>
            <w:r>
              <w:rPr>
                <w:noProof/>
                <w:webHidden/>
              </w:rPr>
              <w:t>12</w:t>
            </w:r>
            <w:r>
              <w:rPr>
                <w:noProof/>
                <w:webHidden/>
              </w:rPr>
              <w:fldChar w:fldCharType="end"/>
            </w:r>
          </w:hyperlink>
        </w:p>
        <w:p w14:paraId="50B6DF10" w14:textId="074F2F78" w:rsidR="005622A4" w:rsidRDefault="005622A4" w:rsidP="005622A4">
          <w:pPr>
            <w:pStyle w:val="TOC2"/>
            <w:tabs>
              <w:tab w:val="right" w:leader="dot" w:pos="10790"/>
            </w:tabs>
            <w:spacing w:line="288" w:lineRule="auto"/>
            <w:rPr>
              <w:noProof/>
            </w:rPr>
          </w:pPr>
          <w:hyperlink w:anchor="_Toc234326314" w:history="1">
            <w:r w:rsidRPr="0068685E">
              <w:rPr>
                <w:rStyle w:val="Hyperlink"/>
                <w:noProof/>
              </w:rPr>
              <w:t>Halloween</w:t>
            </w:r>
            <w:r>
              <w:rPr>
                <w:noProof/>
                <w:webHidden/>
              </w:rPr>
              <w:tab/>
            </w:r>
            <w:r>
              <w:rPr>
                <w:noProof/>
                <w:webHidden/>
              </w:rPr>
              <w:fldChar w:fldCharType="begin"/>
            </w:r>
            <w:r>
              <w:rPr>
                <w:noProof/>
                <w:webHidden/>
              </w:rPr>
              <w:instrText xml:space="preserve"> PAGEREF _Toc234326314 \h </w:instrText>
            </w:r>
            <w:r>
              <w:rPr>
                <w:noProof/>
                <w:webHidden/>
              </w:rPr>
            </w:r>
            <w:r>
              <w:rPr>
                <w:noProof/>
                <w:webHidden/>
              </w:rPr>
              <w:fldChar w:fldCharType="separate"/>
            </w:r>
            <w:r>
              <w:rPr>
                <w:noProof/>
                <w:webHidden/>
              </w:rPr>
              <w:t>12</w:t>
            </w:r>
            <w:r>
              <w:rPr>
                <w:noProof/>
                <w:webHidden/>
              </w:rPr>
              <w:fldChar w:fldCharType="end"/>
            </w:r>
          </w:hyperlink>
        </w:p>
        <w:p w14:paraId="12984307" w14:textId="1A96B5DE" w:rsidR="005622A4" w:rsidRDefault="005622A4" w:rsidP="005622A4">
          <w:pPr>
            <w:pStyle w:val="TOC1"/>
            <w:tabs>
              <w:tab w:val="right" w:leader="dot" w:pos="10790"/>
            </w:tabs>
            <w:spacing w:line="288" w:lineRule="auto"/>
            <w:rPr>
              <w:noProof/>
            </w:rPr>
          </w:pPr>
          <w:hyperlink w:anchor="_Toc234326315" w:history="1">
            <w:r w:rsidRPr="0068685E">
              <w:rPr>
                <w:rStyle w:val="Hyperlink"/>
                <w:noProof/>
              </w:rPr>
              <w:t>Messages for Healthcare Providers</w:t>
            </w:r>
            <w:r>
              <w:rPr>
                <w:noProof/>
                <w:webHidden/>
              </w:rPr>
              <w:tab/>
            </w:r>
            <w:r>
              <w:rPr>
                <w:noProof/>
                <w:webHidden/>
              </w:rPr>
              <w:fldChar w:fldCharType="begin"/>
            </w:r>
            <w:r>
              <w:rPr>
                <w:noProof/>
                <w:webHidden/>
              </w:rPr>
              <w:instrText xml:space="preserve"> PAGEREF _Toc234326315 \h </w:instrText>
            </w:r>
            <w:r>
              <w:rPr>
                <w:noProof/>
                <w:webHidden/>
              </w:rPr>
            </w:r>
            <w:r>
              <w:rPr>
                <w:noProof/>
                <w:webHidden/>
              </w:rPr>
              <w:fldChar w:fldCharType="separate"/>
            </w:r>
            <w:r>
              <w:rPr>
                <w:noProof/>
                <w:webHidden/>
              </w:rPr>
              <w:t>13</w:t>
            </w:r>
            <w:r>
              <w:rPr>
                <w:noProof/>
                <w:webHidden/>
              </w:rPr>
              <w:fldChar w:fldCharType="end"/>
            </w:r>
          </w:hyperlink>
        </w:p>
        <w:p w14:paraId="765031B1" w14:textId="2121AC40" w:rsidR="005622A4" w:rsidRDefault="005622A4" w:rsidP="005622A4">
          <w:pPr>
            <w:pStyle w:val="TOC1"/>
            <w:tabs>
              <w:tab w:val="right" w:leader="dot" w:pos="10790"/>
            </w:tabs>
            <w:spacing w:line="288" w:lineRule="auto"/>
            <w:rPr>
              <w:noProof/>
            </w:rPr>
          </w:pPr>
          <w:hyperlink w:anchor="_Toc234326316" w:history="1">
            <w:r w:rsidRPr="0068685E">
              <w:rPr>
                <w:rStyle w:val="Hyperlink"/>
                <w:noProof/>
              </w:rPr>
              <w:t>Signs for Congregate Settings</w:t>
            </w:r>
            <w:r>
              <w:rPr>
                <w:noProof/>
                <w:webHidden/>
              </w:rPr>
              <w:tab/>
            </w:r>
            <w:r>
              <w:rPr>
                <w:noProof/>
                <w:webHidden/>
              </w:rPr>
              <w:fldChar w:fldCharType="begin"/>
            </w:r>
            <w:r>
              <w:rPr>
                <w:noProof/>
                <w:webHidden/>
              </w:rPr>
              <w:instrText xml:space="preserve"> PAGEREF _Toc234326316 \h </w:instrText>
            </w:r>
            <w:r>
              <w:rPr>
                <w:noProof/>
                <w:webHidden/>
              </w:rPr>
            </w:r>
            <w:r>
              <w:rPr>
                <w:noProof/>
                <w:webHidden/>
              </w:rPr>
              <w:fldChar w:fldCharType="separate"/>
            </w:r>
            <w:r>
              <w:rPr>
                <w:noProof/>
                <w:webHidden/>
              </w:rPr>
              <w:t>14</w:t>
            </w:r>
            <w:r>
              <w:rPr>
                <w:noProof/>
                <w:webHidden/>
              </w:rPr>
              <w:fldChar w:fldCharType="end"/>
            </w:r>
          </w:hyperlink>
        </w:p>
        <w:p w14:paraId="4F803420" w14:textId="033AC412" w:rsidR="005622A4" w:rsidRDefault="005622A4" w:rsidP="005622A4">
          <w:pPr>
            <w:pStyle w:val="TOC1"/>
            <w:tabs>
              <w:tab w:val="right" w:leader="dot" w:pos="10790"/>
            </w:tabs>
            <w:spacing w:line="288" w:lineRule="auto"/>
            <w:rPr>
              <w:noProof/>
            </w:rPr>
          </w:pPr>
          <w:hyperlink w:anchor="_Toc234326317" w:history="1">
            <w:r w:rsidRPr="0068685E">
              <w:rPr>
                <w:rStyle w:val="Hyperlink"/>
                <w:noProof/>
              </w:rPr>
              <w:t>Scripts and Videos for Promotions</w:t>
            </w:r>
            <w:r>
              <w:rPr>
                <w:noProof/>
                <w:webHidden/>
              </w:rPr>
              <w:tab/>
            </w:r>
            <w:r>
              <w:rPr>
                <w:noProof/>
                <w:webHidden/>
              </w:rPr>
              <w:fldChar w:fldCharType="begin"/>
            </w:r>
            <w:r>
              <w:rPr>
                <w:noProof/>
                <w:webHidden/>
              </w:rPr>
              <w:instrText xml:space="preserve"> PAGEREF _Toc234326317 \h </w:instrText>
            </w:r>
            <w:r>
              <w:rPr>
                <w:noProof/>
                <w:webHidden/>
              </w:rPr>
            </w:r>
            <w:r>
              <w:rPr>
                <w:noProof/>
                <w:webHidden/>
              </w:rPr>
              <w:fldChar w:fldCharType="separate"/>
            </w:r>
            <w:r>
              <w:rPr>
                <w:noProof/>
                <w:webHidden/>
              </w:rPr>
              <w:t>15</w:t>
            </w:r>
            <w:r>
              <w:rPr>
                <w:noProof/>
                <w:webHidden/>
              </w:rPr>
              <w:fldChar w:fldCharType="end"/>
            </w:r>
          </w:hyperlink>
          <w:r>
            <w:rPr>
              <w:b/>
              <w:bCs/>
              <w:noProof/>
            </w:rPr>
            <w:fldChar w:fldCharType="end"/>
          </w:r>
        </w:p>
      </w:sdtContent>
    </w:sdt>
    <w:p w14:paraId="774ABEE8" w14:textId="1D4420A7" w:rsidR="00C37FF5" w:rsidRPr="006D3173" w:rsidRDefault="00C37FF5" w:rsidP="005622A4">
      <w:pPr>
        <w:spacing w:after="160" w:line="288" w:lineRule="auto"/>
        <w:rPr>
          <w:rStyle w:val="Hyperlink"/>
        </w:rPr>
      </w:pPr>
      <w:r w:rsidRPr="00127E53">
        <w:rPr>
          <w:rFonts w:cstheme="minorHAnsi"/>
        </w:rPr>
        <w:br w:type="page"/>
      </w:r>
    </w:p>
    <w:p w14:paraId="67956932" w14:textId="64406CCE" w:rsidR="00EC1C51" w:rsidRPr="006C4C5E" w:rsidRDefault="00EC1C51" w:rsidP="00E62FF3">
      <w:pPr>
        <w:pStyle w:val="Heading1"/>
      </w:pPr>
      <w:bookmarkStart w:id="7" w:name="_Toc234326306"/>
      <w:r w:rsidRPr="006C4C5E">
        <w:lastRenderedPageBreak/>
        <w:t>Timeline</w:t>
      </w:r>
      <w:bookmarkStart w:id="8" w:name="timeline"/>
      <w:bookmarkEnd w:id="7"/>
      <w:bookmarkEnd w:id="6"/>
      <w:bookmarkEnd w:id="5"/>
    </w:p>
    <w:bookmarkEnd w:id="8"/>
    <w:p w14:paraId="45C71CFC" w14:textId="30586DEA" w:rsidR="0020379D" w:rsidRPr="00127E53" w:rsidRDefault="00EC1C51" w:rsidP="00D51653">
      <w:pPr>
        <w:pStyle w:val="HHSStyle"/>
        <w:spacing w:line="283" w:lineRule="auto"/>
      </w:pPr>
      <w:r w:rsidRPr="7B3BFB0E">
        <w:t>Iowa HHS receives the highest volume of bat</w:t>
      </w:r>
      <w:r w:rsidR="001A0019">
        <w:t>-</w:t>
      </w:r>
      <w:r w:rsidRPr="7B3BFB0E">
        <w:t>related calls from the public every August. In Iowa</w:t>
      </w:r>
      <w:r w:rsidR="001A0019">
        <w:t>,</w:t>
      </w:r>
      <w:r w:rsidRPr="7B3BFB0E">
        <w:t xml:space="preserve"> bats seeking places to sleep/hibernate </w:t>
      </w:r>
      <w:r w:rsidR="00656578">
        <w:t>pe</w:t>
      </w:r>
      <w:r w:rsidR="4D37CCCE">
        <w:t>a</w:t>
      </w:r>
      <w:r w:rsidR="00656578">
        <w:t>ks</w:t>
      </w:r>
      <w:r w:rsidRPr="7B3BFB0E">
        <w:t xml:space="preserve"> in September. </w:t>
      </w:r>
      <w:r w:rsidR="00D51653">
        <w:t>For this reason</w:t>
      </w:r>
      <w:r w:rsidRPr="7B3BFB0E">
        <w:t>,</w:t>
      </w:r>
      <w:r w:rsidR="001A0019">
        <w:t xml:space="preserve"> </w:t>
      </w:r>
      <w:r w:rsidR="001A0019">
        <w:rPr>
          <w:b/>
          <w:bCs/>
        </w:rPr>
        <w:t xml:space="preserve">#BatsofIowa campaign messaging </w:t>
      </w:r>
      <w:r w:rsidRPr="7B3BFB0E">
        <w:rPr>
          <w:b/>
          <w:bCs/>
        </w:rPr>
        <w:t>will start in July 202</w:t>
      </w:r>
      <w:r w:rsidR="0824F4BE" w:rsidRPr="7B3BFB0E">
        <w:rPr>
          <w:b/>
          <w:bCs/>
        </w:rPr>
        <w:t>6</w:t>
      </w:r>
      <w:r w:rsidR="00D51653">
        <w:rPr>
          <w:b/>
          <w:bCs/>
        </w:rPr>
        <w:t xml:space="preserve"> </w:t>
      </w:r>
      <w:r w:rsidR="63C25B71" w:rsidRPr="7B3BFB0E">
        <w:rPr>
          <w:b/>
          <w:bCs/>
        </w:rPr>
        <w:t xml:space="preserve">and end in </w:t>
      </w:r>
      <w:r w:rsidRPr="7B3BFB0E">
        <w:rPr>
          <w:b/>
          <w:bCs/>
        </w:rPr>
        <w:t>October 202</w:t>
      </w:r>
      <w:r w:rsidR="30203909" w:rsidRPr="7B3BFB0E">
        <w:rPr>
          <w:b/>
          <w:bCs/>
        </w:rPr>
        <w:t>6</w:t>
      </w:r>
      <w:r w:rsidR="00466F24" w:rsidRPr="7B3BFB0E">
        <w:t>.</w:t>
      </w:r>
      <w:r w:rsidRPr="7B3BFB0E">
        <w:t xml:space="preserve"> </w:t>
      </w:r>
      <w:r w:rsidR="00D51653">
        <w:t>Throughout, the</w:t>
      </w:r>
      <w:r w:rsidR="001A0019">
        <w:t xml:space="preserve"> goal of the campaign remains the sam</w:t>
      </w:r>
      <w:r w:rsidR="00D51653">
        <w:t>e</w:t>
      </w:r>
      <w:r w:rsidR="001A0019">
        <w:t>:</w:t>
      </w:r>
      <w:r w:rsidRPr="7B3BFB0E">
        <w:t xml:space="preserve"> reducing the number of bat encounters occurring in Iowa this year while encouraging Iowans to always enjoy bats and nature at a</w:t>
      </w:r>
      <w:r w:rsidR="00D46CAE" w:rsidRPr="7B3BFB0E">
        <w:t xml:space="preserve">n appropriate </w:t>
      </w:r>
      <w:r w:rsidRPr="7B3BFB0E">
        <w:t xml:space="preserve">distance. </w:t>
      </w:r>
    </w:p>
    <w:p w14:paraId="6B4A48D9" w14:textId="79CD9231" w:rsidR="164E109F" w:rsidRPr="00127E53" w:rsidRDefault="00968E21" w:rsidP="00913B97">
      <w:pPr>
        <w:pStyle w:val="Heading3"/>
        <w:spacing w:before="160" w:after="40"/>
        <w:jc w:val="center"/>
      </w:pPr>
      <w:bookmarkStart w:id="9" w:name="_Toc234326307"/>
      <w:r>
        <w:t xml:space="preserve">2026 </w:t>
      </w:r>
      <w:r w:rsidR="164E109F" w:rsidRPr="00127E53">
        <w:t>Theme Timeline</w:t>
      </w:r>
      <w:bookmarkEnd w:id="9"/>
    </w:p>
    <w:p w14:paraId="5DB9FF8D" w14:textId="6F76DC07" w:rsidR="70841970" w:rsidRDefault="70841970" w:rsidP="70841970">
      <w:r>
        <w:rPr>
          <w:noProof/>
        </w:rPr>
        <w:drawing>
          <wp:inline distT="0" distB="0" distL="0" distR="0" wp14:anchorId="1F81844E" wp14:editId="6A6F0FBA">
            <wp:extent cx="6473584" cy="3101926"/>
            <wp:effectExtent l="0" t="0" r="3810" b="3810"/>
            <wp:docPr id="9762424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42428" name="Picture 9762424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95059" cy="3112216"/>
                    </a:xfrm>
                    <a:prstGeom prst="rect">
                      <a:avLst/>
                    </a:prstGeom>
                  </pic:spPr>
                </pic:pic>
              </a:graphicData>
            </a:graphic>
          </wp:inline>
        </w:drawing>
      </w:r>
    </w:p>
    <w:p w14:paraId="645535A1" w14:textId="1F3014B8" w:rsidR="2EE8919A" w:rsidRPr="008E66DB" w:rsidRDefault="2EE8919A" w:rsidP="00A83C67">
      <w:pPr>
        <w:pStyle w:val="HHSStyle"/>
        <w:spacing w:after="140" w:line="283" w:lineRule="auto"/>
        <w:contextualSpacing w:val="0"/>
        <w:rPr>
          <w:spacing w:val="-1"/>
        </w:rPr>
      </w:pPr>
      <w:r w:rsidRPr="008E66DB">
        <w:rPr>
          <w:spacing w:val="-1"/>
        </w:rPr>
        <w:t>Outside the standard timeline, messaging may be appropriate under the following circumstances</w:t>
      </w:r>
      <w:bookmarkStart w:id="10" w:name="_Hlk197596171"/>
      <w:r w:rsidR="798E8F23" w:rsidRPr="008E66DB">
        <w:rPr>
          <w:spacing w:val="-1"/>
        </w:rPr>
        <w:t>:</w:t>
      </w:r>
    </w:p>
    <w:p w14:paraId="5CB204EB" w14:textId="596E3AF2" w:rsidR="798E8F23" w:rsidRDefault="798E8F23" w:rsidP="00A83C67">
      <w:pPr>
        <w:pStyle w:val="ListParagraph"/>
        <w:numPr>
          <w:ilvl w:val="0"/>
          <w:numId w:val="24"/>
        </w:numPr>
        <w:spacing w:after="140" w:line="283" w:lineRule="auto"/>
        <w:ind w:left="418" w:hanging="274"/>
        <w:contextualSpacing w:val="0"/>
      </w:pPr>
      <w:r w:rsidRPr="5E387C5F">
        <w:rPr>
          <w:b/>
          <w:bCs/>
        </w:rPr>
        <w:t>Unseasonabl</w:t>
      </w:r>
      <w:r w:rsidR="4E9A3A04" w:rsidRPr="5E387C5F">
        <w:rPr>
          <w:b/>
          <w:bCs/>
        </w:rPr>
        <w:t>y</w:t>
      </w:r>
      <w:r w:rsidRPr="5E387C5F">
        <w:rPr>
          <w:b/>
          <w:bCs/>
        </w:rPr>
        <w:t xml:space="preserve"> warm spells</w:t>
      </w:r>
      <w:r w:rsidRPr="5E387C5F">
        <w:t xml:space="preserve"> – </w:t>
      </w:r>
      <w:r w:rsidR="50752D5C" w:rsidRPr="5E387C5F">
        <w:t xml:space="preserve">During the normal hibernation period, bats may become active when nightly low temperatures </w:t>
      </w:r>
      <w:r w:rsidR="4C36A82D">
        <w:t>exceed 40</w:t>
      </w:r>
      <w:r w:rsidR="50752D5C" w:rsidRPr="5E387C5F">
        <w:t>°F for three or more consecutive nights. This can lead to unexpected bat encounters, making it an ideal time to share #BatsofIowa messaging</w:t>
      </w:r>
      <w:r w:rsidR="65AD13A9" w:rsidRPr="5E387C5F">
        <w:t xml:space="preserve">. </w:t>
      </w:r>
    </w:p>
    <w:p w14:paraId="65B30A21" w14:textId="5DAC3D1F" w:rsidR="41D5C5FD" w:rsidRDefault="41D5C5FD" w:rsidP="00A83C67">
      <w:pPr>
        <w:pStyle w:val="ListParagraph"/>
        <w:numPr>
          <w:ilvl w:val="0"/>
          <w:numId w:val="24"/>
        </w:numPr>
        <w:spacing w:after="140" w:line="283" w:lineRule="auto"/>
        <w:ind w:left="418" w:hanging="274"/>
        <w:contextualSpacing w:val="0"/>
      </w:pPr>
      <w:r w:rsidRPr="7B3BFB0E">
        <w:rPr>
          <w:b/>
          <w:bCs/>
        </w:rPr>
        <w:t xml:space="preserve">A community member </w:t>
      </w:r>
      <w:r w:rsidR="7508F5D0" w:rsidRPr="7B3BFB0E">
        <w:rPr>
          <w:b/>
          <w:bCs/>
        </w:rPr>
        <w:t xml:space="preserve">reports </w:t>
      </w:r>
      <w:r w:rsidRPr="7B3BFB0E">
        <w:rPr>
          <w:b/>
          <w:bCs/>
        </w:rPr>
        <w:t>a bat encounter</w:t>
      </w:r>
      <w:r w:rsidRPr="7B3BFB0E">
        <w:t xml:space="preserve"> – </w:t>
      </w:r>
      <w:r w:rsidR="7A787B8A" w:rsidRPr="7B3BFB0E">
        <w:t xml:space="preserve">Bat encounters often happen unexpectedly, and you may receive phone calls, messages or even photos from </w:t>
      </w:r>
      <w:r w:rsidR="00F06EB8">
        <w:t>a concerned person</w:t>
      </w:r>
      <w:r w:rsidR="7A787B8A" w:rsidRPr="7B3BFB0E">
        <w:t>. These moments provide a valuable opportunity to remind the community what steps to take if they encounter a bat</w:t>
      </w:r>
      <w:r w:rsidRPr="7B3BFB0E">
        <w:t xml:space="preserve">. </w:t>
      </w:r>
    </w:p>
    <w:p w14:paraId="024BE3B2" w14:textId="6235DE60" w:rsidR="4F379EC2" w:rsidRDefault="00A83C67" w:rsidP="00D51653">
      <w:pPr>
        <w:pStyle w:val="ListParagraph"/>
        <w:numPr>
          <w:ilvl w:val="0"/>
          <w:numId w:val="24"/>
        </w:numPr>
        <w:spacing w:after="200" w:line="283" w:lineRule="auto"/>
        <w:ind w:left="418" w:right="-58" w:hanging="274"/>
        <w:contextualSpacing w:val="0"/>
      </w:pPr>
      <w:r w:rsidRPr="009B2027">
        <w:rPr>
          <w:b/>
          <w:bCs/>
          <w:noProof/>
          <w:color w:val="000000" w:themeColor="text1"/>
          <w:sz w:val="22"/>
          <w:lang w:eastAsia="ja-JP"/>
        </w:rPr>
        <mc:AlternateContent>
          <mc:Choice Requires="wps">
            <w:drawing>
              <wp:anchor distT="45720" distB="45720" distL="114300" distR="114300" simplePos="0" relativeHeight="251659264" behindDoc="0" locked="0" layoutInCell="1" allowOverlap="1" wp14:anchorId="131090D4" wp14:editId="1E7DB2D4">
                <wp:simplePos x="0" y="0"/>
                <wp:positionH relativeFrom="column">
                  <wp:posOffset>-1108</wp:posOffset>
                </wp:positionH>
                <wp:positionV relativeFrom="paragraph">
                  <wp:posOffset>549910</wp:posOffset>
                </wp:positionV>
                <wp:extent cx="68580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04620"/>
                        </a:xfrm>
                        <a:prstGeom prst="rect">
                          <a:avLst/>
                        </a:prstGeom>
                        <a:solidFill>
                          <a:schemeClr val="accent2">
                            <a:lumMod val="60000"/>
                            <a:lumOff val="40000"/>
                          </a:schemeClr>
                        </a:solidFill>
                        <a:ln w="9525">
                          <a:noFill/>
                          <a:miter lim="800000"/>
                          <a:headEnd/>
                          <a:tailEnd/>
                        </a:ln>
                      </wps:spPr>
                      <wps:txbx>
                        <w:txbxContent>
                          <w:p w14:paraId="48F3C854" w14:textId="57422902" w:rsidR="009B2027" w:rsidRPr="00A83C67" w:rsidRDefault="009B2027" w:rsidP="00D51653">
                            <w:pPr>
                              <w:pStyle w:val="HHSStyle"/>
                              <w:spacing w:before="60" w:after="40" w:line="283" w:lineRule="auto"/>
                              <w:rPr>
                                <w:i/>
                                <w:iCs/>
                                <w:sz w:val="22"/>
                              </w:rPr>
                            </w:pPr>
                            <w:r w:rsidRPr="00A83C67">
                              <w:rPr>
                                <w:i/>
                                <w:iCs/>
                                <w:sz w:val="22"/>
                                <w:lang w:eastAsia="ja-JP"/>
                              </w:rPr>
                              <w:t xml:space="preserve">In Iowa, bats generally hibernate from November through March, staying dormant in caves, mines or sheltered structures. They begin to emerge in April as temperatures warm and become fully active by </w:t>
                            </w:r>
                            <w:r w:rsidR="00A83C67">
                              <w:rPr>
                                <w:i/>
                                <w:iCs/>
                                <w:sz w:val="22"/>
                                <w:lang w:eastAsia="ja-JP"/>
                              </w:rPr>
                              <w:br/>
                            </w:r>
                            <w:r w:rsidRPr="00A83C67">
                              <w:rPr>
                                <w:i/>
                                <w:iCs/>
                                <w:sz w:val="22"/>
                                <w:lang w:eastAsia="ja-JP"/>
                              </w:rPr>
                              <w:t>May and June, when females form maternity colonies and raise their young. July and August mark peak activity as young bats learn to fly and forage. By September and October, bats increase feeding and prepare for migration or a return to hibernation, completing the annual cycle.</w:t>
                            </w:r>
                          </w:p>
                        </w:txbxContent>
                      </wps:txbx>
                      <wps:bodyPr rot="0" vert="horz" wrap="square" lIns="137160" tIns="45720" rIns="13716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131090D4" id="_x0000_t202" coordsize="21600,21600" o:spt="202" path="m,l,21600r21600,l21600,xe">
                <v:stroke joinstyle="miter"/>
                <v:path gradientshapeok="t" o:connecttype="rect"/>
              </v:shapetype>
              <v:shape id="_x0000_s1026" type="#_x0000_t202" style="position:absolute;left:0;text-align:left;margin-left:-.1pt;margin-top:43.3pt;width:540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" fillcolor="#dce6a4 [1941]" stroked="f">
                <v:textbox style="mso-fit-shape-to-text:t" inset="10.8pt,,10.8pt">
                  <w:txbxContent>
                    <w:p w14:paraId="48F3C854" w14:textId="57422902" w:rsidR="009B2027" w:rsidRPr="00A83C67" w:rsidRDefault="009B2027" w:rsidP="00D51653">
                      <w:pPr>
                        <w:pStyle w:val="HHSStyle"/>
                        <w:spacing w:before="60" w:after="40" w:line="283" w:lineRule="auto"/>
                        <w:rPr>
                          <w:i/>
                          <w:iCs/>
                          <w:sz w:val="22"/>
                        </w:rPr>
                      </w:pPr>
                      <w:r w:rsidRPr="00A83C67">
                        <w:rPr>
                          <w:i/>
                          <w:iCs/>
                          <w:sz w:val="22"/>
                          <w:lang w:eastAsia="ja-JP"/>
                        </w:rPr>
                        <w:t xml:space="preserve">In Iowa, bats generally hibernate from November through March, staying dormant in caves, mines or sheltered structures. They begin to emerge in April as temperatures warm and become fully active by </w:t>
                      </w:r>
                      <w:r w:rsidR="00A83C67">
                        <w:rPr>
                          <w:i/>
                          <w:iCs/>
                          <w:sz w:val="22"/>
                          <w:lang w:eastAsia="ja-JP"/>
                        </w:rPr>
                        <w:br/>
                      </w:r>
                      <w:r w:rsidRPr="00A83C67">
                        <w:rPr>
                          <w:i/>
                          <w:iCs/>
                          <w:sz w:val="22"/>
                          <w:lang w:eastAsia="ja-JP"/>
                        </w:rPr>
                        <w:t>May and June, when females form maternity colonies and raise their young. July and August mark peak activity as young bats learn to fly and forage. By September and October, bats increase feeding and prepare for migration or a return to hibernation, completing the annual cycle.</w:t>
                      </w:r>
                    </w:p>
                  </w:txbxContent>
                </v:textbox>
                <w10:wrap type="square"/>
              </v:shape>
            </w:pict>
          </mc:Fallback>
        </mc:AlternateContent>
      </w:r>
      <w:r w:rsidR="4F379EC2" w:rsidRPr="7B3BFB0E">
        <w:rPr>
          <w:b/>
          <w:bCs/>
        </w:rPr>
        <w:t>Rabies is detected in a bat</w:t>
      </w:r>
      <w:r w:rsidR="043BEF7F" w:rsidRPr="7B3BFB0E">
        <w:t xml:space="preserve"> – </w:t>
      </w:r>
      <w:r w:rsidR="17A95F61" w:rsidRPr="7B3BFB0E">
        <w:t xml:space="preserve">Any confirmed case of rabies in a bat is an important trigger for </w:t>
      </w:r>
      <w:r w:rsidR="17A95F61" w:rsidRPr="00D51653">
        <w:rPr>
          <w:spacing w:val="-2"/>
        </w:rPr>
        <w:t xml:space="preserve">community outreach. #BatsofIowa messaging </w:t>
      </w:r>
      <w:r>
        <w:rPr>
          <w:spacing w:val="-2"/>
        </w:rPr>
        <w:t xml:space="preserve">can </w:t>
      </w:r>
      <w:r w:rsidR="17A95F61" w:rsidRPr="00D51653">
        <w:rPr>
          <w:spacing w:val="-2"/>
        </w:rPr>
        <w:t>help reinforce safety practices and awareness</w:t>
      </w:r>
      <w:r w:rsidR="7724C26E" w:rsidRPr="00D51653">
        <w:rPr>
          <w:spacing w:val="-2"/>
        </w:rPr>
        <w:t>.</w:t>
      </w:r>
      <w:r w:rsidR="7724C26E" w:rsidRPr="7B3BFB0E">
        <w:t xml:space="preserve"> </w:t>
      </w:r>
    </w:p>
    <w:p w14:paraId="60B15E4A" w14:textId="7CA85E48" w:rsidR="7B3BFB0E" w:rsidRDefault="7B3BFB0E" w:rsidP="7B3BFB0E">
      <w:pPr>
        <w:spacing w:after="160" w:line="259" w:lineRule="auto"/>
        <w:sectPr w:rsidR="7B3BFB0E" w:rsidSect="00A83C67">
          <w:headerReference w:type="default" r:id="rId15"/>
          <w:footerReference w:type="default" r:id="rId16"/>
          <w:pgSz w:w="12240" w:h="15840" w:code="1"/>
          <w:pgMar w:top="1483" w:right="720" w:bottom="864" w:left="720" w:header="720" w:footer="504" w:gutter="0"/>
          <w:cols w:space="720"/>
          <w:docGrid w:linePitch="360"/>
        </w:sectPr>
      </w:pPr>
    </w:p>
    <w:p w14:paraId="4B79C407" w14:textId="72868918" w:rsidR="00812381" w:rsidRPr="001A0019" w:rsidRDefault="00914051" w:rsidP="00657DC0">
      <w:pPr>
        <w:pStyle w:val="Heading1"/>
        <w:spacing w:before="0" w:after="120"/>
        <w:rPr>
          <w:sz w:val="40"/>
          <w:szCs w:val="28"/>
        </w:rPr>
      </w:pPr>
      <w:bookmarkStart w:id="11" w:name="_Toc234326308"/>
      <w:r w:rsidRPr="001A0019">
        <w:rPr>
          <w:sz w:val="40"/>
          <w:szCs w:val="28"/>
        </w:rPr>
        <w:lastRenderedPageBreak/>
        <w:t xml:space="preserve">Social Media </w:t>
      </w:r>
      <w:r w:rsidR="00625FAD" w:rsidRPr="001A0019">
        <w:rPr>
          <w:sz w:val="40"/>
          <w:szCs w:val="28"/>
        </w:rPr>
        <w:t>Stock Messages by Topic</w:t>
      </w:r>
      <w:bookmarkEnd w:id="11"/>
    </w:p>
    <w:p w14:paraId="2638F5DE" w14:textId="7BEBBAE2" w:rsidR="00B969EE" w:rsidRPr="00127E53" w:rsidRDefault="003B59DC" w:rsidP="00625FAD">
      <w:pPr>
        <w:rPr>
          <w:rFonts w:cstheme="minorHAnsi"/>
          <w:sz w:val="8"/>
          <w:szCs w:val="8"/>
        </w:rPr>
      </w:pPr>
      <w:r w:rsidRPr="009B2027">
        <w:rPr>
          <w:b/>
          <w:bCs/>
          <w:noProof/>
          <w:color w:val="000000" w:themeColor="text1"/>
          <w:sz w:val="22"/>
          <w:lang w:eastAsia="ja-JP"/>
        </w:rPr>
        <mc:AlternateContent>
          <mc:Choice Requires="wps">
            <w:drawing>
              <wp:inline distT="0" distB="0" distL="0" distR="0" wp14:anchorId="1D6D6478" wp14:editId="3493F8C1">
                <wp:extent cx="6858000" cy="1404620"/>
                <wp:effectExtent l="0" t="0" r="0" b="3175"/>
                <wp:docPr id="1347627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04620"/>
                        </a:xfrm>
                        <a:prstGeom prst="rect">
                          <a:avLst/>
                        </a:prstGeom>
                        <a:solidFill>
                          <a:schemeClr val="accent2">
                            <a:lumMod val="60000"/>
                            <a:lumOff val="40000"/>
                          </a:schemeClr>
                        </a:solidFill>
                        <a:ln w="9525">
                          <a:noFill/>
                          <a:miter lim="800000"/>
                          <a:headEnd/>
                          <a:tailEnd/>
                        </a:ln>
                      </wps:spPr>
                      <wps:txbx>
                        <w:txbxContent>
                          <w:p w14:paraId="1782DB09" w14:textId="4EF84636" w:rsidR="003B59DC" w:rsidRPr="00A83C67" w:rsidRDefault="003B59DC" w:rsidP="00657DC0">
                            <w:pPr>
                              <w:pStyle w:val="HHSStyle"/>
                              <w:spacing w:before="60" w:after="20" w:line="283" w:lineRule="auto"/>
                              <w:rPr>
                                <w:i/>
                                <w:iCs/>
                                <w:sz w:val="22"/>
                              </w:rPr>
                            </w:pPr>
                            <w:r>
                              <w:rPr>
                                <w:color w:val="000000" w:themeColor="text1"/>
                                <w:lang w:eastAsia="ja-JP"/>
                              </w:rPr>
                              <w:t>Your organization can use the following social media message</w:t>
                            </w:r>
                            <w:r w:rsidR="00BA59E9">
                              <w:rPr>
                                <w:color w:val="000000" w:themeColor="text1"/>
                                <w:lang w:eastAsia="ja-JP"/>
                              </w:rPr>
                              <w:t>s</w:t>
                            </w:r>
                            <w:r>
                              <w:rPr>
                                <w:color w:val="000000" w:themeColor="text1"/>
                                <w:lang w:eastAsia="ja-JP"/>
                              </w:rPr>
                              <w:t xml:space="preserve"> as-is or adapt them as needed. </w:t>
                            </w:r>
                            <w:r w:rsidR="00BA59E9" w:rsidRPr="13E9C736">
                              <w:rPr>
                                <w:color w:val="000000" w:themeColor="text1"/>
                                <w:lang w:eastAsia="ja-JP"/>
                              </w:rPr>
                              <w:t>All messages are free for partners to customize and translate into any language.</w:t>
                            </w:r>
                            <w:r w:rsidR="00BA59E9">
                              <w:rPr>
                                <w:color w:val="000000" w:themeColor="text1"/>
                                <w:lang w:eastAsia="ja-JP"/>
                              </w:rPr>
                              <w:t xml:space="preserve"> </w:t>
                            </w:r>
                            <w:r w:rsidRPr="13E9C736">
                              <w:rPr>
                                <w:color w:val="000000" w:themeColor="text1"/>
                                <w:lang w:eastAsia="ja-JP"/>
                              </w:rPr>
                              <w:t xml:space="preserve">Iowa HHS has provided accompanying </w:t>
                            </w:r>
                            <w:hyperlink r:id="rId17" w:anchor="batsofiowa-awareness-campaign" w:history="1">
                              <w:r>
                                <w:rPr>
                                  <w:rStyle w:val="Hyperlink"/>
                                  <w:lang w:eastAsia="ja-JP"/>
                                </w:rPr>
                                <w:t>social media images</w:t>
                              </w:r>
                            </w:hyperlink>
                            <w:r w:rsidRPr="13E9C736">
                              <w:rPr>
                                <w:color w:val="000000" w:themeColor="text1"/>
                                <w:lang w:eastAsia="ja-JP"/>
                              </w:rPr>
                              <w:t xml:space="preserve">, or your organization may use its own. Please </w:t>
                            </w:r>
                            <w:r>
                              <w:rPr>
                                <w:color w:val="000000" w:themeColor="text1"/>
                                <w:lang w:eastAsia="ja-JP"/>
                              </w:rPr>
                              <w:t>use</w:t>
                            </w:r>
                            <w:r w:rsidRPr="13E9C736">
                              <w:rPr>
                                <w:color w:val="000000" w:themeColor="text1"/>
                                <w:lang w:eastAsia="ja-JP"/>
                              </w:rPr>
                              <w:t xml:space="preserve"> the hashtag </w:t>
                            </w:r>
                            <w:r w:rsidRPr="13E9C736">
                              <w:rPr>
                                <w:b/>
                                <w:bCs/>
                                <w:color w:val="000000" w:themeColor="text1"/>
                                <w:lang w:eastAsia="ja-JP"/>
                              </w:rPr>
                              <w:t>#BatsofIowa</w:t>
                            </w:r>
                            <w:r w:rsidRPr="13E9C736">
                              <w:rPr>
                                <w:color w:val="000000" w:themeColor="text1"/>
                                <w:lang w:eastAsia="ja-JP"/>
                              </w:rPr>
                              <w:t xml:space="preserve"> with each post to connect messaging across the state.</w:t>
                            </w:r>
                          </w:p>
                        </w:txbxContent>
                      </wps:txbx>
                      <wps:bodyPr rot="0" vert="horz" wrap="square" lIns="109728" tIns="45720" rIns="137160" bIns="45720" anchor="t" anchorCtr="0">
                        <a:spAutoFit/>
                      </wps:bodyPr>
                    </wps:wsp>
                  </a:graphicData>
                </a:graphic>
              </wp:inline>
            </w:drawing>
          </mc:Choice>
          <mc:Fallback>
            <w:pict>
              <v:shape w14:anchorId="1D6D6478" id="Text Box 2" o:spid="_x0000_s1027" type="#_x0000_t202" style="width:540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" fillcolor="#dce6a4 [1941]" stroked="f">
                <v:textbox style="mso-fit-shape-to-text:t" inset="8.64pt,,10.8pt">
                  <w:txbxContent>
                    <w:p w14:paraId="1782DB09" w14:textId="4EF84636" w:rsidR="003B59DC" w:rsidRPr="00A83C67" w:rsidRDefault="003B59DC" w:rsidP="00657DC0">
                      <w:pPr>
                        <w:pStyle w:val="HHSStyle"/>
                        <w:spacing w:before="60" w:after="20" w:line="283" w:lineRule="auto"/>
                        <w:rPr>
                          <w:i/>
                          <w:iCs/>
                          <w:sz w:val="22"/>
                        </w:rPr>
                      </w:pPr>
                      <w:r>
                        <w:rPr>
                          <w:color w:val="000000" w:themeColor="text1"/>
                          <w:lang w:eastAsia="ja-JP"/>
                        </w:rPr>
                        <w:t>Your organization can use the following social media message</w:t>
                      </w:r>
                      <w:r w:rsidR="00BA59E9">
                        <w:rPr>
                          <w:color w:val="000000" w:themeColor="text1"/>
                          <w:lang w:eastAsia="ja-JP"/>
                        </w:rPr>
                        <w:t>s</w:t>
                      </w:r>
                      <w:r>
                        <w:rPr>
                          <w:color w:val="000000" w:themeColor="text1"/>
                          <w:lang w:eastAsia="ja-JP"/>
                        </w:rPr>
                        <w:t xml:space="preserve"> as-is or adapt them as needed. </w:t>
                      </w:r>
                      <w:r w:rsidR="00BA59E9" w:rsidRPr="13E9C736">
                        <w:rPr>
                          <w:color w:val="000000" w:themeColor="text1"/>
                          <w:lang w:eastAsia="ja-JP"/>
                        </w:rPr>
                        <w:t>All messages are free for partners to customize and translate into any language.</w:t>
                      </w:r>
                      <w:r w:rsidR="00BA59E9">
                        <w:rPr>
                          <w:color w:val="000000" w:themeColor="text1"/>
                          <w:lang w:eastAsia="ja-JP"/>
                        </w:rPr>
                        <w:t xml:space="preserve"> </w:t>
                      </w:r>
                      <w:r w:rsidRPr="13E9C736">
                        <w:rPr>
                          <w:color w:val="000000" w:themeColor="text1"/>
                          <w:lang w:eastAsia="ja-JP"/>
                        </w:rPr>
                        <w:t xml:space="preserve">Iowa HHS has provided accompanying </w:t>
                      </w:r>
                      <w:hyperlink r:id="rId18" w:anchor="batsofiowa-awareness-campaign" w:history="1">
                        <w:r>
                          <w:rPr>
                            <w:rStyle w:val="Hyperlink"/>
                            <w:lang w:eastAsia="ja-JP"/>
                          </w:rPr>
                          <w:t>social media images</w:t>
                        </w:r>
                      </w:hyperlink>
                      <w:r w:rsidRPr="13E9C736">
                        <w:rPr>
                          <w:color w:val="000000" w:themeColor="text1"/>
                          <w:lang w:eastAsia="ja-JP"/>
                        </w:rPr>
                        <w:t xml:space="preserve">, or your organization may use its own. Please </w:t>
                      </w:r>
                      <w:r>
                        <w:rPr>
                          <w:color w:val="000000" w:themeColor="text1"/>
                          <w:lang w:eastAsia="ja-JP"/>
                        </w:rPr>
                        <w:t>use</w:t>
                      </w:r>
                      <w:r w:rsidRPr="13E9C736">
                        <w:rPr>
                          <w:color w:val="000000" w:themeColor="text1"/>
                          <w:lang w:eastAsia="ja-JP"/>
                        </w:rPr>
                        <w:t xml:space="preserve"> the hashtag </w:t>
                      </w:r>
                      <w:r w:rsidRPr="13E9C736">
                        <w:rPr>
                          <w:b/>
                          <w:bCs/>
                          <w:color w:val="000000" w:themeColor="text1"/>
                          <w:lang w:eastAsia="ja-JP"/>
                        </w:rPr>
                        <w:t>#BatsofIowa</w:t>
                      </w:r>
                      <w:r w:rsidRPr="13E9C736">
                        <w:rPr>
                          <w:color w:val="000000" w:themeColor="text1"/>
                          <w:lang w:eastAsia="ja-JP"/>
                        </w:rPr>
                        <w:t xml:space="preserve"> with each post to connect messaging across the state.</w:t>
                      </w:r>
                    </w:p>
                  </w:txbxContent>
                </v:textbox>
                <w10:anchorlock/>
              </v:shape>
            </w:pict>
          </mc:Fallback>
        </mc:AlternateContent>
      </w:r>
    </w:p>
    <w:p w14:paraId="346EACF7" w14:textId="67D3A492" w:rsidR="00AB1A38" w:rsidRPr="00E62FF3" w:rsidRDefault="5248D2E8" w:rsidP="00657DC0">
      <w:pPr>
        <w:pStyle w:val="Heading2"/>
        <w:spacing w:after="100"/>
        <w:rPr>
          <w:sz w:val="32"/>
          <w:szCs w:val="28"/>
        </w:rPr>
      </w:pPr>
      <w:bookmarkStart w:id="12" w:name="Bookmark2"/>
      <w:bookmarkStart w:id="13" w:name="_Toc234326309"/>
      <w:bookmarkEnd w:id="10"/>
      <w:r w:rsidRPr="00E62FF3">
        <w:rPr>
          <w:sz w:val="32"/>
          <w:szCs w:val="28"/>
        </w:rPr>
        <w:t>Bats and Nature</w:t>
      </w:r>
      <w:r w:rsidR="490EFDAC" w:rsidRPr="00E62FF3">
        <w:rPr>
          <w:sz w:val="32"/>
          <w:szCs w:val="28"/>
        </w:rPr>
        <w:t xml:space="preserve"> (</w:t>
      </w:r>
      <w:proofErr w:type="spellStart"/>
      <w:r w:rsidR="5E049D0A" w:rsidRPr="00E62FF3">
        <w:rPr>
          <w:sz w:val="32"/>
          <w:szCs w:val="28"/>
        </w:rPr>
        <w:t>Murciélagos</w:t>
      </w:r>
      <w:proofErr w:type="spellEnd"/>
      <w:r w:rsidR="5E049D0A" w:rsidRPr="00E62FF3">
        <w:rPr>
          <w:sz w:val="32"/>
          <w:szCs w:val="28"/>
        </w:rPr>
        <w:t xml:space="preserve"> y </w:t>
      </w:r>
      <w:proofErr w:type="spellStart"/>
      <w:r w:rsidR="5E049D0A" w:rsidRPr="00E62FF3">
        <w:rPr>
          <w:sz w:val="32"/>
          <w:szCs w:val="28"/>
        </w:rPr>
        <w:t>naturaleza</w:t>
      </w:r>
      <w:proofErr w:type="spellEnd"/>
      <w:r w:rsidR="490EFDAC" w:rsidRPr="00E62FF3">
        <w:rPr>
          <w:sz w:val="32"/>
          <w:szCs w:val="28"/>
        </w:rPr>
        <w:t>)</w:t>
      </w:r>
      <w:bookmarkEnd w:id="12"/>
      <w:bookmarkEnd w:id="13"/>
    </w:p>
    <w:tbl>
      <w:tblPr>
        <w:tblStyle w:val="GridTable4-Accent4"/>
        <w:tblW w:w="10800" w:type="dxa"/>
        <w:tblCellMar>
          <w:top w:w="29" w:type="dxa"/>
          <w:left w:w="86" w:type="dxa"/>
          <w:right w:w="86" w:type="dxa"/>
        </w:tblCellMar>
        <w:tblLook w:val="04A0" w:firstRow="1" w:lastRow="0" w:firstColumn="1" w:lastColumn="0" w:noHBand="0" w:noVBand="1"/>
      </w:tblPr>
      <w:tblGrid>
        <w:gridCol w:w="4896"/>
        <w:gridCol w:w="5904"/>
      </w:tblGrid>
      <w:tr w:rsidR="00127E53" w:rsidRPr="00127E53" w14:paraId="56B4CE18" w14:textId="77777777" w:rsidTr="00657DC0">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4896" w:type="dxa"/>
            <w:vAlign w:val="center"/>
          </w:tcPr>
          <w:p w14:paraId="0094CEC9" w14:textId="43E323DF" w:rsidR="00127E53" w:rsidRPr="00127E53" w:rsidRDefault="00127E53" w:rsidP="00733CF3">
            <w:pPr>
              <w:spacing w:after="0" w:line="240" w:lineRule="auto"/>
              <w:rPr>
                <w:rFonts w:cstheme="minorHAnsi"/>
                <w:szCs w:val="24"/>
              </w:rPr>
            </w:pPr>
            <w:r w:rsidRPr="00127E53">
              <w:rPr>
                <w:rFonts w:cstheme="minorHAnsi"/>
                <w:szCs w:val="24"/>
              </w:rPr>
              <w:t>English</w:t>
            </w:r>
          </w:p>
        </w:tc>
        <w:tc>
          <w:tcPr>
            <w:tcW w:w="5904" w:type="dxa"/>
            <w:vAlign w:val="center"/>
          </w:tcPr>
          <w:p w14:paraId="67CDA160" w14:textId="660231D6" w:rsidR="00127E53" w:rsidRPr="00127E53" w:rsidRDefault="00127E53" w:rsidP="00733CF3">
            <w:pPr>
              <w:spacing w:after="0" w:line="240" w:lineRule="auto"/>
              <w:cnfStyle w:val="100000000000" w:firstRow="1" w:lastRow="0" w:firstColumn="0" w:lastColumn="0" w:oddVBand="0" w:evenVBand="0" w:oddHBand="0" w:evenHBand="0" w:firstRowFirstColumn="0" w:firstRowLastColumn="0" w:lastRowFirstColumn="0" w:lastRowLastColumn="0"/>
              <w:rPr>
                <w:rFonts w:cstheme="minorHAnsi"/>
                <w:szCs w:val="24"/>
              </w:rPr>
            </w:pPr>
            <w:r w:rsidRPr="00127E53">
              <w:rPr>
                <w:rFonts w:cstheme="minorHAnsi"/>
                <w:szCs w:val="24"/>
              </w:rPr>
              <w:t>Spanish</w:t>
            </w:r>
          </w:p>
        </w:tc>
      </w:tr>
      <w:tr w:rsidR="00127E53" w:rsidRPr="00127E53" w14:paraId="675107CD" w14:textId="40264D16" w:rsidTr="00657DC0">
        <w:trPr>
          <w:cnfStyle w:val="000000100000" w:firstRow="0" w:lastRow="0" w:firstColumn="0" w:lastColumn="0" w:oddVBand="0" w:evenVBand="0" w:oddHBand="1" w:evenHBand="0" w:firstRowFirstColumn="0" w:firstRowLastColumn="0" w:lastRowFirstColumn="0" w:lastRowLastColumn="0"/>
          <w:trHeight w:val="3024"/>
        </w:trPr>
        <w:tc>
          <w:tcPr>
            <w:cnfStyle w:val="001000000000" w:firstRow="0" w:lastRow="0" w:firstColumn="1" w:lastColumn="0" w:oddVBand="0" w:evenVBand="0" w:oddHBand="0" w:evenHBand="0" w:firstRowFirstColumn="0" w:firstRowLastColumn="0" w:lastRowFirstColumn="0" w:lastRowLastColumn="0"/>
            <w:tcW w:w="4896" w:type="dxa"/>
          </w:tcPr>
          <w:p w14:paraId="69F254D5" w14:textId="3B673D03" w:rsidR="00127E53" w:rsidRPr="00127E53" w:rsidRDefault="00127E53" w:rsidP="00657DC0">
            <w:pPr>
              <w:spacing w:before="80" w:after="60" w:line="276" w:lineRule="auto"/>
              <w:rPr>
                <w:rFonts w:cstheme="minorHAnsi"/>
                <w:b w:val="0"/>
                <w:bCs w:val="0"/>
                <w:szCs w:val="24"/>
              </w:rPr>
            </w:pPr>
            <w:r w:rsidRPr="00127E53">
              <w:rPr>
                <w:rFonts w:cstheme="minorHAnsi"/>
                <w:b w:val="0"/>
                <w:bCs w:val="0"/>
                <w:szCs w:val="24"/>
              </w:rPr>
              <w:t xml:space="preserve">Pest consumption is one of the many ecosystem services bats perform! Most insect-eating bats can consume up to 50% of their weight in insects each night, including mosquitoes! A pregnant or nursing bat can eat up to 100% of her body weight each night. Let bugs “play” with bats while people enjoy bats from a distance! </w:t>
            </w:r>
            <w:bookmarkStart w:id="14" w:name="_Hlk195858871"/>
            <w:r w:rsidRPr="00127E53">
              <w:rPr>
                <w:rFonts w:cstheme="minorHAnsi"/>
                <w:b w:val="0"/>
                <w:bCs w:val="0"/>
                <w:szCs w:val="24"/>
              </w:rPr>
              <w:t>#BatsofIowa</w:t>
            </w:r>
          </w:p>
        </w:tc>
        <w:tc>
          <w:tcPr>
            <w:tcW w:w="5904" w:type="dxa"/>
          </w:tcPr>
          <w:p w14:paraId="186821C2" w14:textId="4EE0206F" w:rsidR="00127E53" w:rsidRPr="00657DC0" w:rsidRDefault="649DD160" w:rsidP="00657DC0">
            <w:pPr>
              <w:spacing w:before="80" w:after="60" w:line="276" w:lineRule="auto"/>
              <w:cnfStyle w:val="000000100000" w:firstRow="0" w:lastRow="0" w:firstColumn="0" w:lastColumn="0" w:oddVBand="0" w:evenVBand="0" w:oddHBand="1" w:evenHBand="0" w:firstRowFirstColumn="0" w:firstRowLastColumn="0" w:lastRowFirstColumn="0" w:lastRowLastColumn="0"/>
              <w:rPr>
                <w:spacing w:val="-2"/>
              </w:rPr>
            </w:pPr>
            <w:r w:rsidRPr="00657DC0">
              <w:rPr>
                <w:spacing w:val="-2"/>
                <w:lang w:val="es-ES"/>
              </w:rPr>
              <w:t xml:space="preserve">¡El consumo de plagas es uno de los muchos servicios que prestan los murciélagos al ecosistema! La mayoría de los murciélagos insectívoros pueden consumir hasta el 50% de su peso en insectos cada noche, ¡incluidos los mosquitos! Una </w:t>
            </w:r>
            <w:proofErr w:type="spellStart"/>
            <w:r w:rsidRPr="00657DC0">
              <w:rPr>
                <w:spacing w:val="-2"/>
                <w:lang w:val="es-ES"/>
              </w:rPr>
              <w:t>murciélaga</w:t>
            </w:r>
            <w:proofErr w:type="spellEnd"/>
            <w:r w:rsidRPr="00657DC0">
              <w:rPr>
                <w:spacing w:val="-2"/>
                <w:lang w:val="es-ES"/>
              </w:rPr>
              <w:t xml:space="preserve"> preñada o en período de lactancia puede comer hasta el 100 % de su peso corporal cada noche. ¡Dejemos que los insectos “jueguen” con los murciélagos mientras la gente los disfruta desde la distancia! #BatsofIowa</w:t>
            </w:r>
          </w:p>
        </w:tc>
      </w:tr>
      <w:tr w:rsidR="00127E53" w:rsidRPr="00127E53" w14:paraId="5C4772BA" w14:textId="0E7B75AC" w:rsidTr="00657DC0">
        <w:trPr>
          <w:trHeight w:val="20"/>
        </w:trPr>
        <w:tc>
          <w:tcPr>
            <w:cnfStyle w:val="001000000000" w:firstRow="0" w:lastRow="0" w:firstColumn="1" w:lastColumn="0" w:oddVBand="0" w:evenVBand="0" w:oddHBand="0" w:evenHBand="0" w:firstRowFirstColumn="0" w:firstRowLastColumn="0" w:lastRowFirstColumn="0" w:lastRowLastColumn="0"/>
            <w:tcW w:w="4896" w:type="dxa"/>
          </w:tcPr>
          <w:p w14:paraId="2CC77860" w14:textId="72E9D5FF" w:rsidR="00127E53" w:rsidRPr="00127E53" w:rsidRDefault="00127E53" w:rsidP="00383699">
            <w:pPr>
              <w:spacing w:before="80" w:after="80" w:line="276" w:lineRule="auto"/>
              <w:rPr>
                <w:b w:val="0"/>
              </w:rPr>
            </w:pPr>
            <w:r w:rsidRPr="69FE1038">
              <w:rPr>
                <w:b w:val="0"/>
              </w:rPr>
              <w:t xml:space="preserve">Despite their small size, did you know our native bat species can live well over a decade or two? If you find a sick or injured bat and can rule out interaction with people or pets, reach out to a licensed wildlife rehabilitator. </w:t>
            </w:r>
            <w:r w:rsidRPr="69FE1038">
              <w:rPr>
                <w:b w:val="0"/>
                <w:bCs w:val="0"/>
              </w:rPr>
              <w:t xml:space="preserve">Find a rehabber near you at </w:t>
            </w:r>
            <w:hyperlink r:id="rId19">
              <w:r w:rsidRPr="69FE1038">
                <w:rPr>
                  <w:rStyle w:val="Hyperlink"/>
                  <w:rFonts w:eastAsia="Arial"/>
                  <w:b w:val="0"/>
                  <w:bCs w:val="0"/>
                  <w:u w:val="none"/>
                </w:rPr>
                <w:t>Wildlife Rehabilitation | Department of Natural Resources</w:t>
              </w:r>
            </w:hyperlink>
            <w:r w:rsidRPr="69FE1038">
              <w:rPr>
                <w:b w:val="0"/>
                <w:bCs w:val="0"/>
              </w:rPr>
              <w:t xml:space="preserve">. Let’s give every bat a fighting chance! #BatsofIowa </w:t>
            </w:r>
          </w:p>
        </w:tc>
        <w:tc>
          <w:tcPr>
            <w:tcW w:w="5904" w:type="dxa"/>
          </w:tcPr>
          <w:p w14:paraId="315DFCFC" w14:textId="5F56413F" w:rsidR="00127E53" w:rsidRPr="00657DC0" w:rsidRDefault="6C1326D8" w:rsidP="00383699">
            <w:pPr>
              <w:spacing w:before="80" w:after="80" w:line="276" w:lineRule="auto"/>
              <w:cnfStyle w:val="000000000000" w:firstRow="0" w:lastRow="0" w:firstColumn="0" w:lastColumn="0" w:oddVBand="0" w:evenVBand="0" w:oddHBand="0" w:evenHBand="0" w:firstRowFirstColumn="0" w:firstRowLastColumn="0" w:lastRowFirstColumn="0" w:lastRowLastColumn="0"/>
              <w:rPr>
                <w:spacing w:val="-2"/>
              </w:rPr>
            </w:pPr>
            <w:r w:rsidRPr="00657DC0">
              <w:rPr>
                <w:rFonts w:eastAsia="Arial" w:cs="Arial"/>
                <w:spacing w:val="-2"/>
                <w:szCs w:val="24"/>
                <w:lang w:val="es-US"/>
              </w:rPr>
              <w:t xml:space="preserve">A pesar de su pequeño tamaño, ¿sabía que nuestras especies autóctonas de murciélagos pueden vivir más de una o dos décadas? Si encuentra un murciélago enfermo o herido y puede descartar que haya tenido contacto con personas o mascotas, póngase en contacto con un rehabilitador de fauna silvestre autorizado. Encuentre un centro de rehabilitación de vida silvestre cerca de usted en </w:t>
            </w:r>
            <w:hyperlink r:id="rId20">
              <w:proofErr w:type="spellStart"/>
              <w:r w:rsidRPr="00657DC0">
                <w:rPr>
                  <w:rStyle w:val="Hyperlink"/>
                  <w:rFonts w:eastAsia="Arial" w:cs="Arial"/>
                  <w:color w:val="0070C0"/>
                  <w:spacing w:val="-2"/>
                  <w:szCs w:val="24"/>
                  <w:lang w:val="es-US"/>
                </w:rPr>
                <w:t>Wildlife</w:t>
              </w:r>
              <w:proofErr w:type="spellEnd"/>
              <w:r w:rsidRPr="00657DC0">
                <w:rPr>
                  <w:rStyle w:val="Hyperlink"/>
                  <w:rFonts w:eastAsia="Arial" w:cs="Arial"/>
                  <w:color w:val="0070C0"/>
                  <w:spacing w:val="-2"/>
                  <w:szCs w:val="24"/>
                  <w:lang w:val="es-US"/>
                </w:rPr>
                <w:t xml:space="preserve"> </w:t>
              </w:r>
              <w:proofErr w:type="spellStart"/>
              <w:r w:rsidRPr="00657DC0">
                <w:rPr>
                  <w:rStyle w:val="Hyperlink"/>
                  <w:rFonts w:eastAsia="Arial" w:cs="Arial"/>
                  <w:color w:val="0070C0"/>
                  <w:spacing w:val="-2"/>
                  <w:szCs w:val="24"/>
                  <w:lang w:val="es-US"/>
                </w:rPr>
                <w:t>Rehabilitation</w:t>
              </w:r>
              <w:proofErr w:type="spellEnd"/>
              <w:r w:rsidRPr="00657DC0">
                <w:rPr>
                  <w:rStyle w:val="Hyperlink"/>
                  <w:rFonts w:eastAsia="Arial" w:cs="Arial"/>
                  <w:color w:val="0070C0"/>
                  <w:spacing w:val="-2"/>
                  <w:szCs w:val="24"/>
                  <w:lang w:val="es-US"/>
                </w:rPr>
                <w:t xml:space="preserve"> (Rehabilitación de Fauna Silvestre) | </w:t>
              </w:r>
              <w:proofErr w:type="spellStart"/>
              <w:r w:rsidRPr="00657DC0">
                <w:rPr>
                  <w:rStyle w:val="Hyperlink"/>
                  <w:rFonts w:eastAsia="Arial" w:cs="Arial"/>
                  <w:color w:val="0070C0"/>
                  <w:spacing w:val="-2"/>
                  <w:szCs w:val="24"/>
                  <w:lang w:val="es-US"/>
                </w:rPr>
                <w:t>Department</w:t>
              </w:r>
              <w:proofErr w:type="spellEnd"/>
              <w:r w:rsidRPr="00657DC0">
                <w:rPr>
                  <w:rStyle w:val="Hyperlink"/>
                  <w:rFonts w:eastAsia="Arial" w:cs="Arial"/>
                  <w:color w:val="0070C0"/>
                  <w:spacing w:val="-2"/>
                  <w:szCs w:val="24"/>
                  <w:lang w:val="es-US"/>
                </w:rPr>
                <w:t xml:space="preserve"> </w:t>
              </w:r>
              <w:proofErr w:type="spellStart"/>
              <w:r w:rsidRPr="00657DC0">
                <w:rPr>
                  <w:rStyle w:val="Hyperlink"/>
                  <w:rFonts w:eastAsia="Arial" w:cs="Arial"/>
                  <w:color w:val="0070C0"/>
                  <w:spacing w:val="-2"/>
                  <w:szCs w:val="24"/>
                  <w:lang w:val="es-US"/>
                </w:rPr>
                <w:t>of</w:t>
              </w:r>
              <w:proofErr w:type="spellEnd"/>
              <w:r w:rsidRPr="00657DC0">
                <w:rPr>
                  <w:rStyle w:val="Hyperlink"/>
                  <w:rFonts w:eastAsia="Arial" w:cs="Arial"/>
                  <w:color w:val="0070C0"/>
                  <w:spacing w:val="-2"/>
                  <w:szCs w:val="24"/>
                  <w:lang w:val="es-US"/>
                </w:rPr>
                <w:t xml:space="preserve"> Natural </w:t>
              </w:r>
              <w:proofErr w:type="spellStart"/>
              <w:r w:rsidRPr="00657DC0">
                <w:rPr>
                  <w:rStyle w:val="Hyperlink"/>
                  <w:rFonts w:eastAsia="Arial" w:cs="Arial"/>
                  <w:color w:val="0070C0"/>
                  <w:spacing w:val="-2"/>
                  <w:szCs w:val="24"/>
                  <w:lang w:val="es-US"/>
                </w:rPr>
                <w:t>Resources</w:t>
              </w:r>
              <w:proofErr w:type="spellEnd"/>
              <w:r w:rsidRPr="00657DC0">
                <w:rPr>
                  <w:rStyle w:val="Hyperlink"/>
                  <w:rFonts w:eastAsia="Arial" w:cs="Arial"/>
                  <w:color w:val="0070C0"/>
                  <w:spacing w:val="-2"/>
                  <w:szCs w:val="24"/>
                  <w:lang w:val="es-US"/>
                </w:rPr>
                <w:t xml:space="preserve"> (Departamento de Recursos Naturales)</w:t>
              </w:r>
            </w:hyperlink>
            <w:r w:rsidRPr="00657DC0">
              <w:rPr>
                <w:rFonts w:eastAsia="Arial" w:cs="Arial"/>
                <w:spacing w:val="-2"/>
                <w:szCs w:val="24"/>
                <w:lang w:val="es-US"/>
              </w:rPr>
              <w:t>. ¡Démosle una oportunidad de luchar a cada murciélago! #BatsofIowa</w:t>
            </w:r>
          </w:p>
        </w:tc>
      </w:tr>
      <w:tr w:rsidR="00127E53" w:rsidRPr="00127E53" w14:paraId="6ECC03D4" w14:textId="72E1C7E0" w:rsidTr="00657D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96" w:type="dxa"/>
          </w:tcPr>
          <w:p w14:paraId="1A065628" w14:textId="60B20D90" w:rsidR="00127E53" w:rsidRPr="00127E53" w:rsidRDefault="00127E53" w:rsidP="00383699">
            <w:pPr>
              <w:spacing w:before="80" w:after="80" w:line="276" w:lineRule="auto"/>
              <w:rPr>
                <w:rFonts w:cstheme="minorHAnsi"/>
                <w:b w:val="0"/>
                <w:bCs w:val="0"/>
              </w:rPr>
            </w:pPr>
            <w:r w:rsidRPr="00127E53">
              <w:rPr>
                <w:rFonts w:cstheme="minorHAnsi"/>
                <w:b w:val="0"/>
                <w:bCs w:val="0"/>
              </w:rPr>
              <w:t>Did you know Iowa has five bat species that live here year-round? Unfortunately, four of these have experienced significant population declines. Let’s give bats a helping hand by creating or maintaining open woodlands with trees with loose or peeling bark and snags that can support healthy insect populations! #BatsofIowa</w:t>
            </w:r>
          </w:p>
        </w:tc>
        <w:tc>
          <w:tcPr>
            <w:tcW w:w="5904" w:type="dxa"/>
          </w:tcPr>
          <w:p w14:paraId="5ABDE27F" w14:textId="06993FC4" w:rsidR="00127E53" w:rsidRPr="00657DC0" w:rsidRDefault="5AF05BC4" w:rsidP="00657DC0">
            <w:pPr>
              <w:spacing w:before="80" w:after="8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pacing w:val="-2"/>
                <w:szCs w:val="24"/>
              </w:rPr>
            </w:pPr>
            <w:r w:rsidRPr="00657DC0">
              <w:rPr>
                <w:rFonts w:ascii="Arial" w:eastAsia="Arial" w:hAnsi="Arial" w:cs="Arial"/>
                <w:spacing w:val="-2"/>
                <w:szCs w:val="24"/>
                <w:lang w:val="es-US"/>
              </w:rPr>
              <w:t>¿Sabía que en Iowa hay cinco especies de murciélagos que viven aquí durante todo el año? Lamentablemente, la población de cuatro de ellas ha experimentado una disminución importante. ¡Echemos una mano a los murciélagos creando o manteniendo bosques abiertos con árboles de corteza suelta o exfoliante, y troncos secos que puedan sustentar poblaciones saludables de insectos! #BatsofIowa</w:t>
            </w:r>
          </w:p>
        </w:tc>
      </w:tr>
      <w:tr w:rsidR="00127E53" w:rsidRPr="00127E53" w14:paraId="6499F4F7" w14:textId="41A7015F" w:rsidTr="00657DC0">
        <w:trPr>
          <w:trHeight w:val="300"/>
        </w:trPr>
        <w:tc>
          <w:tcPr>
            <w:cnfStyle w:val="001000000000" w:firstRow="0" w:lastRow="0" w:firstColumn="1" w:lastColumn="0" w:oddVBand="0" w:evenVBand="0" w:oddHBand="0" w:evenHBand="0" w:firstRowFirstColumn="0" w:firstRowLastColumn="0" w:lastRowFirstColumn="0" w:lastRowLastColumn="0"/>
            <w:tcW w:w="4896" w:type="dxa"/>
          </w:tcPr>
          <w:p w14:paraId="066052D3" w14:textId="700EE4B7" w:rsidR="00127E53" w:rsidRPr="00127E53" w:rsidRDefault="00127E53" w:rsidP="00E62FF3">
            <w:pPr>
              <w:spacing w:before="60" w:after="60" w:line="276" w:lineRule="auto"/>
              <w:rPr>
                <w:rFonts w:eastAsia="Arial"/>
                <w:b w:val="0"/>
                <w:bCs w:val="0"/>
              </w:rPr>
            </w:pPr>
            <w:r w:rsidRPr="3EF791DE">
              <w:rPr>
                <w:b w:val="0"/>
                <w:bCs w:val="0"/>
              </w:rPr>
              <w:lastRenderedPageBreak/>
              <w:t xml:space="preserve">White-nose syndrome (WNS) is a fungal disease that impacts hibernating bats in North America, including Iowa. It shows up as visible white fungal growth on bats’ muzzles and wings. This cold-loving fungus infects bats during the winter when bats reduce their metabolic rate and lower their body temperature to save energy. Affected bats rouse from hibernation more frequently, making them burn through fat reserves and more vulnerable to starvation. Humans can </w:t>
            </w:r>
            <w:r w:rsidR="057560AF" w:rsidRPr="3EF791DE">
              <w:rPr>
                <w:b w:val="0"/>
                <w:bCs w:val="0"/>
              </w:rPr>
              <w:t xml:space="preserve">accidentally </w:t>
            </w:r>
            <w:r w:rsidRPr="3EF791DE">
              <w:rPr>
                <w:b w:val="0"/>
                <w:bCs w:val="0"/>
              </w:rPr>
              <w:t>carry the fungus on shoes and clothing between places where bats live. Another reason to never touch a bat and to always enjoy bats from a distance! #</w:t>
            </w:r>
            <w:r w:rsidRPr="3EF791DE">
              <w:rPr>
                <w:rFonts w:eastAsia="Arial"/>
                <w:b w:val="0"/>
                <w:bCs w:val="0"/>
              </w:rPr>
              <w:t>BatsofIowa</w:t>
            </w:r>
          </w:p>
        </w:tc>
        <w:tc>
          <w:tcPr>
            <w:tcW w:w="5904" w:type="dxa"/>
          </w:tcPr>
          <w:p w14:paraId="3EEC6E2E" w14:textId="5F3B6EE7" w:rsidR="00127E53" w:rsidRPr="00657DC0" w:rsidRDefault="44938257" w:rsidP="00E62FF3">
            <w:pPr>
              <w:spacing w:before="40" w:after="4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pacing w:val="-2"/>
                <w:szCs w:val="24"/>
              </w:rPr>
            </w:pPr>
            <w:r w:rsidRPr="00657DC0">
              <w:rPr>
                <w:rFonts w:ascii="Arial" w:eastAsia="Arial" w:hAnsi="Arial" w:cs="Arial"/>
                <w:spacing w:val="-2"/>
                <w:szCs w:val="24"/>
                <w:lang w:val="es-US"/>
              </w:rPr>
              <w:t xml:space="preserve">El síndrome de la nariz blanca (por sus siglas en inglés, WNS) es una enfermedad fúngica que afecta a los murciélagos </w:t>
            </w:r>
            <w:proofErr w:type="spellStart"/>
            <w:r w:rsidRPr="00657DC0">
              <w:rPr>
                <w:rFonts w:ascii="Arial" w:eastAsia="Arial" w:hAnsi="Arial" w:cs="Arial"/>
                <w:spacing w:val="-2"/>
                <w:szCs w:val="24"/>
                <w:lang w:val="es-US"/>
              </w:rPr>
              <w:t>hibernantes</w:t>
            </w:r>
            <w:proofErr w:type="spellEnd"/>
            <w:r w:rsidRPr="00657DC0">
              <w:rPr>
                <w:rFonts w:ascii="Arial" w:eastAsia="Arial" w:hAnsi="Arial" w:cs="Arial"/>
                <w:spacing w:val="-2"/>
                <w:szCs w:val="24"/>
                <w:lang w:val="es-US"/>
              </w:rPr>
              <w:t xml:space="preserve"> en América del Norte, incluido Iowa. Se manifiesta como crecimiento fúngico blanco en el hocico y las alas de los murciélagos. Este hongo amante de los climas fríos infecta a los murciélagos durante el invierno, cuando estos reducen su metabolismo y disminuyen su temperatura corporal para ahorrar energía. Los murciélagos afectados despiertan de la hibernación con mayor frecuencia, causando que consuman sus reservas de grasa y estén más vulnerables por inanición. Las personas pueden transportar accidentalmente el hongo en el calzado y la ropa de un lugar a otro donde habitan los murciélagos. ¡Otra razón para no tocar nunca un murciélago y disfrutar de ellos siempre desde la distancia! #BatsofIowa</w:t>
            </w:r>
          </w:p>
        </w:tc>
      </w:tr>
      <w:tr w:rsidR="00127E53" w:rsidRPr="00127E53" w14:paraId="212D1F7C" w14:textId="0F4BBE4B" w:rsidTr="00657DC0">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2453"/>
        </w:trPr>
        <w:tc>
          <w:tcPr>
            <w:cnfStyle w:val="001000000000" w:firstRow="0" w:lastRow="0" w:firstColumn="1" w:lastColumn="0" w:oddVBand="0" w:evenVBand="0" w:oddHBand="0" w:evenHBand="0" w:firstRowFirstColumn="0" w:firstRowLastColumn="0" w:lastRowFirstColumn="0" w:lastRowLastColumn="0"/>
            <w:tcW w:w="4896" w:type="dxa"/>
          </w:tcPr>
          <w:p w14:paraId="31103972" w14:textId="7B3FFD3D" w:rsidR="00127E53" w:rsidRPr="00127E53" w:rsidRDefault="00127E53" w:rsidP="00E62FF3">
            <w:pPr>
              <w:spacing w:before="60" w:after="60" w:line="276" w:lineRule="auto"/>
              <w:rPr>
                <w:b w:val="0"/>
              </w:rPr>
            </w:pPr>
            <w:r w:rsidRPr="36306B01">
              <w:rPr>
                <w:b w:val="0"/>
              </w:rPr>
              <w:t xml:space="preserve">The best place to set up a bat box is on a 12 to 20-foot pole or post. This makes the box easy to move and easy to maintain. Don’t mount your box to trees because they get less sun and make bats vulnerable to predators. The branches and leaves can also make it more difficult for bats to drop into flight. The ideal bat homes should be mounted with a southern or southeast facing orientation in a spot that gets 6-8 hours of direct sunlight a day. Bat boxes on a building can encourage bats to be unwanted guests in your house so consider placing it at least 20-feet away from buildings and enjoy wildlife from a distance! </w:t>
            </w:r>
            <w:hyperlink r:id="rId21">
              <w:r w:rsidR="46C4B8E0" w:rsidRPr="36306B01">
                <w:rPr>
                  <w:rStyle w:val="Hyperlink"/>
                  <w:b w:val="0"/>
                  <w:bCs w:val="0"/>
                </w:rPr>
                <w:t>Help a Bat: Build a Bat House</w:t>
              </w:r>
            </w:hyperlink>
            <w:r w:rsidR="46C4B8E0" w:rsidRPr="36306B01">
              <w:rPr>
                <w:rFonts w:ascii="Arial" w:eastAsia="Arial" w:hAnsi="Arial" w:cs="Arial"/>
                <w:b w:val="0"/>
                <w:bCs w:val="0"/>
                <w:szCs w:val="24"/>
              </w:rPr>
              <w:t xml:space="preserve"> </w:t>
            </w:r>
            <w:r w:rsidRPr="36306B01">
              <w:rPr>
                <w:b w:val="0"/>
                <w:bCs w:val="0"/>
              </w:rPr>
              <w:t>#BatsofIowa</w:t>
            </w:r>
          </w:p>
        </w:tc>
        <w:tc>
          <w:tcPr>
            <w:tcW w:w="5904" w:type="dxa"/>
          </w:tcPr>
          <w:p w14:paraId="67D00614" w14:textId="5B9DBA52" w:rsidR="00127E53" w:rsidRPr="00657DC0" w:rsidRDefault="0F1CBCAD" w:rsidP="00E62FF3">
            <w:pPr>
              <w:spacing w:before="40" w:after="4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pacing w:val="-2"/>
                <w:szCs w:val="24"/>
              </w:rPr>
            </w:pPr>
            <w:r w:rsidRPr="00657DC0">
              <w:rPr>
                <w:rFonts w:ascii="Arial" w:eastAsia="Arial" w:hAnsi="Arial" w:cs="Arial"/>
                <w:spacing w:val="-2"/>
                <w:szCs w:val="24"/>
                <w:lang w:val="es-US"/>
              </w:rPr>
              <w:t>El mejor lugar para instalar una caja para murciélagos es en un poste o mástil de entre 12 y 20 pies de altura. Esto hace que la caja sea fácil de mover y de mantener. No instale la caja en árboles, ya que reciben menos luz solar y dejan a los murciélagos vulnerables a los depredadores. Las ramas y hojas también pueden dificultar que los murciélagos se lancen al vuelo. Las casas para murciélagos ideales deben instalarse orientadas hacia el sur o el sureste, en un lugar que reciba entre 6 y 8 horas de luz solar directa al día. Las cajas para murciélagos en un edificio pueden atraerlos como visitantes indeseados en su casa, así que considere colocarlas al menos a 20 pies de distancia de los edificios y disfrutar de la vida silvestre desde lejos.</w:t>
            </w:r>
            <w:r w:rsidR="10BADE48" w:rsidRPr="00657DC0">
              <w:rPr>
                <w:rFonts w:ascii="Arial" w:eastAsia="Arial" w:hAnsi="Arial" w:cs="Arial"/>
                <w:spacing w:val="-2"/>
                <w:szCs w:val="24"/>
                <w:lang w:val="es-US"/>
              </w:rPr>
              <w:t xml:space="preserve"> </w:t>
            </w:r>
            <w:hyperlink r:id="rId22">
              <w:r w:rsidR="10BADE48" w:rsidRPr="00657DC0">
                <w:rPr>
                  <w:rStyle w:val="Hyperlink"/>
                  <w:rFonts w:ascii="Arial" w:hAnsi="Arial"/>
                  <w:spacing w:val="-2"/>
                  <w:lang w:val="es-US"/>
                </w:rPr>
                <w:t>Ayuda a un murciélago: construye una casita para murciélagos</w:t>
              </w:r>
            </w:hyperlink>
            <w:r w:rsidR="10BADE48" w:rsidRPr="00657DC0">
              <w:rPr>
                <w:rFonts w:ascii="Arial" w:eastAsia="Arial" w:hAnsi="Arial" w:cs="Arial"/>
                <w:spacing w:val="-2"/>
                <w:szCs w:val="24"/>
                <w:lang w:val="es-US"/>
              </w:rPr>
              <w:t>.</w:t>
            </w:r>
            <w:r w:rsidRPr="00657DC0">
              <w:rPr>
                <w:rFonts w:ascii="Arial" w:eastAsia="Arial" w:hAnsi="Arial" w:cs="Arial"/>
                <w:spacing w:val="-2"/>
                <w:szCs w:val="24"/>
                <w:lang w:val="es-US"/>
              </w:rPr>
              <w:t xml:space="preserve"> #BatsofIowa</w:t>
            </w:r>
          </w:p>
        </w:tc>
      </w:tr>
      <w:tr w:rsidR="69FE1038" w14:paraId="5858B188" w14:textId="77777777" w:rsidTr="00657DC0">
        <w:tblPrEx>
          <w:tblLook w:val="0480" w:firstRow="0" w:lastRow="0" w:firstColumn="1" w:lastColumn="0" w:noHBand="0" w:noVBand="1"/>
        </w:tblPrEx>
        <w:trPr>
          <w:trHeight w:val="2453"/>
        </w:trPr>
        <w:tc>
          <w:tcPr>
            <w:cnfStyle w:val="001000000000" w:firstRow="0" w:lastRow="0" w:firstColumn="1" w:lastColumn="0" w:oddVBand="0" w:evenVBand="0" w:oddHBand="0" w:evenHBand="0" w:firstRowFirstColumn="0" w:firstRowLastColumn="0" w:lastRowFirstColumn="0" w:lastRowLastColumn="0"/>
            <w:tcW w:w="4896" w:type="dxa"/>
          </w:tcPr>
          <w:p w14:paraId="268F9B65" w14:textId="4180E3F2" w:rsidR="51EE83AE" w:rsidRDefault="51EE83AE" w:rsidP="00E62FF3">
            <w:pPr>
              <w:spacing w:before="60" w:after="60" w:line="276" w:lineRule="auto"/>
              <w:rPr>
                <w:b w:val="0"/>
                <w:bCs w:val="0"/>
              </w:rPr>
            </w:pPr>
            <w:r w:rsidRPr="69FE1038">
              <w:rPr>
                <w:b w:val="0"/>
                <w:bCs w:val="0"/>
              </w:rPr>
              <w:t xml:space="preserve">Bats can carry the rabies virus that can make people, pets, and livestock sick, but when left alone bats pose little risk. Keeping natural habitats available for bats can reduce close contacts and keep everyone safe. Let's give bats space!  #BatsofIowa  </w:t>
            </w:r>
          </w:p>
        </w:tc>
        <w:tc>
          <w:tcPr>
            <w:tcW w:w="5904" w:type="dxa"/>
          </w:tcPr>
          <w:p w14:paraId="7D4C41BF" w14:textId="0CEAE5E7" w:rsidR="69FE1038" w:rsidRPr="00657DC0" w:rsidRDefault="12DC8C04" w:rsidP="00E62FF3">
            <w:pPr>
              <w:spacing w:before="40" w:after="40" w:line="276" w:lineRule="auto"/>
              <w:cnfStyle w:val="000000000000" w:firstRow="0" w:lastRow="0" w:firstColumn="0" w:lastColumn="0" w:oddVBand="0" w:evenVBand="0" w:oddHBand="0" w:evenHBand="0" w:firstRowFirstColumn="0" w:firstRowLastColumn="0" w:lastRowFirstColumn="0" w:lastRowLastColumn="0"/>
              <w:rPr>
                <w:spacing w:val="-2"/>
              </w:rPr>
            </w:pPr>
            <w:r w:rsidRPr="00657DC0">
              <w:rPr>
                <w:rFonts w:ascii="Arial" w:eastAsia="Arial" w:hAnsi="Arial" w:cs="Arial"/>
                <w:spacing w:val="-2"/>
                <w:szCs w:val="24"/>
                <w:lang w:val="es-US"/>
              </w:rPr>
              <w:t>Los murciélagos pueden ser portadores del virus de la rabia, que puede enfermar a personas, mascotas y ganado. Sin embargo, si se les deja en paz, representan poco riesgo. Al mantener hábitats naturales disponibles para los murciélagos, pueden ocurrir menos contactos cercanos y que todos permanezcan a salvo. ¡</w:t>
            </w:r>
            <w:proofErr w:type="gramStart"/>
            <w:r w:rsidRPr="00657DC0">
              <w:rPr>
                <w:rFonts w:ascii="Arial" w:eastAsia="Arial" w:hAnsi="Arial" w:cs="Arial"/>
                <w:spacing w:val="-2"/>
                <w:szCs w:val="24"/>
                <w:lang w:val="es-US"/>
              </w:rPr>
              <w:t>Démosle</w:t>
            </w:r>
            <w:proofErr w:type="gramEnd"/>
            <w:r w:rsidRPr="00657DC0">
              <w:rPr>
                <w:rFonts w:ascii="Arial" w:eastAsia="Arial" w:hAnsi="Arial" w:cs="Arial"/>
                <w:spacing w:val="-2"/>
                <w:szCs w:val="24"/>
                <w:lang w:val="es-US"/>
              </w:rPr>
              <w:t xml:space="preserve"> espacio a los murciélagos!  #BatsofIowa  </w:t>
            </w:r>
          </w:p>
        </w:tc>
      </w:tr>
    </w:tbl>
    <w:p w14:paraId="20C29F02" w14:textId="2089106A" w:rsidR="0069126B" w:rsidRPr="00E62FF3" w:rsidRDefault="75BAF2FD" w:rsidP="003F4441">
      <w:pPr>
        <w:pStyle w:val="Heading2"/>
        <w:spacing w:before="360" w:after="120"/>
        <w:rPr>
          <w:sz w:val="32"/>
          <w:szCs w:val="28"/>
        </w:rPr>
      </w:pPr>
      <w:bookmarkStart w:id="15" w:name="_Toc234326310"/>
      <w:bookmarkEnd w:id="14"/>
      <w:r w:rsidRPr="00E62FF3">
        <w:rPr>
          <w:sz w:val="32"/>
          <w:szCs w:val="28"/>
        </w:rPr>
        <w:lastRenderedPageBreak/>
        <w:t>Rabies Risks</w:t>
      </w:r>
      <w:r w:rsidR="59694846" w:rsidRPr="00E62FF3">
        <w:rPr>
          <w:sz w:val="32"/>
          <w:szCs w:val="28"/>
        </w:rPr>
        <w:t xml:space="preserve"> (</w:t>
      </w:r>
      <w:proofErr w:type="spellStart"/>
      <w:r w:rsidR="59694846" w:rsidRPr="00E62FF3">
        <w:rPr>
          <w:sz w:val="32"/>
          <w:szCs w:val="28"/>
        </w:rPr>
        <w:t>Riesgos</w:t>
      </w:r>
      <w:proofErr w:type="spellEnd"/>
      <w:r w:rsidR="59694846" w:rsidRPr="00E62FF3">
        <w:rPr>
          <w:sz w:val="32"/>
          <w:szCs w:val="28"/>
        </w:rPr>
        <w:t xml:space="preserve"> de la </w:t>
      </w:r>
      <w:proofErr w:type="spellStart"/>
      <w:r w:rsidR="59694846" w:rsidRPr="00E62FF3">
        <w:rPr>
          <w:sz w:val="32"/>
          <w:szCs w:val="28"/>
        </w:rPr>
        <w:t>rabia</w:t>
      </w:r>
      <w:proofErr w:type="spellEnd"/>
      <w:r w:rsidR="59694846" w:rsidRPr="00E62FF3">
        <w:rPr>
          <w:sz w:val="32"/>
          <w:szCs w:val="28"/>
        </w:rPr>
        <w:t>)</w:t>
      </w:r>
      <w:bookmarkEnd w:id="15"/>
    </w:p>
    <w:tbl>
      <w:tblPr>
        <w:tblStyle w:val="GridTable4-Accent4"/>
        <w:tblW w:w="10800" w:type="dxa"/>
        <w:tblLook w:val="04A0" w:firstRow="1" w:lastRow="0" w:firstColumn="1" w:lastColumn="0" w:noHBand="0" w:noVBand="1"/>
      </w:tblPr>
      <w:tblGrid>
        <w:gridCol w:w="4896"/>
        <w:gridCol w:w="5904"/>
      </w:tblGrid>
      <w:tr w:rsidR="00127E53" w:rsidRPr="00127E53" w14:paraId="7F8A1844" w14:textId="77777777" w:rsidTr="00134E3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96" w:type="dxa"/>
          </w:tcPr>
          <w:p w14:paraId="3FE6D455" w14:textId="4D7EEE75" w:rsidR="00127E53" w:rsidRPr="00127E53" w:rsidRDefault="00127E53" w:rsidP="00733CF3">
            <w:pPr>
              <w:spacing w:before="60" w:after="60" w:line="240" w:lineRule="auto"/>
              <w:rPr>
                <w:rFonts w:cstheme="minorHAnsi"/>
                <w:szCs w:val="24"/>
              </w:rPr>
            </w:pPr>
            <w:r>
              <w:rPr>
                <w:rFonts w:cstheme="minorHAnsi"/>
                <w:szCs w:val="24"/>
              </w:rPr>
              <w:t>English</w:t>
            </w:r>
          </w:p>
        </w:tc>
        <w:tc>
          <w:tcPr>
            <w:tcW w:w="5904" w:type="dxa"/>
          </w:tcPr>
          <w:p w14:paraId="156C872A" w14:textId="26E99214" w:rsidR="00127E53" w:rsidRPr="00127E53" w:rsidRDefault="00127E53" w:rsidP="00733CF3">
            <w:pPr>
              <w:spacing w:before="60" w:after="60" w:line="240" w:lineRule="auto"/>
              <w:cnfStyle w:val="100000000000" w:firstRow="1" w:lastRow="0" w:firstColumn="0" w:lastColumn="0" w:oddVBand="0" w:evenVBand="0" w:oddHBand="0" w:evenHBand="0" w:firstRowFirstColumn="0" w:firstRowLastColumn="0" w:lastRowFirstColumn="0" w:lastRowLastColumn="0"/>
              <w:rPr>
                <w:rFonts w:cstheme="minorHAnsi"/>
                <w:szCs w:val="24"/>
              </w:rPr>
            </w:pPr>
            <w:r>
              <w:rPr>
                <w:rFonts w:cstheme="minorHAnsi"/>
                <w:szCs w:val="24"/>
              </w:rPr>
              <w:t>Spanish</w:t>
            </w:r>
          </w:p>
        </w:tc>
      </w:tr>
      <w:tr w:rsidR="00127E53" w:rsidRPr="00127E53" w14:paraId="75ECEC2E" w14:textId="2F20338A" w:rsidTr="00134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6" w:type="dxa"/>
          </w:tcPr>
          <w:p w14:paraId="144D466A" w14:textId="3AD78E7A" w:rsidR="00127E53" w:rsidRPr="00127E53" w:rsidRDefault="00135481" w:rsidP="00805B90">
            <w:pPr>
              <w:spacing w:before="80" w:after="80" w:line="276" w:lineRule="auto"/>
              <w:rPr>
                <w:b w:val="0"/>
              </w:rPr>
            </w:pPr>
            <w:r w:rsidRPr="69FE1038">
              <w:rPr>
                <w:b w:val="0"/>
              </w:rPr>
              <w:t>Bats are one type of Iowa wildlife that can carry rabies.</w:t>
            </w:r>
            <w:r w:rsidR="00127E53" w:rsidRPr="69FE1038">
              <w:rPr>
                <w:b w:val="0"/>
              </w:rPr>
              <w:t xml:space="preserve"> This is why </w:t>
            </w:r>
            <w:r w:rsidRPr="69FE1038">
              <w:rPr>
                <w:b w:val="0"/>
              </w:rPr>
              <w:t>it’s important to give bats plenty of space—</w:t>
            </w:r>
            <w:r w:rsidRPr="69FE1038">
              <w:rPr>
                <w:b w:val="0"/>
                <w:bCs w:val="0"/>
              </w:rPr>
              <w:t>and</w:t>
            </w:r>
            <w:r w:rsidR="00127E53" w:rsidRPr="69FE1038">
              <w:rPr>
                <w:b w:val="0"/>
              </w:rPr>
              <w:t xml:space="preserve"> never touch </w:t>
            </w:r>
            <w:r w:rsidRPr="69FE1038">
              <w:rPr>
                <w:b w:val="0"/>
                <w:bCs w:val="0"/>
              </w:rPr>
              <w:t>one</w:t>
            </w:r>
            <w:r w:rsidR="00127E53" w:rsidRPr="69FE1038">
              <w:rPr>
                <w:b w:val="0"/>
              </w:rPr>
              <w:t xml:space="preserve"> with your bare hands. </w:t>
            </w:r>
          </w:p>
          <w:p w14:paraId="3459A3A6" w14:textId="4431B46C" w:rsidR="00127E53" w:rsidRPr="00127E53" w:rsidRDefault="00127E53" w:rsidP="00805B90">
            <w:pPr>
              <w:spacing w:before="80" w:after="80" w:line="276" w:lineRule="auto"/>
              <w:rPr>
                <w:b w:val="0"/>
                <w:bCs w:val="0"/>
              </w:rPr>
            </w:pPr>
            <w:r w:rsidRPr="3EF791DE">
              <w:rPr>
                <w:b w:val="0"/>
                <w:bCs w:val="0"/>
              </w:rPr>
              <w:t xml:space="preserve">If you or a family member </w:t>
            </w:r>
            <w:r w:rsidR="00135481">
              <w:rPr>
                <w:b w:val="0"/>
                <w:bCs w:val="0"/>
              </w:rPr>
              <w:t>is</w:t>
            </w:r>
            <w:r w:rsidR="00135481" w:rsidRPr="3EF791DE">
              <w:rPr>
                <w:b w:val="0"/>
                <w:bCs w:val="0"/>
              </w:rPr>
              <w:t xml:space="preserve"> </w:t>
            </w:r>
            <w:r w:rsidRPr="3EF791DE">
              <w:rPr>
                <w:b w:val="0"/>
                <w:bCs w:val="0"/>
              </w:rPr>
              <w:t xml:space="preserve">bitten by a bat, </w:t>
            </w:r>
            <w:r w:rsidR="00135481">
              <w:rPr>
                <w:b w:val="0"/>
                <w:bCs w:val="0"/>
              </w:rPr>
              <w:t>stay calm. D</w:t>
            </w:r>
            <w:r>
              <w:rPr>
                <w:b w:val="0"/>
                <w:bCs w:val="0"/>
              </w:rPr>
              <w:t>o</w:t>
            </w:r>
            <w:r w:rsidRPr="3EF791DE">
              <w:rPr>
                <w:b w:val="0"/>
                <w:bCs w:val="0"/>
              </w:rPr>
              <w:t xml:space="preserve"> your best to capture </w:t>
            </w:r>
            <w:r w:rsidR="00135481">
              <w:rPr>
                <w:b w:val="0"/>
                <w:bCs w:val="0"/>
              </w:rPr>
              <w:t>the bat,</w:t>
            </w:r>
            <w:r w:rsidRPr="3EF791DE">
              <w:rPr>
                <w:b w:val="0"/>
                <w:bCs w:val="0"/>
              </w:rPr>
              <w:t xml:space="preserve"> so it can be tested </w:t>
            </w:r>
            <w:bookmarkStart w:id="16" w:name="_Hlk195694635"/>
            <w:r w:rsidR="00135481">
              <w:rPr>
                <w:b w:val="0"/>
                <w:bCs w:val="0"/>
              </w:rPr>
              <w:t>for rabies. This helps health professionals know if you need a</w:t>
            </w:r>
            <w:r w:rsidRPr="3EF791DE">
              <w:rPr>
                <w:b w:val="0"/>
                <w:bCs w:val="0"/>
              </w:rPr>
              <w:t xml:space="preserve"> vaccine series to prevent rabies. </w:t>
            </w:r>
            <w:bookmarkEnd w:id="16"/>
            <w:r w:rsidRPr="3EF791DE">
              <w:rPr>
                <w:b w:val="0"/>
                <w:bCs w:val="0"/>
              </w:rPr>
              <w:t xml:space="preserve">Find out </w:t>
            </w:r>
            <w:hyperlink r:id="rId23">
              <w:r w:rsidRPr="3EF791DE">
                <w:rPr>
                  <w:rStyle w:val="Hyperlink"/>
                  <w:b w:val="0"/>
                  <w:bCs w:val="0"/>
                </w:rPr>
                <w:t>how to safely catch a bat</w:t>
              </w:r>
            </w:hyperlink>
            <w:r w:rsidRPr="3EF791DE">
              <w:rPr>
                <w:b w:val="0"/>
                <w:bCs w:val="0"/>
              </w:rPr>
              <w:t>. #BatsofIowa</w:t>
            </w:r>
          </w:p>
        </w:tc>
        <w:tc>
          <w:tcPr>
            <w:tcW w:w="5904" w:type="dxa"/>
          </w:tcPr>
          <w:p w14:paraId="457C122E" w14:textId="5869777A" w:rsidR="00127E53" w:rsidRPr="00127E53" w:rsidRDefault="1D46C6D3" w:rsidP="00805B90">
            <w:pPr>
              <w:spacing w:before="80" w:after="80" w:line="276" w:lineRule="auto"/>
              <w:cnfStyle w:val="000000100000" w:firstRow="0" w:lastRow="0" w:firstColumn="0" w:lastColumn="0" w:oddVBand="0" w:evenVBand="0" w:oddHBand="1" w:evenHBand="0" w:firstRowFirstColumn="0" w:firstRowLastColumn="0" w:lastRowFirstColumn="0" w:lastRowLastColumn="0"/>
            </w:pPr>
            <w:r w:rsidRPr="77A73DFA">
              <w:rPr>
                <w:rFonts w:ascii="Arial" w:eastAsia="Arial" w:hAnsi="Arial" w:cs="Arial"/>
                <w:szCs w:val="24"/>
                <w:lang w:val="es-US"/>
              </w:rPr>
              <w:t xml:space="preserve">Los murciélagos son un tipo de fauna silvestre de Iowa que puede transmitir la rabia. Por este motivo, es importante dejar suficiente espacio a los murciélagos y nunca tocarlos con las manos sin protección. </w:t>
            </w:r>
          </w:p>
          <w:p w14:paraId="0165F666" w14:textId="1592895D" w:rsidR="00127E53" w:rsidRPr="00127E53" w:rsidRDefault="1D46C6D3" w:rsidP="00805B90">
            <w:pPr>
              <w:spacing w:before="80" w:after="8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r w:rsidRPr="77A73DFA">
              <w:rPr>
                <w:rFonts w:ascii="Arial" w:eastAsia="Arial" w:hAnsi="Arial" w:cs="Arial"/>
                <w:szCs w:val="24"/>
                <w:lang w:val="es-US"/>
              </w:rPr>
              <w:t xml:space="preserve">Si usted o un familiar es mordido por un murciélago, mantenga la calma. Haga todo lo posible por capturar al murciélago para que se le pueda realizar la prueba de la rabia. Esto ayuda a que los profesionales de la salud sepan si usted necesita aplicarse una serie de vacunas para prevenir la rabia. Descubra </w:t>
            </w:r>
            <w:hyperlink r:id="rId24">
              <w:r w:rsidRPr="77A73DFA">
                <w:rPr>
                  <w:rStyle w:val="Hyperlink"/>
                  <w:rFonts w:ascii="Arial" w:eastAsia="Arial" w:hAnsi="Arial" w:cs="Arial"/>
                  <w:color w:val="0070C0"/>
                  <w:szCs w:val="24"/>
                  <w:lang w:val="es-US"/>
                </w:rPr>
                <w:t>cómo atrapar un murciélago de forma segura</w:t>
              </w:r>
            </w:hyperlink>
            <w:r w:rsidRPr="77A73DFA">
              <w:rPr>
                <w:rFonts w:ascii="Arial" w:eastAsia="Arial" w:hAnsi="Arial" w:cs="Arial"/>
                <w:szCs w:val="24"/>
                <w:lang w:val="es-US"/>
              </w:rPr>
              <w:t>. #BatsofIowa</w:t>
            </w:r>
          </w:p>
        </w:tc>
      </w:tr>
      <w:tr w:rsidR="00127E53" w:rsidRPr="00127E53" w14:paraId="5028FFEB" w14:textId="3FAA628C" w:rsidTr="00134E35">
        <w:tc>
          <w:tcPr>
            <w:cnfStyle w:val="001000000000" w:firstRow="0" w:lastRow="0" w:firstColumn="1" w:lastColumn="0" w:oddVBand="0" w:evenVBand="0" w:oddHBand="0" w:evenHBand="0" w:firstRowFirstColumn="0" w:firstRowLastColumn="0" w:lastRowFirstColumn="0" w:lastRowLastColumn="0"/>
            <w:tcW w:w="4896" w:type="dxa"/>
          </w:tcPr>
          <w:p w14:paraId="4A248A25" w14:textId="45864F72" w:rsidR="00127E53" w:rsidRPr="00127E53" w:rsidRDefault="00127E53" w:rsidP="00805B90">
            <w:pPr>
              <w:spacing w:before="80" w:after="80" w:line="276" w:lineRule="auto"/>
              <w:rPr>
                <w:b w:val="0"/>
              </w:rPr>
            </w:pPr>
            <w:r w:rsidRPr="69FE1038">
              <w:rPr>
                <w:b w:val="0"/>
              </w:rPr>
              <w:t>If a bat is flying around</w:t>
            </w:r>
            <w:r w:rsidRPr="69FE1038" w:rsidDel="00135481">
              <w:rPr>
                <w:b w:val="0"/>
              </w:rPr>
              <w:t xml:space="preserve"> </w:t>
            </w:r>
            <w:r w:rsidRPr="69FE1038">
              <w:rPr>
                <w:b w:val="0"/>
              </w:rPr>
              <w:t>your home, don’t try to hit it out of the air</w:t>
            </w:r>
            <w:r w:rsidR="00135481" w:rsidRPr="69FE1038">
              <w:rPr>
                <w:b w:val="0"/>
              </w:rPr>
              <w:t xml:space="preserve">! </w:t>
            </w:r>
            <w:r w:rsidRPr="69FE1038">
              <w:rPr>
                <w:b w:val="0"/>
              </w:rPr>
              <w:t xml:space="preserve">Instead, wait for it to land then safely capture it. If you know the bat didn’t bite a person or pet, release it outside. </w:t>
            </w:r>
            <w:r w:rsidRPr="69FE1038">
              <w:rPr>
                <w:b w:val="0"/>
                <w:bCs w:val="0"/>
              </w:rPr>
              <w:t>If</w:t>
            </w:r>
            <w:r w:rsidRPr="69FE1038" w:rsidDel="00D80407">
              <w:rPr>
                <w:b w:val="0"/>
              </w:rPr>
              <w:t xml:space="preserve"> </w:t>
            </w:r>
            <w:r w:rsidR="00D80407" w:rsidRPr="69FE1038">
              <w:rPr>
                <w:b w:val="0"/>
              </w:rPr>
              <w:t xml:space="preserve">someone was or may have been bitten, </w:t>
            </w:r>
            <w:r w:rsidRPr="69FE1038">
              <w:rPr>
                <w:b w:val="0"/>
              </w:rPr>
              <w:t xml:space="preserve">you should have it tested to determine if shots (vaccines) to prevent rabies are needed. </w:t>
            </w:r>
            <w:r w:rsidRPr="69FE1038">
              <w:rPr>
                <w:b w:val="0"/>
                <w:bCs w:val="0"/>
              </w:rPr>
              <w:t xml:space="preserve">Learn </w:t>
            </w:r>
            <w:hyperlink r:id="rId25">
              <w:r w:rsidRPr="69FE1038">
                <w:rPr>
                  <w:rStyle w:val="Hyperlink"/>
                  <w:b w:val="0"/>
                  <w:bCs w:val="0"/>
                </w:rPr>
                <w:t>how to safely catch a bat</w:t>
              </w:r>
            </w:hyperlink>
            <w:r w:rsidRPr="69FE1038">
              <w:rPr>
                <w:b w:val="0"/>
                <w:bCs w:val="0"/>
              </w:rPr>
              <w:t>.</w:t>
            </w:r>
            <w:r w:rsidR="3BF4D908" w:rsidRPr="69FE1038">
              <w:rPr>
                <w:b w:val="0"/>
                <w:bCs w:val="0"/>
              </w:rPr>
              <w:t xml:space="preserve"> If testing is needed, contact a local veterinarian for assistance. </w:t>
            </w:r>
            <w:r w:rsidRPr="69FE1038">
              <w:rPr>
                <w:b w:val="0"/>
              </w:rPr>
              <w:t>#BatsofIowa</w:t>
            </w:r>
          </w:p>
        </w:tc>
        <w:tc>
          <w:tcPr>
            <w:tcW w:w="5904" w:type="dxa"/>
          </w:tcPr>
          <w:p w14:paraId="0693773F" w14:textId="3F55AC65" w:rsidR="00127E53" w:rsidRPr="00127E53" w:rsidRDefault="10146E68" w:rsidP="00805B90">
            <w:pPr>
              <w:spacing w:before="80" w:after="8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77A73DFA">
              <w:rPr>
                <w:rFonts w:ascii="Arial" w:eastAsia="Arial" w:hAnsi="Arial" w:cs="Arial"/>
                <w:szCs w:val="24"/>
                <w:lang w:val="es-US"/>
              </w:rPr>
              <w:t xml:space="preserve">Si un murciélago está volando cerca de su casa, ¡no intente derribarlo de un golpe! En cambio, espere a que aterrice y luego captúrelo de forma segura. Si sabe que el murciélago no ha mordido a ninguna persona ni mascota, suéltelo en el exterior. Si alguien fue o pudo haber sido mordido, debe someterse a una prueba para determinar si necesita inyecciones (vacunas) para prevenir la rabia. Aprenda </w:t>
            </w:r>
            <w:hyperlink r:id="rId26">
              <w:r w:rsidRPr="77A73DFA">
                <w:rPr>
                  <w:rStyle w:val="Hyperlink"/>
                  <w:rFonts w:ascii="Arial" w:eastAsia="Arial" w:hAnsi="Arial" w:cs="Arial"/>
                  <w:color w:val="0070C0"/>
                  <w:szCs w:val="24"/>
                  <w:lang w:val="es-US"/>
                </w:rPr>
                <w:t>cómo atrapar un murciélago de forma segura</w:t>
              </w:r>
            </w:hyperlink>
            <w:r w:rsidRPr="77A73DFA">
              <w:rPr>
                <w:rFonts w:ascii="Arial" w:eastAsia="Arial" w:hAnsi="Arial" w:cs="Arial"/>
                <w:szCs w:val="24"/>
                <w:lang w:val="es-US"/>
              </w:rPr>
              <w:t>. Si es necesario realizar pruebas, póngase en contacto con un veterinario local para obtener ayuda. #BatsofIowa</w:t>
            </w:r>
          </w:p>
        </w:tc>
      </w:tr>
      <w:tr w:rsidR="00127E53" w:rsidRPr="00127E53" w14:paraId="55BFC095" w14:textId="6252576B" w:rsidTr="00134E35">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6" w:type="dxa"/>
          </w:tcPr>
          <w:p w14:paraId="56DEE19E" w14:textId="275607E4" w:rsidR="00127E53" w:rsidRPr="00127E53" w:rsidRDefault="004E4117" w:rsidP="00D16EF1">
            <w:pPr>
              <w:spacing w:before="80" w:after="80" w:line="276" w:lineRule="auto"/>
              <w:rPr>
                <w:b w:val="0"/>
              </w:rPr>
            </w:pPr>
            <w:r>
              <w:br w:type="page"/>
            </w:r>
            <w:r w:rsidR="00127E53" w:rsidRPr="69FE1038">
              <w:rPr>
                <w:b w:val="0"/>
              </w:rPr>
              <w:t xml:space="preserve">Be aware if you find a bat indoors. A bat bite can be so small that </w:t>
            </w:r>
            <w:r w:rsidR="00F86E60" w:rsidRPr="69FE1038">
              <w:rPr>
                <w:b w:val="0"/>
                <w:bCs w:val="0"/>
              </w:rPr>
              <w:t xml:space="preserve">you </w:t>
            </w:r>
            <w:r w:rsidR="00F86E60" w:rsidRPr="69FE1038">
              <w:rPr>
                <w:b w:val="0"/>
              </w:rPr>
              <w:t>can’t tell it’s there</w:t>
            </w:r>
            <w:r w:rsidR="00127E53" w:rsidRPr="69FE1038">
              <w:rPr>
                <w:b w:val="0"/>
              </w:rPr>
              <w:t xml:space="preserve">. If you don’t know </w:t>
            </w:r>
            <w:r w:rsidR="00D80407" w:rsidRPr="69FE1038">
              <w:rPr>
                <w:b w:val="0"/>
              </w:rPr>
              <w:t xml:space="preserve">whether </w:t>
            </w:r>
            <w:r w:rsidR="00127E53" w:rsidRPr="69FE1038">
              <w:rPr>
                <w:b w:val="0"/>
              </w:rPr>
              <w:t>the bat touched you, then you are considered potentially exposed to rabies</w:t>
            </w:r>
            <w:bookmarkStart w:id="17" w:name="_Hlk195627090"/>
            <w:r w:rsidR="00127E53" w:rsidRPr="69FE1038">
              <w:rPr>
                <w:b w:val="0"/>
              </w:rPr>
              <w:t xml:space="preserve"> </w:t>
            </w:r>
          </w:p>
          <w:p w14:paraId="1C619117" w14:textId="116F4F3B" w:rsidR="00127E53" w:rsidRPr="00127E53" w:rsidRDefault="00F86E60" w:rsidP="00D16EF1">
            <w:pPr>
              <w:spacing w:before="80" w:after="80" w:line="276" w:lineRule="auto"/>
              <w:rPr>
                <w:b w:val="0"/>
              </w:rPr>
            </w:pPr>
            <w:r w:rsidRPr="69FE1038">
              <w:rPr>
                <w:b w:val="0"/>
              </w:rPr>
              <w:t>If this happens, it’s important to catch the bat so it can be teste</w:t>
            </w:r>
            <w:r w:rsidR="00C23983" w:rsidRPr="69FE1038">
              <w:rPr>
                <w:b w:val="0"/>
              </w:rPr>
              <w:t>d</w:t>
            </w:r>
            <w:r w:rsidRPr="69FE1038">
              <w:rPr>
                <w:b w:val="0"/>
              </w:rPr>
              <w:t xml:space="preserve">. </w:t>
            </w:r>
            <w:r w:rsidR="08F188B4" w:rsidRPr="69FE1038">
              <w:rPr>
                <w:b w:val="0"/>
                <w:bCs w:val="0"/>
              </w:rPr>
              <w:t>I</w:t>
            </w:r>
            <w:r w:rsidR="00127E53" w:rsidRPr="69FE1038">
              <w:rPr>
                <w:b w:val="0"/>
                <w:bCs w:val="0"/>
              </w:rPr>
              <w:t xml:space="preserve">f </w:t>
            </w:r>
            <w:r w:rsidRPr="69FE1038">
              <w:rPr>
                <w:b w:val="0"/>
                <w:bCs w:val="0"/>
              </w:rPr>
              <w:t>the</w:t>
            </w:r>
            <w:r w:rsidR="00127E53" w:rsidRPr="69FE1038">
              <w:rPr>
                <w:b w:val="0"/>
              </w:rPr>
              <w:t xml:space="preserve"> bat</w:t>
            </w:r>
            <w:r w:rsidRPr="69FE1038">
              <w:rPr>
                <w:b w:val="0"/>
              </w:rPr>
              <w:t xml:space="preserve"> </w:t>
            </w:r>
            <w:r w:rsidR="00C23983" w:rsidRPr="69FE1038">
              <w:rPr>
                <w:b w:val="0"/>
              </w:rPr>
              <w:t xml:space="preserve">does have </w:t>
            </w:r>
            <w:r w:rsidR="00C23983" w:rsidRPr="69FE1038">
              <w:rPr>
                <w:b w:val="0"/>
                <w:bCs w:val="0"/>
              </w:rPr>
              <w:t>rabies</w:t>
            </w:r>
            <w:r w:rsidR="00127E53" w:rsidRPr="69FE1038">
              <w:rPr>
                <w:b w:val="0"/>
              </w:rPr>
              <w:t xml:space="preserve">, </w:t>
            </w:r>
            <w:r w:rsidR="00C23983" w:rsidRPr="69FE1038">
              <w:rPr>
                <w:b w:val="0"/>
              </w:rPr>
              <w:t xml:space="preserve">you will need </w:t>
            </w:r>
            <w:r w:rsidR="00127E53" w:rsidRPr="69FE1038">
              <w:rPr>
                <w:b w:val="0"/>
              </w:rPr>
              <w:t xml:space="preserve">shots (vaccines) to prevent </w:t>
            </w:r>
            <w:r w:rsidR="00C23983" w:rsidRPr="69FE1038">
              <w:rPr>
                <w:b w:val="0"/>
              </w:rPr>
              <w:t xml:space="preserve">rabies </w:t>
            </w:r>
            <w:r w:rsidR="00C23983" w:rsidRPr="69FE1038">
              <w:rPr>
                <w:b w:val="0"/>
                <w:bCs w:val="0"/>
              </w:rPr>
              <w:t>infection</w:t>
            </w:r>
            <w:r w:rsidR="00127E53" w:rsidRPr="69FE1038">
              <w:rPr>
                <w:b w:val="0"/>
                <w:bCs w:val="0"/>
              </w:rPr>
              <w:t>.</w:t>
            </w:r>
            <w:r w:rsidR="00127E53" w:rsidRPr="69FE1038">
              <w:rPr>
                <w:b w:val="0"/>
              </w:rPr>
              <w:t xml:space="preserve"> Learn </w:t>
            </w:r>
            <w:bookmarkEnd w:id="17"/>
            <w:r w:rsidR="00127E53" w:rsidRPr="69FE1038">
              <w:fldChar w:fldCharType="begin"/>
            </w:r>
            <w:r w:rsidR="00127E53" w:rsidRPr="69FE1038">
              <w:rPr>
                <w:b w:val="0"/>
              </w:rPr>
              <w:instrText>HYPERLINK "https://hhs.iowa.gov/media/14634/download?inline"</w:instrText>
            </w:r>
            <w:r w:rsidR="00127E53" w:rsidRPr="69FE1038">
              <w:fldChar w:fldCharType="separate"/>
            </w:r>
            <w:r w:rsidR="00127E53" w:rsidRPr="69FE1038">
              <w:rPr>
                <w:rStyle w:val="Hyperlink"/>
                <w:b w:val="0"/>
              </w:rPr>
              <w:t>how to safely catch a bat</w:t>
            </w:r>
            <w:r w:rsidR="00127E53" w:rsidRPr="69FE1038">
              <w:fldChar w:fldCharType="end"/>
            </w:r>
            <w:r w:rsidR="00127E53" w:rsidRPr="69FE1038">
              <w:rPr>
                <w:b w:val="0"/>
              </w:rPr>
              <w:t>.  #BatsofIowa</w:t>
            </w:r>
          </w:p>
        </w:tc>
        <w:tc>
          <w:tcPr>
            <w:tcW w:w="5904" w:type="dxa"/>
          </w:tcPr>
          <w:p w14:paraId="3FF0E9CF" w14:textId="0AA13C95" w:rsidR="77A73DFA" w:rsidRDefault="77A73DFA" w:rsidP="00D16EF1">
            <w:pPr>
              <w:spacing w:before="80" w:after="8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lang w:val="es-US"/>
              </w:rPr>
            </w:pPr>
            <w:r w:rsidRPr="77A73DFA">
              <w:rPr>
                <w:rFonts w:ascii="Arial" w:eastAsia="Arial" w:hAnsi="Arial" w:cs="Arial"/>
                <w:szCs w:val="24"/>
                <w:lang w:val="es-US"/>
              </w:rPr>
              <w:t xml:space="preserve">Esté informado si encuentra un murciélago en espacios cerrados. La mordedura de murciélago puede ser tan pequeña que resulta imperceptible para usted. Si no sabe si el murciélago lo tocó, entonces se lo considera potencialmente expuesto a la rabia. </w:t>
            </w:r>
          </w:p>
          <w:p w14:paraId="169F7362" w14:textId="5F4F65FC" w:rsidR="77A73DFA" w:rsidRPr="77A73DFA" w:rsidRDefault="77A73DFA" w:rsidP="00D16EF1">
            <w:pPr>
              <w:spacing w:before="80" w:after="8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lang w:val="es-US"/>
              </w:rPr>
            </w:pPr>
            <w:r w:rsidRPr="77A73DFA">
              <w:rPr>
                <w:rFonts w:ascii="Arial" w:eastAsia="Arial" w:hAnsi="Arial" w:cs="Arial"/>
                <w:szCs w:val="24"/>
                <w:lang w:val="es-US"/>
              </w:rPr>
              <w:t>Si esto sucede, es importante capturarlo para que se lo pueda analizar. Si el murciélago tiene rabia, necesitará inyecciones (vacunas) para evitar infectarse. Aprenda</w:t>
            </w:r>
            <w:r w:rsidRPr="77A73DFA">
              <w:rPr>
                <w:rFonts w:ascii="Arial" w:eastAsia="Arial" w:hAnsi="Arial" w:cs="Arial"/>
                <w:color w:val="FFFFFF" w:themeColor="background1"/>
                <w:szCs w:val="24"/>
                <w:lang w:val="es-US"/>
              </w:rPr>
              <w:t xml:space="preserve"> </w:t>
            </w:r>
            <w:hyperlink r:id="rId27">
              <w:r w:rsidRPr="77A73DFA">
                <w:rPr>
                  <w:rStyle w:val="Hyperlink"/>
                  <w:rFonts w:ascii="Arial" w:eastAsia="Arial" w:hAnsi="Arial" w:cs="Arial"/>
                  <w:color w:val="0070C0"/>
                  <w:szCs w:val="24"/>
                  <w:lang w:val="es-US"/>
                </w:rPr>
                <w:t>cómo atrapar un murciélago de forma segura</w:t>
              </w:r>
            </w:hyperlink>
            <w:r w:rsidRPr="77A73DFA">
              <w:rPr>
                <w:rFonts w:ascii="Arial" w:eastAsia="Arial" w:hAnsi="Arial" w:cs="Arial"/>
                <w:color w:val="FFFFFF" w:themeColor="background1"/>
                <w:szCs w:val="24"/>
                <w:lang w:val="es-US"/>
              </w:rPr>
              <w:t xml:space="preserve">.  </w:t>
            </w:r>
            <w:r w:rsidRPr="77A73DFA">
              <w:rPr>
                <w:rFonts w:ascii="Arial" w:eastAsia="Arial" w:hAnsi="Arial" w:cs="Arial"/>
                <w:szCs w:val="24"/>
                <w:lang w:val="es-US"/>
              </w:rPr>
              <w:t>#BatsofIowa</w:t>
            </w:r>
          </w:p>
        </w:tc>
      </w:tr>
      <w:tr w:rsidR="00127E53" w:rsidRPr="00127E53" w14:paraId="475D707C" w14:textId="27243D7C" w:rsidTr="00134E35">
        <w:tblPrEx>
          <w:tblLook w:val="0480" w:firstRow="0"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896" w:type="dxa"/>
          </w:tcPr>
          <w:p w14:paraId="6CB93BE5" w14:textId="77777777" w:rsidR="00127E53" w:rsidRPr="00127E53" w:rsidRDefault="00127E53" w:rsidP="00D16EF1">
            <w:pPr>
              <w:spacing w:before="80" w:after="80" w:line="276" w:lineRule="auto"/>
              <w:rPr>
                <w:rFonts w:cstheme="minorHAnsi"/>
                <w:b w:val="0"/>
                <w:bCs w:val="0"/>
                <w:szCs w:val="24"/>
              </w:rPr>
            </w:pPr>
            <w:r w:rsidRPr="69FE1038">
              <w:rPr>
                <w:b w:val="0"/>
              </w:rPr>
              <w:lastRenderedPageBreak/>
              <w:t>Bats play a vital role in our ecosystem. Not all bats have rabies, but it's important to recognize possible signs of rabies in bats. Unusual behaviors that could indicate that a bat has rabies include:</w:t>
            </w:r>
          </w:p>
          <w:p w14:paraId="193BB0F6" w14:textId="77777777" w:rsidR="00127E53" w:rsidRPr="00127E53" w:rsidRDefault="00127E53" w:rsidP="00BC2053">
            <w:pPr>
              <w:numPr>
                <w:ilvl w:val="0"/>
                <w:numId w:val="20"/>
              </w:numPr>
              <w:spacing w:before="80" w:after="80" w:line="276" w:lineRule="auto"/>
              <w:ind w:left="609"/>
              <w:rPr>
                <w:rFonts w:cstheme="minorHAnsi"/>
                <w:b w:val="0"/>
                <w:bCs w:val="0"/>
                <w:szCs w:val="24"/>
              </w:rPr>
            </w:pPr>
            <w:r w:rsidRPr="00127E53">
              <w:rPr>
                <w:rFonts w:cstheme="minorHAnsi"/>
                <w:b w:val="0"/>
                <w:bCs w:val="0"/>
                <w:szCs w:val="24"/>
              </w:rPr>
              <w:t>A bat that is active during the day.</w:t>
            </w:r>
          </w:p>
          <w:p w14:paraId="22008F15" w14:textId="77777777" w:rsidR="00127E53" w:rsidRPr="00127E53" w:rsidRDefault="00127E53" w:rsidP="00BC2053">
            <w:pPr>
              <w:numPr>
                <w:ilvl w:val="0"/>
                <w:numId w:val="20"/>
              </w:numPr>
              <w:spacing w:before="80" w:after="80" w:line="276" w:lineRule="auto"/>
              <w:ind w:left="609"/>
              <w:rPr>
                <w:rFonts w:cstheme="minorHAnsi"/>
                <w:b w:val="0"/>
                <w:bCs w:val="0"/>
                <w:szCs w:val="24"/>
              </w:rPr>
            </w:pPr>
            <w:r w:rsidRPr="00127E53">
              <w:rPr>
                <w:rFonts w:cstheme="minorHAnsi"/>
                <w:b w:val="0"/>
                <w:bCs w:val="0"/>
                <w:szCs w:val="24"/>
              </w:rPr>
              <w:t>A bat that is found in unusual places (inside a home or on the ground).</w:t>
            </w:r>
          </w:p>
          <w:p w14:paraId="0A7DD793" w14:textId="0112E6AA" w:rsidR="00127E53" w:rsidRPr="00127E53" w:rsidRDefault="00127E53" w:rsidP="00BC2053">
            <w:pPr>
              <w:numPr>
                <w:ilvl w:val="0"/>
                <w:numId w:val="20"/>
              </w:numPr>
              <w:spacing w:before="80" w:after="80" w:line="276" w:lineRule="auto"/>
              <w:ind w:left="609"/>
              <w:rPr>
                <w:rFonts w:cstheme="minorHAnsi"/>
                <w:b w:val="0"/>
                <w:bCs w:val="0"/>
              </w:rPr>
            </w:pPr>
            <w:r w:rsidRPr="00127E53">
              <w:rPr>
                <w:rFonts w:cstheme="minorHAnsi"/>
                <w:b w:val="0"/>
                <w:bCs w:val="0"/>
              </w:rPr>
              <w:t>A bat that is unable to fly or is easily approached. Remember, bats cannot take flight from the ground!</w:t>
            </w:r>
          </w:p>
          <w:p w14:paraId="34638734" w14:textId="3FB02CC1" w:rsidR="002614D5" w:rsidRPr="00127E53" w:rsidRDefault="00127E53" w:rsidP="00D16EF1">
            <w:pPr>
              <w:spacing w:before="80" w:after="80" w:line="276" w:lineRule="auto"/>
            </w:pPr>
            <w:r w:rsidRPr="69FE1038">
              <w:rPr>
                <w:b w:val="0"/>
                <w:bCs w:val="0"/>
              </w:rPr>
              <w:t>If you see strange bat behavior, do not touch or approach the bat. If you are bitten by a bat</w:t>
            </w:r>
            <w:r w:rsidR="002614D5" w:rsidRPr="69FE1038">
              <w:rPr>
                <w:b w:val="0"/>
                <w:bCs w:val="0"/>
              </w:rPr>
              <w:t>,</w:t>
            </w:r>
            <w:r w:rsidRPr="69FE1038">
              <w:rPr>
                <w:b w:val="0"/>
                <w:bCs w:val="0"/>
              </w:rPr>
              <w:t xml:space="preserve"> speak with your healthcare provider about shots (vaccines) to prevent rabies.</w:t>
            </w:r>
          </w:p>
          <w:p w14:paraId="5E503F5F" w14:textId="17FF5C59" w:rsidR="002614D5" w:rsidRPr="00127E53" w:rsidRDefault="00127E53" w:rsidP="00D16EF1">
            <w:pPr>
              <w:spacing w:before="80" w:after="80" w:line="276" w:lineRule="auto"/>
            </w:pPr>
            <w:r w:rsidRPr="69FE1038">
              <w:rPr>
                <w:b w:val="0"/>
                <w:bCs w:val="0"/>
              </w:rPr>
              <w:t xml:space="preserve">Learn more about bats and rabies </w:t>
            </w:r>
            <w:r w:rsidR="00EB1FB1" w:rsidRPr="69FE1038">
              <w:rPr>
                <w:b w:val="0"/>
                <w:bCs w:val="0"/>
              </w:rPr>
              <w:t xml:space="preserve">on </w:t>
            </w:r>
            <w:r w:rsidRPr="69FE1038">
              <w:rPr>
                <w:b w:val="0"/>
                <w:bCs w:val="0"/>
              </w:rPr>
              <w:t>the Iowa HHS rabies webpage (</w:t>
            </w:r>
            <w:hyperlink r:id="rId28">
              <w:r w:rsidRPr="69FE1038">
                <w:rPr>
                  <w:rStyle w:val="Hyperlink"/>
                  <w:b w:val="0"/>
                  <w:bCs w:val="0"/>
                </w:rPr>
                <w:t>Rabies - Information for Public, Providers and Veterinarians | Health &amp; Human Services</w:t>
              </w:r>
            </w:hyperlink>
            <w:r w:rsidRPr="69FE1038">
              <w:rPr>
                <w:b w:val="0"/>
                <w:bCs w:val="0"/>
              </w:rPr>
              <w:t>). #BatsofIowa</w:t>
            </w:r>
          </w:p>
        </w:tc>
        <w:tc>
          <w:tcPr>
            <w:tcW w:w="5904" w:type="dxa"/>
          </w:tcPr>
          <w:p w14:paraId="4D820681" w14:textId="56F921DC" w:rsidR="00127E53" w:rsidRPr="00127E53" w:rsidRDefault="386775E2" w:rsidP="00D16EF1">
            <w:pPr>
              <w:spacing w:before="80" w:after="80" w:line="276" w:lineRule="auto"/>
              <w:cnfStyle w:val="000000000000" w:firstRow="0" w:lastRow="0" w:firstColumn="0" w:lastColumn="0" w:oddVBand="0" w:evenVBand="0" w:oddHBand="0" w:evenHBand="0" w:firstRowFirstColumn="0" w:firstRowLastColumn="0" w:lastRowFirstColumn="0" w:lastRowLastColumn="0"/>
            </w:pPr>
            <w:r w:rsidRPr="77A73DFA">
              <w:rPr>
                <w:rFonts w:ascii="Arial" w:eastAsia="Arial" w:hAnsi="Arial" w:cs="Arial"/>
                <w:szCs w:val="24"/>
                <w:lang w:val="es-US"/>
              </w:rPr>
              <w:t>Los murciélagos tienen un rol vital en nuestro ecosistema. Si bien no todos los murciélagos la tienen, es importante reconocer los posibles signos de rabia en estos animales. Algunos comportamientos inusuales que podrían indicar la rabia en un murciélago incluyen lo siguiente:</w:t>
            </w:r>
          </w:p>
          <w:p w14:paraId="4A1D4BCA" w14:textId="36848966" w:rsidR="00127E53" w:rsidRPr="00127E53" w:rsidRDefault="386775E2" w:rsidP="00E62FF3">
            <w:pPr>
              <w:pStyle w:val="ListParagraph"/>
              <w:numPr>
                <w:ilvl w:val="0"/>
                <w:numId w:val="26"/>
              </w:numPr>
              <w:spacing w:after="80" w:line="276" w:lineRule="auto"/>
              <w:ind w:left="533" w:hanging="288"/>
              <w:contextualSpacing w:val="0"/>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lang w:val="es-US"/>
              </w:rPr>
            </w:pPr>
            <w:r w:rsidRPr="77A73DFA">
              <w:rPr>
                <w:rFonts w:ascii="Arial" w:eastAsia="Arial" w:hAnsi="Arial" w:cs="Arial"/>
                <w:szCs w:val="24"/>
                <w:lang w:val="es-US"/>
              </w:rPr>
              <w:t>Un murciélago que está activo durante el día.</w:t>
            </w:r>
          </w:p>
          <w:p w14:paraId="0491F694" w14:textId="3CDAC6EE" w:rsidR="00127E53" w:rsidRPr="00127E53" w:rsidRDefault="386775E2" w:rsidP="00E62FF3">
            <w:pPr>
              <w:pStyle w:val="ListParagraph"/>
              <w:numPr>
                <w:ilvl w:val="0"/>
                <w:numId w:val="26"/>
              </w:numPr>
              <w:spacing w:after="80" w:line="276" w:lineRule="auto"/>
              <w:ind w:left="533" w:hanging="288"/>
              <w:contextualSpacing w:val="0"/>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lang w:val="es-US"/>
              </w:rPr>
            </w:pPr>
            <w:r w:rsidRPr="77A73DFA">
              <w:rPr>
                <w:rFonts w:ascii="Arial" w:eastAsia="Arial" w:hAnsi="Arial" w:cs="Arial"/>
                <w:szCs w:val="24"/>
                <w:lang w:val="es-US"/>
              </w:rPr>
              <w:t>Un murciélago que se encuentra en sitios inusuales (dentro de una casa o en el suelo).</w:t>
            </w:r>
          </w:p>
          <w:p w14:paraId="73B6A6EB" w14:textId="1CDC5E91" w:rsidR="00127E53" w:rsidRPr="00127E53" w:rsidRDefault="386775E2" w:rsidP="00E62FF3">
            <w:pPr>
              <w:pStyle w:val="ListParagraph"/>
              <w:numPr>
                <w:ilvl w:val="0"/>
                <w:numId w:val="26"/>
              </w:numPr>
              <w:spacing w:after="80" w:line="276" w:lineRule="auto"/>
              <w:ind w:left="533" w:hanging="288"/>
              <w:contextualSpacing w:val="0"/>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lang w:val="es-US"/>
              </w:rPr>
            </w:pPr>
            <w:r w:rsidRPr="77A73DFA">
              <w:rPr>
                <w:rFonts w:ascii="Arial" w:eastAsia="Arial" w:hAnsi="Arial" w:cs="Arial"/>
                <w:szCs w:val="24"/>
                <w:lang w:val="es-US"/>
              </w:rPr>
              <w:t>Un murciélago que no puede volar o al que puede acercarse fácilmente. ¡Recuerde que los murciélagos no son capaces de levantar vuelo desde el piso!</w:t>
            </w:r>
          </w:p>
          <w:p w14:paraId="61581E88" w14:textId="13454606" w:rsidR="00127E53" w:rsidRPr="00E62FF3" w:rsidRDefault="386775E2" w:rsidP="00D16EF1">
            <w:pPr>
              <w:spacing w:before="80" w:after="80" w:line="276" w:lineRule="auto"/>
              <w:cnfStyle w:val="000000000000" w:firstRow="0" w:lastRow="0" w:firstColumn="0" w:lastColumn="0" w:oddVBand="0" w:evenVBand="0" w:oddHBand="0" w:evenHBand="0" w:firstRowFirstColumn="0" w:firstRowLastColumn="0" w:lastRowFirstColumn="0" w:lastRowLastColumn="0"/>
              <w:rPr>
                <w:spacing w:val="-2"/>
              </w:rPr>
            </w:pPr>
            <w:r w:rsidRPr="00E62FF3">
              <w:rPr>
                <w:rFonts w:ascii="Arial" w:eastAsia="Arial" w:hAnsi="Arial" w:cs="Arial"/>
                <w:spacing w:val="-2"/>
                <w:szCs w:val="24"/>
                <w:lang w:val="es-US"/>
              </w:rPr>
              <w:t>Si observa algún comportamiento extraño en un murciélago, no lo toque ni se le acerque. Si es mordido por un murciélago, consulte con su médico sobre las inyecciones (vacunas) para prevenir la rabia.</w:t>
            </w:r>
          </w:p>
          <w:p w14:paraId="34578AED" w14:textId="5B575522" w:rsidR="00127E53" w:rsidRPr="00127E53" w:rsidRDefault="386775E2" w:rsidP="00D16EF1">
            <w:pPr>
              <w:spacing w:before="80" w:after="8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77A73DFA">
              <w:rPr>
                <w:rFonts w:ascii="Arial" w:eastAsia="Arial" w:hAnsi="Arial" w:cs="Arial"/>
                <w:szCs w:val="24"/>
                <w:lang w:val="es-US"/>
              </w:rPr>
              <w:t>Obtenga más información sobre los murciélagos y la rabia en la página web sobre la rabia del Iowa HHS (</w:t>
            </w:r>
            <w:hyperlink r:id="rId29">
              <w:r w:rsidRPr="77A73DFA">
                <w:rPr>
                  <w:rStyle w:val="Hyperlink"/>
                  <w:rFonts w:ascii="Arial" w:eastAsia="Arial" w:hAnsi="Arial" w:cs="Arial"/>
                  <w:color w:val="0070C0"/>
                  <w:szCs w:val="24"/>
                  <w:lang w:val="es-US"/>
                </w:rPr>
                <w:t xml:space="preserve">Rabies - </w:t>
              </w:r>
              <w:proofErr w:type="spellStart"/>
              <w:r w:rsidRPr="77A73DFA">
                <w:rPr>
                  <w:rStyle w:val="Hyperlink"/>
                  <w:rFonts w:ascii="Arial" w:eastAsia="Arial" w:hAnsi="Arial" w:cs="Arial"/>
                  <w:color w:val="0070C0"/>
                  <w:szCs w:val="24"/>
                  <w:lang w:val="es-US"/>
                </w:rPr>
                <w:t>Information</w:t>
              </w:r>
              <w:proofErr w:type="spellEnd"/>
              <w:r w:rsidRPr="77A73DFA">
                <w:rPr>
                  <w:rStyle w:val="Hyperlink"/>
                  <w:rFonts w:ascii="Arial" w:eastAsia="Arial" w:hAnsi="Arial" w:cs="Arial"/>
                  <w:color w:val="0070C0"/>
                  <w:szCs w:val="24"/>
                  <w:lang w:val="es-US"/>
                </w:rPr>
                <w:t xml:space="preserve"> </w:t>
              </w:r>
              <w:proofErr w:type="spellStart"/>
              <w:r w:rsidRPr="77A73DFA">
                <w:rPr>
                  <w:rStyle w:val="Hyperlink"/>
                  <w:rFonts w:ascii="Arial" w:eastAsia="Arial" w:hAnsi="Arial" w:cs="Arial"/>
                  <w:color w:val="0070C0"/>
                  <w:szCs w:val="24"/>
                  <w:lang w:val="es-US"/>
                </w:rPr>
                <w:t>for</w:t>
              </w:r>
              <w:proofErr w:type="spellEnd"/>
              <w:r w:rsidRPr="77A73DFA">
                <w:rPr>
                  <w:rStyle w:val="Hyperlink"/>
                  <w:rFonts w:ascii="Arial" w:eastAsia="Arial" w:hAnsi="Arial" w:cs="Arial"/>
                  <w:color w:val="0070C0"/>
                  <w:szCs w:val="24"/>
                  <w:lang w:val="es-US"/>
                </w:rPr>
                <w:t xml:space="preserve"> </w:t>
              </w:r>
              <w:proofErr w:type="spellStart"/>
              <w:r w:rsidRPr="77A73DFA">
                <w:rPr>
                  <w:rStyle w:val="Hyperlink"/>
                  <w:rFonts w:ascii="Arial" w:eastAsia="Arial" w:hAnsi="Arial" w:cs="Arial"/>
                  <w:color w:val="0070C0"/>
                  <w:szCs w:val="24"/>
                  <w:lang w:val="es-US"/>
                </w:rPr>
                <w:t>Public</w:t>
              </w:r>
              <w:proofErr w:type="spellEnd"/>
              <w:r w:rsidRPr="77A73DFA">
                <w:rPr>
                  <w:rStyle w:val="Hyperlink"/>
                  <w:rFonts w:ascii="Arial" w:eastAsia="Arial" w:hAnsi="Arial" w:cs="Arial"/>
                  <w:color w:val="0070C0"/>
                  <w:szCs w:val="24"/>
                  <w:lang w:val="es-US"/>
                </w:rPr>
                <w:t xml:space="preserve">, </w:t>
              </w:r>
              <w:proofErr w:type="spellStart"/>
              <w:r w:rsidRPr="77A73DFA">
                <w:rPr>
                  <w:rStyle w:val="Hyperlink"/>
                  <w:rFonts w:ascii="Arial" w:eastAsia="Arial" w:hAnsi="Arial" w:cs="Arial"/>
                  <w:color w:val="0070C0"/>
                  <w:szCs w:val="24"/>
                  <w:lang w:val="es-US"/>
                </w:rPr>
                <w:t>Providers</w:t>
              </w:r>
              <w:proofErr w:type="spellEnd"/>
              <w:r w:rsidRPr="77A73DFA">
                <w:rPr>
                  <w:rStyle w:val="Hyperlink"/>
                  <w:rFonts w:ascii="Arial" w:eastAsia="Arial" w:hAnsi="Arial" w:cs="Arial"/>
                  <w:color w:val="0070C0"/>
                  <w:szCs w:val="24"/>
                  <w:lang w:val="es-US"/>
                </w:rPr>
                <w:t xml:space="preserve"> and </w:t>
              </w:r>
              <w:proofErr w:type="spellStart"/>
              <w:r w:rsidRPr="77A73DFA">
                <w:rPr>
                  <w:rStyle w:val="Hyperlink"/>
                  <w:rFonts w:ascii="Arial" w:eastAsia="Arial" w:hAnsi="Arial" w:cs="Arial"/>
                  <w:color w:val="0070C0"/>
                  <w:szCs w:val="24"/>
                  <w:lang w:val="es-US"/>
                </w:rPr>
                <w:t>Veterinarians</w:t>
              </w:r>
              <w:proofErr w:type="spellEnd"/>
              <w:r w:rsidRPr="77A73DFA">
                <w:rPr>
                  <w:rStyle w:val="Hyperlink"/>
                  <w:rFonts w:ascii="Arial" w:eastAsia="Arial" w:hAnsi="Arial" w:cs="Arial"/>
                  <w:color w:val="0070C0"/>
                  <w:szCs w:val="24"/>
                  <w:lang w:val="es-US"/>
                </w:rPr>
                <w:t xml:space="preserve"> [Rabia: información para el público, proveedores y veterinarios] | </w:t>
              </w:r>
              <w:proofErr w:type="spellStart"/>
              <w:r w:rsidRPr="77A73DFA">
                <w:rPr>
                  <w:rStyle w:val="Hyperlink"/>
                  <w:rFonts w:ascii="Arial" w:eastAsia="Arial" w:hAnsi="Arial" w:cs="Arial"/>
                  <w:color w:val="0070C0"/>
                  <w:szCs w:val="24"/>
                  <w:lang w:val="es-US"/>
                </w:rPr>
                <w:t>Health</w:t>
              </w:r>
              <w:proofErr w:type="spellEnd"/>
              <w:r w:rsidRPr="77A73DFA">
                <w:rPr>
                  <w:rStyle w:val="Hyperlink"/>
                  <w:rFonts w:ascii="Arial" w:eastAsia="Arial" w:hAnsi="Arial" w:cs="Arial"/>
                  <w:color w:val="0070C0"/>
                  <w:szCs w:val="24"/>
                  <w:lang w:val="es-US"/>
                </w:rPr>
                <w:t xml:space="preserve"> &amp; Human Services [Salud y Servicios Humanos]</w:t>
              </w:r>
            </w:hyperlink>
            <w:r w:rsidRPr="77A73DFA">
              <w:rPr>
                <w:rFonts w:ascii="Arial" w:eastAsia="Arial" w:hAnsi="Arial" w:cs="Arial"/>
                <w:szCs w:val="24"/>
                <w:lang w:val="es-US"/>
              </w:rPr>
              <w:t>). #BatsofIowa</w:t>
            </w:r>
          </w:p>
        </w:tc>
      </w:tr>
      <w:tr w:rsidR="00127E53" w:rsidRPr="00127E53" w14:paraId="2C354BE9" w14:textId="1D796783" w:rsidTr="00134E35">
        <w:tblPrEx>
          <w:tblLook w:val="0480" w:firstRow="0"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6" w:type="dxa"/>
          </w:tcPr>
          <w:p w14:paraId="32E6E1EC" w14:textId="7659D0DB" w:rsidR="00127E53" w:rsidRPr="00127E53" w:rsidRDefault="00127E53" w:rsidP="00D16EF1">
            <w:pPr>
              <w:spacing w:before="80" w:after="80" w:line="276" w:lineRule="auto"/>
              <w:rPr>
                <w:rFonts w:cstheme="minorHAnsi"/>
                <w:b w:val="0"/>
                <w:bCs w:val="0"/>
                <w:szCs w:val="24"/>
              </w:rPr>
            </w:pPr>
            <w:r w:rsidRPr="00127E53">
              <w:rPr>
                <w:rFonts w:cstheme="minorHAnsi"/>
                <w:b w:val="0"/>
                <w:bCs w:val="0"/>
                <w:szCs w:val="24"/>
              </w:rPr>
              <w:t>You cannot get rabies from seeing a bat or touching bat poop.</w:t>
            </w:r>
          </w:p>
          <w:p w14:paraId="77088BD8" w14:textId="554FE7FE" w:rsidR="00127E53" w:rsidRPr="00127E53" w:rsidRDefault="00127E53" w:rsidP="00D16EF1">
            <w:pPr>
              <w:spacing w:before="80" w:after="80" w:line="276" w:lineRule="auto"/>
              <w:rPr>
                <w:b w:val="0"/>
              </w:rPr>
            </w:pPr>
            <w:r w:rsidRPr="69FE1038">
              <w:rPr>
                <w:b w:val="0"/>
              </w:rPr>
              <w:t>Bats are happiest when left alone.</w:t>
            </w:r>
            <w:r w:rsidR="002614D5" w:rsidRPr="69FE1038">
              <w:rPr>
                <w:b w:val="0"/>
              </w:rPr>
              <w:t xml:space="preserve"> Avoid touching them and never touch with bare hands!</w:t>
            </w:r>
            <w:r w:rsidRPr="69FE1038">
              <w:rPr>
                <w:b w:val="0"/>
              </w:rPr>
              <w:t xml:space="preserve"> If you think you were bitten or scratched by a bat, talk with your healthcare provider</w:t>
            </w:r>
            <w:r w:rsidR="00EB1FB1" w:rsidRPr="69FE1038">
              <w:rPr>
                <w:b w:val="0"/>
              </w:rPr>
              <w:t xml:space="preserve"> immediately</w:t>
            </w:r>
            <w:r w:rsidRPr="69FE1038">
              <w:rPr>
                <w:b w:val="0"/>
              </w:rPr>
              <w:t xml:space="preserve"> about shots (vaccines) to prevent rabies. Learn more about bats and rabies at the Iowa HHS rabies webpage (</w:t>
            </w:r>
            <w:hyperlink r:id="rId30">
              <w:r w:rsidRPr="69FE1038">
                <w:rPr>
                  <w:rStyle w:val="Hyperlink"/>
                  <w:b w:val="0"/>
                  <w:bCs w:val="0"/>
                </w:rPr>
                <w:t>Rabies - Information for Public, Providers and Veterinarians | Health &amp; Human Services</w:t>
              </w:r>
            </w:hyperlink>
            <w:r w:rsidRPr="69FE1038">
              <w:rPr>
                <w:b w:val="0"/>
                <w:bCs w:val="0"/>
              </w:rPr>
              <w:t xml:space="preserve">). </w:t>
            </w:r>
            <w:r w:rsidRPr="69FE1038">
              <w:rPr>
                <w:b w:val="0"/>
              </w:rPr>
              <w:t>#BatsofIowa</w:t>
            </w:r>
          </w:p>
        </w:tc>
        <w:tc>
          <w:tcPr>
            <w:tcW w:w="5904" w:type="dxa"/>
          </w:tcPr>
          <w:p w14:paraId="0D428AAF" w14:textId="5BCEDDF0" w:rsidR="00127E53" w:rsidRPr="00127E53" w:rsidRDefault="4D31500D" w:rsidP="00D16EF1">
            <w:pPr>
              <w:spacing w:before="80" w:after="80" w:line="276" w:lineRule="auto"/>
              <w:cnfStyle w:val="000000100000" w:firstRow="0" w:lastRow="0" w:firstColumn="0" w:lastColumn="0" w:oddVBand="0" w:evenVBand="0" w:oddHBand="1" w:evenHBand="0" w:firstRowFirstColumn="0" w:firstRowLastColumn="0" w:lastRowFirstColumn="0" w:lastRowLastColumn="0"/>
            </w:pPr>
            <w:r w:rsidRPr="77A73DFA">
              <w:rPr>
                <w:rFonts w:ascii="Arial" w:eastAsia="Arial" w:hAnsi="Arial" w:cs="Arial"/>
                <w:szCs w:val="24"/>
                <w:lang w:val="es-US"/>
              </w:rPr>
              <w:t>No se puede contraer la rabia por avistar un murciélago o tocar sus excrementos.</w:t>
            </w:r>
          </w:p>
          <w:p w14:paraId="5584D605" w14:textId="64F45BAB" w:rsidR="00127E53" w:rsidRPr="00127E53" w:rsidRDefault="4D31500D" w:rsidP="00D16EF1">
            <w:pPr>
              <w:spacing w:before="80" w:after="8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r w:rsidRPr="77A73DFA">
              <w:rPr>
                <w:rFonts w:ascii="Arial" w:eastAsia="Arial" w:hAnsi="Arial" w:cs="Arial"/>
                <w:szCs w:val="24"/>
                <w:lang w:val="es-US"/>
              </w:rPr>
              <w:t>Los murciélagos son más felices cuando se los deja en paz. Evite tocarlos y nunca lo haga con las manos sin protección. Si es mordido o rasguñado por un murciélago, consulte con su proveedor de atención médica de inmediato sobre las inyecciones (vacunas) para prevenir la rabia. Obtenga más información sobre los murciélagos y la rabia en la página web sobre la rabia del Iowa HHS (</w:t>
            </w:r>
            <w:hyperlink r:id="rId31">
              <w:r w:rsidRPr="77A73DFA">
                <w:rPr>
                  <w:rStyle w:val="Hyperlink"/>
                  <w:rFonts w:ascii="Arial" w:eastAsia="Arial" w:hAnsi="Arial" w:cs="Arial"/>
                  <w:color w:val="0070C0"/>
                  <w:szCs w:val="24"/>
                  <w:lang w:val="es-US"/>
                </w:rPr>
                <w:t xml:space="preserve">Rabies - </w:t>
              </w:r>
              <w:proofErr w:type="spellStart"/>
              <w:r w:rsidRPr="77A73DFA">
                <w:rPr>
                  <w:rStyle w:val="Hyperlink"/>
                  <w:rFonts w:ascii="Arial" w:eastAsia="Arial" w:hAnsi="Arial" w:cs="Arial"/>
                  <w:color w:val="0070C0"/>
                  <w:szCs w:val="24"/>
                  <w:lang w:val="es-US"/>
                </w:rPr>
                <w:t>Information</w:t>
              </w:r>
              <w:proofErr w:type="spellEnd"/>
              <w:r w:rsidRPr="77A73DFA">
                <w:rPr>
                  <w:rStyle w:val="Hyperlink"/>
                  <w:rFonts w:ascii="Arial" w:eastAsia="Arial" w:hAnsi="Arial" w:cs="Arial"/>
                  <w:color w:val="0070C0"/>
                  <w:szCs w:val="24"/>
                  <w:lang w:val="es-US"/>
                </w:rPr>
                <w:t xml:space="preserve"> </w:t>
              </w:r>
              <w:proofErr w:type="spellStart"/>
              <w:r w:rsidRPr="77A73DFA">
                <w:rPr>
                  <w:rStyle w:val="Hyperlink"/>
                  <w:rFonts w:ascii="Arial" w:eastAsia="Arial" w:hAnsi="Arial" w:cs="Arial"/>
                  <w:color w:val="0070C0"/>
                  <w:szCs w:val="24"/>
                  <w:lang w:val="es-US"/>
                </w:rPr>
                <w:t>for</w:t>
              </w:r>
              <w:proofErr w:type="spellEnd"/>
              <w:r w:rsidRPr="77A73DFA">
                <w:rPr>
                  <w:rStyle w:val="Hyperlink"/>
                  <w:rFonts w:ascii="Arial" w:eastAsia="Arial" w:hAnsi="Arial" w:cs="Arial"/>
                  <w:color w:val="0070C0"/>
                  <w:szCs w:val="24"/>
                  <w:lang w:val="es-US"/>
                </w:rPr>
                <w:t xml:space="preserve"> </w:t>
              </w:r>
              <w:proofErr w:type="spellStart"/>
              <w:r w:rsidRPr="77A73DFA">
                <w:rPr>
                  <w:rStyle w:val="Hyperlink"/>
                  <w:rFonts w:ascii="Arial" w:eastAsia="Arial" w:hAnsi="Arial" w:cs="Arial"/>
                  <w:color w:val="0070C0"/>
                  <w:szCs w:val="24"/>
                  <w:lang w:val="es-US"/>
                </w:rPr>
                <w:t>Public</w:t>
              </w:r>
              <w:proofErr w:type="spellEnd"/>
              <w:r w:rsidRPr="77A73DFA">
                <w:rPr>
                  <w:rStyle w:val="Hyperlink"/>
                  <w:rFonts w:ascii="Arial" w:eastAsia="Arial" w:hAnsi="Arial" w:cs="Arial"/>
                  <w:color w:val="0070C0"/>
                  <w:szCs w:val="24"/>
                  <w:lang w:val="es-US"/>
                </w:rPr>
                <w:t xml:space="preserve">, </w:t>
              </w:r>
              <w:proofErr w:type="spellStart"/>
              <w:r w:rsidRPr="77A73DFA">
                <w:rPr>
                  <w:rStyle w:val="Hyperlink"/>
                  <w:rFonts w:ascii="Arial" w:eastAsia="Arial" w:hAnsi="Arial" w:cs="Arial"/>
                  <w:color w:val="0070C0"/>
                  <w:szCs w:val="24"/>
                  <w:lang w:val="es-US"/>
                </w:rPr>
                <w:t>Providers</w:t>
              </w:r>
              <w:proofErr w:type="spellEnd"/>
              <w:r w:rsidRPr="77A73DFA">
                <w:rPr>
                  <w:rStyle w:val="Hyperlink"/>
                  <w:rFonts w:ascii="Arial" w:eastAsia="Arial" w:hAnsi="Arial" w:cs="Arial"/>
                  <w:color w:val="0070C0"/>
                  <w:szCs w:val="24"/>
                  <w:lang w:val="es-US"/>
                </w:rPr>
                <w:t xml:space="preserve"> and </w:t>
              </w:r>
              <w:proofErr w:type="spellStart"/>
              <w:r w:rsidRPr="77A73DFA">
                <w:rPr>
                  <w:rStyle w:val="Hyperlink"/>
                  <w:rFonts w:ascii="Arial" w:eastAsia="Arial" w:hAnsi="Arial" w:cs="Arial"/>
                  <w:color w:val="0070C0"/>
                  <w:szCs w:val="24"/>
                  <w:lang w:val="es-US"/>
                </w:rPr>
                <w:t>Veterinarians</w:t>
              </w:r>
              <w:proofErr w:type="spellEnd"/>
              <w:r w:rsidRPr="77A73DFA">
                <w:rPr>
                  <w:rStyle w:val="Hyperlink"/>
                  <w:rFonts w:ascii="Arial" w:eastAsia="Arial" w:hAnsi="Arial" w:cs="Arial"/>
                  <w:color w:val="0070C0"/>
                  <w:szCs w:val="24"/>
                  <w:lang w:val="es-US"/>
                </w:rPr>
                <w:t xml:space="preserve"> [Rabia: información para el público, proveedores y veterinarios] | </w:t>
              </w:r>
              <w:proofErr w:type="spellStart"/>
              <w:r w:rsidRPr="77A73DFA">
                <w:rPr>
                  <w:rStyle w:val="Hyperlink"/>
                  <w:rFonts w:ascii="Arial" w:eastAsia="Arial" w:hAnsi="Arial" w:cs="Arial"/>
                  <w:color w:val="0070C0"/>
                  <w:szCs w:val="24"/>
                  <w:lang w:val="es-US"/>
                </w:rPr>
                <w:t>Health</w:t>
              </w:r>
              <w:proofErr w:type="spellEnd"/>
              <w:r w:rsidRPr="77A73DFA">
                <w:rPr>
                  <w:rStyle w:val="Hyperlink"/>
                  <w:rFonts w:ascii="Arial" w:eastAsia="Arial" w:hAnsi="Arial" w:cs="Arial"/>
                  <w:color w:val="0070C0"/>
                  <w:szCs w:val="24"/>
                  <w:lang w:val="es-US"/>
                </w:rPr>
                <w:t xml:space="preserve"> &amp; Human Services [Salud y Servicios Humanos]</w:t>
              </w:r>
            </w:hyperlink>
            <w:r w:rsidRPr="77A73DFA">
              <w:rPr>
                <w:rFonts w:ascii="Arial" w:eastAsia="Arial" w:hAnsi="Arial" w:cs="Arial"/>
                <w:szCs w:val="24"/>
                <w:lang w:val="es-US"/>
              </w:rPr>
              <w:t>). #BatsofIowa</w:t>
            </w:r>
          </w:p>
        </w:tc>
      </w:tr>
      <w:tr w:rsidR="00127E53" w:rsidRPr="00127E53" w14:paraId="41845A50" w14:textId="641357F4" w:rsidTr="00134E35">
        <w:tblPrEx>
          <w:tblLook w:val="0480" w:firstRow="0"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4896" w:type="dxa"/>
          </w:tcPr>
          <w:p w14:paraId="2C29414D" w14:textId="60B2C290" w:rsidR="00127E53" w:rsidRPr="00127E53" w:rsidRDefault="00127E53" w:rsidP="00D16EF1">
            <w:pPr>
              <w:spacing w:before="80" w:after="80" w:line="276" w:lineRule="auto"/>
              <w:rPr>
                <w:b w:val="0"/>
                <w:bCs w:val="0"/>
              </w:rPr>
            </w:pPr>
            <w:r w:rsidRPr="3EF791DE">
              <w:rPr>
                <w:b w:val="0"/>
                <w:bCs w:val="0"/>
              </w:rPr>
              <w:lastRenderedPageBreak/>
              <w:t>Avoid touching or handling bat</w:t>
            </w:r>
            <w:r w:rsidRPr="3EF791DE" w:rsidDel="002614D5">
              <w:rPr>
                <w:b w:val="0"/>
                <w:bCs w:val="0"/>
              </w:rPr>
              <w:t>s</w:t>
            </w:r>
            <w:r w:rsidR="002614D5">
              <w:rPr>
                <w:b w:val="0"/>
                <w:bCs w:val="0"/>
              </w:rPr>
              <w:t>! I</w:t>
            </w:r>
            <w:r w:rsidR="0771272D">
              <w:rPr>
                <w:b w:val="0"/>
                <w:bCs w:val="0"/>
              </w:rPr>
              <w:t>f</w:t>
            </w:r>
            <w:r w:rsidRPr="3EF791DE">
              <w:rPr>
                <w:b w:val="0"/>
                <w:bCs w:val="0"/>
              </w:rPr>
              <w:t xml:space="preserve"> you </w:t>
            </w:r>
            <w:r w:rsidR="002614D5">
              <w:rPr>
                <w:b w:val="0"/>
                <w:bCs w:val="0"/>
              </w:rPr>
              <w:t>must</w:t>
            </w:r>
            <w:r w:rsidRPr="3EF791DE">
              <w:rPr>
                <w:b w:val="0"/>
                <w:bCs w:val="0"/>
              </w:rPr>
              <w:t xml:space="preserve"> pick </w:t>
            </w:r>
            <w:r w:rsidR="002614D5">
              <w:rPr>
                <w:b w:val="0"/>
                <w:bCs w:val="0"/>
              </w:rPr>
              <w:t>one up</w:t>
            </w:r>
            <w:r w:rsidRPr="3EF791DE">
              <w:rPr>
                <w:b w:val="0"/>
                <w:bCs w:val="0"/>
              </w:rPr>
              <w:t xml:space="preserve">, wear thick leather gloves. </w:t>
            </w:r>
          </w:p>
          <w:p w14:paraId="2E5B37B9" w14:textId="5155C770" w:rsidR="00127E53" w:rsidRPr="00127E53" w:rsidRDefault="00127E53" w:rsidP="00D16EF1">
            <w:pPr>
              <w:spacing w:before="80" w:after="80" w:line="276" w:lineRule="auto"/>
              <w:rPr>
                <w:b w:val="0"/>
                <w:bCs w:val="0"/>
              </w:rPr>
            </w:pPr>
            <w:r w:rsidRPr="3EF791DE">
              <w:rPr>
                <w:b w:val="0"/>
                <w:bCs w:val="0"/>
              </w:rPr>
              <w:t xml:space="preserve">If you encounter a sick or injured bat, contact a </w:t>
            </w:r>
            <w:r w:rsidR="3F6DD9AB" w:rsidRPr="3EF791DE">
              <w:rPr>
                <w:b w:val="0"/>
                <w:bCs w:val="0"/>
              </w:rPr>
              <w:t xml:space="preserve">licensed </w:t>
            </w:r>
            <w:r w:rsidRPr="3EF791DE">
              <w:rPr>
                <w:b w:val="0"/>
                <w:bCs w:val="0"/>
              </w:rPr>
              <w:t xml:space="preserve">wildlife </w:t>
            </w:r>
            <w:r w:rsidR="0545E458" w:rsidRPr="3EF791DE">
              <w:rPr>
                <w:b w:val="0"/>
                <w:bCs w:val="0"/>
              </w:rPr>
              <w:t xml:space="preserve">rehabilitator </w:t>
            </w:r>
            <w:r w:rsidRPr="3EF791DE">
              <w:rPr>
                <w:b w:val="0"/>
                <w:bCs w:val="0"/>
              </w:rPr>
              <w:t>or local veterinarian for help. By following good practices and respecting wildlife</w:t>
            </w:r>
            <w:r w:rsidR="002614D5">
              <w:rPr>
                <w:b w:val="0"/>
                <w:bCs w:val="0"/>
              </w:rPr>
              <w:t>,</w:t>
            </w:r>
            <w:r w:rsidRPr="3EF791DE">
              <w:rPr>
                <w:b w:val="0"/>
                <w:bCs w:val="0"/>
              </w:rPr>
              <w:t xml:space="preserve"> we can minimize risks while coexisting with bats. Learn how to safely catch a bat on the Iowa HHS rabies webpage (</w:t>
            </w:r>
            <w:hyperlink r:id="rId32">
              <w:r w:rsidRPr="3EF791DE">
                <w:rPr>
                  <w:rStyle w:val="Hyperlink"/>
                  <w:b w:val="0"/>
                  <w:bCs w:val="0"/>
                </w:rPr>
                <w:t>Rabies - Information for Public, Providers and Veterinarians | Health &amp; Human Services</w:t>
              </w:r>
            </w:hyperlink>
            <w:r w:rsidRPr="3EF791DE">
              <w:rPr>
                <w:b w:val="0"/>
                <w:bCs w:val="0"/>
              </w:rPr>
              <w:t>). #BatsofIowa</w:t>
            </w:r>
          </w:p>
        </w:tc>
        <w:tc>
          <w:tcPr>
            <w:tcW w:w="5904" w:type="dxa"/>
          </w:tcPr>
          <w:p w14:paraId="6C4CBFB7" w14:textId="1B22DA9D" w:rsidR="00127E53" w:rsidRPr="00127E53" w:rsidRDefault="62A32573" w:rsidP="00D16EF1">
            <w:pPr>
              <w:spacing w:before="80" w:after="80" w:line="276" w:lineRule="auto"/>
              <w:cnfStyle w:val="000000000000" w:firstRow="0" w:lastRow="0" w:firstColumn="0" w:lastColumn="0" w:oddVBand="0" w:evenVBand="0" w:oddHBand="0" w:evenHBand="0" w:firstRowFirstColumn="0" w:firstRowLastColumn="0" w:lastRowFirstColumn="0" w:lastRowLastColumn="0"/>
            </w:pPr>
            <w:r w:rsidRPr="77A73DFA">
              <w:rPr>
                <w:rFonts w:ascii="Arial" w:eastAsia="Arial" w:hAnsi="Arial" w:cs="Arial"/>
                <w:szCs w:val="24"/>
                <w:lang w:val="es-US"/>
              </w:rPr>
              <w:t xml:space="preserve">¡Evite tocar o manipular murciélagos! Si debe recoger uno, use guantes de cuero gruesos. </w:t>
            </w:r>
          </w:p>
          <w:p w14:paraId="5522192F" w14:textId="29C442B8" w:rsidR="00127E53" w:rsidRPr="00127E53" w:rsidRDefault="62A32573" w:rsidP="00D16EF1">
            <w:pPr>
              <w:spacing w:before="80" w:after="8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77A73DFA">
              <w:rPr>
                <w:rFonts w:ascii="Arial" w:eastAsia="Arial" w:hAnsi="Arial" w:cs="Arial"/>
                <w:szCs w:val="24"/>
                <w:lang w:val="es-US"/>
              </w:rPr>
              <w:t>Si encuentra un murciélago enfermo o herido, póngase en contacto con un rehabilitador de fauna silvestre autorizado o veterinario local para obtener ayuda. Al seguir las prácticas recomendadas y respetar la fauna silvestre, podemos minimizar los riesgos y, al mismo tiempo, convivir con los murciélagos. Descubra cómo atrapar a un murciélago de forma segura en la página web sobre la rabia del Iowa HHS (</w:t>
            </w:r>
            <w:hyperlink r:id="rId33">
              <w:r w:rsidRPr="77A73DFA">
                <w:rPr>
                  <w:rStyle w:val="Hyperlink"/>
                  <w:rFonts w:ascii="Arial" w:eastAsia="Arial" w:hAnsi="Arial" w:cs="Arial"/>
                  <w:color w:val="0070C0"/>
                  <w:szCs w:val="24"/>
                  <w:lang w:val="es-US"/>
                </w:rPr>
                <w:t xml:space="preserve">Rabies - </w:t>
              </w:r>
              <w:proofErr w:type="spellStart"/>
              <w:r w:rsidRPr="77A73DFA">
                <w:rPr>
                  <w:rStyle w:val="Hyperlink"/>
                  <w:rFonts w:ascii="Arial" w:eastAsia="Arial" w:hAnsi="Arial" w:cs="Arial"/>
                  <w:color w:val="0070C0"/>
                  <w:szCs w:val="24"/>
                  <w:lang w:val="es-US"/>
                </w:rPr>
                <w:t>Information</w:t>
              </w:r>
              <w:proofErr w:type="spellEnd"/>
              <w:r w:rsidRPr="77A73DFA">
                <w:rPr>
                  <w:rStyle w:val="Hyperlink"/>
                  <w:rFonts w:ascii="Arial" w:eastAsia="Arial" w:hAnsi="Arial" w:cs="Arial"/>
                  <w:color w:val="0070C0"/>
                  <w:szCs w:val="24"/>
                  <w:lang w:val="es-US"/>
                </w:rPr>
                <w:t xml:space="preserve"> </w:t>
              </w:r>
              <w:proofErr w:type="spellStart"/>
              <w:r w:rsidRPr="77A73DFA">
                <w:rPr>
                  <w:rStyle w:val="Hyperlink"/>
                  <w:rFonts w:ascii="Arial" w:eastAsia="Arial" w:hAnsi="Arial" w:cs="Arial"/>
                  <w:color w:val="0070C0"/>
                  <w:szCs w:val="24"/>
                  <w:lang w:val="es-US"/>
                </w:rPr>
                <w:t>for</w:t>
              </w:r>
              <w:proofErr w:type="spellEnd"/>
              <w:r w:rsidRPr="77A73DFA">
                <w:rPr>
                  <w:rStyle w:val="Hyperlink"/>
                  <w:rFonts w:ascii="Arial" w:eastAsia="Arial" w:hAnsi="Arial" w:cs="Arial"/>
                  <w:color w:val="0070C0"/>
                  <w:szCs w:val="24"/>
                  <w:lang w:val="es-US"/>
                </w:rPr>
                <w:t xml:space="preserve"> </w:t>
              </w:r>
              <w:proofErr w:type="spellStart"/>
              <w:r w:rsidRPr="77A73DFA">
                <w:rPr>
                  <w:rStyle w:val="Hyperlink"/>
                  <w:rFonts w:ascii="Arial" w:eastAsia="Arial" w:hAnsi="Arial" w:cs="Arial"/>
                  <w:color w:val="0070C0"/>
                  <w:szCs w:val="24"/>
                  <w:lang w:val="es-US"/>
                </w:rPr>
                <w:t>Public</w:t>
              </w:r>
              <w:proofErr w:type="spellEnd"/>
              <w:r w:rsidRPr="77A73DFA">
                <w:rPr>
                  <w:rStyle w:val="Hyperlink"/>
                  <w:rFonts w:ascii="Arial" w:eastAsia="Arial" w:hAnsi="Arial" w:cs="Arial"/>
                  <w:color w:val="0070C0"/>
                  <w:szCs w:val="24"/>
                  <w:lang w:val="es-US"/>
                </w:rPr>
                <w:t xml:space="preserve">, </w:t>
              </w:r>
              <w:proofErr w:type="spellStart"/>
              <w:r w:rsidRPr="77A73DFA">
                <w:rPr>
                  <w:rStyle w:val="Hyperlink"/>
                  <w:rFonts w:ascii="Arial" w:eastAsia="Arial" w:hAnsi="Arial" w:cs="Arial"/>
                  <w:color w:val="0070C0"/>
                  <w:szCs w:val="24"/>
                  <w:lang w:val="es-US"/>
                </w:rPr>
                <w:t>Providers</w:t>
              </w:r>
              <w:proofErr w:type="spellEnd"/>
              <w:r w:rsidRPr="77A73DFA">
                <w:rPr>
                  <w:rStyle w:val="Hyperlink"/>
                  <w:rFonts w:ascii="Arial" w:eastAsia="Arial" w:hAnsi="Arial" w:cs="Arial"/>
                  <w:color w:val="0070C0"/>
                  <w:szCs w:val="24"/>
                  <w:lang w:val="es-US"/>
                </w:rPr>
                <w:t xml:space="preserve"> and </w:t>
              </w:r>
              <w:proofErr w:type="spellStart"/>
              <w:r w:rsidRPr="77A73DFA">
                <w:rPr>
                  <w:rStyle w:val="Hyperlink"/>
                  <w:rFonts w:ascii="Arial" w:eastAsia="Arial" w:hAnsi="Arial" w:cs="Arial"/>
                  <w:color w:val="0070C0"/>
                  <w:szCs w:val="24"/>
                  <w:lang w:val="es-US"/>
                </w:rPr>
                <w:t>Veterinarians</w:t>
              </w:r>
              <w:proofErr w:type="spellEnd"/>
              <w:r w:rsidRPr="77A73DFA">
                <w:rPr>
                  <w:rStyle w:val="Hyperlink"/>
                  <w:rFonts w:ascii="Arial" w:eastAsia="Arial" w:hAnsi="Arial" w:cs="Arial"/>
                  <w:color w:val="0070C0"/>
                  <w:szCs w:val="24"/>
                  <w:lang w:val="es-US"/>
                </w:rPr>
                <w:t xml:space="preserve"> [Rabia: información para el público, proveedores y veterinarios] | </w:t>
              </w:r>
              <w:proofErr w:type="spellStart"/>
              <w:r w:rsidRPr="77A73DFA">
                <w:rPr>
                  <w:rStyle w:val="Hyperlink"/>
                  <w:rFonts w:ascii="Arial" w:eastAsia="Arial" w:hAnsi="Arial" w:cs="Arial"/>
                  <w:color w:val="0070C0"/>
                  <w:szCs w:val="24"/>
                  <w:lang w:val="es-US"/>
                </w:rPr>
                <w:t>Health</w:t>
              </w:r>
              <w:proofErr w:type="spellEnd"/>
              <w:r w:rsidRPr="77A73DFA">
                <w:rPr>
                  <w:rStyle w:val="Hyperlink"/>
                  <w:rFonts w:ascii="Arial" w:eastAsia="Arial" w:hAnsi="Arial" w:cs="Arial"/>
                  <w:color w:val="0070C0"/>
                  <w:szCs w:val="24"/>
                  <w:lang w:val="es-US"/>
                </w:rPr>
                <w:t xml:space="preserve"> &amp; Human Services [Salud y Servicios Humanos]</w:t>
              </w:r>
            </w:hyperlink>
            <w:r w:rsidRPr="77A73DFA">
              <w:rPr>
                <w:rFonts w:ascii="Arial" w:eastAsia="Arial" w:hAnsi="Arial" w:cs="Arial"/>
                <w:szCs w:val="24"/>
                <w:lang w:val="es-US"/>
              </w:rPr>
              <w:t>). #BatsofIowa</w:t>
            </w:r>
          </w:p>
        </w:tc>
      </w:tr>
    </w:tbl>
    <w:p w14:paraId="559F8D6D" w14:textId="0E4F0862" w:rsidR="00D96E9B" w:rsidRPr="00127E53" w:rsidRDefault="00D96E9B" w:rsidP="0069126B">
      <w:pPr>
        <w:rPr>
          <w:rFonts w:cstheme="minorHAnsi"/>
        </w:rPr>
      </w:pPr>
    </w:p>
    <w:p w14:paraId="3479113E" w14:textId="77777777" w:rsidR="004E4117" w:rsidRDefault="004E4117">
      <w:pPr>
        <w:spacing w:after="160" w:line="259" w:lineRule="auto"/>
        <w:rPr>
          <w:rFonts w:ascii="Work Sans" w:eastAsiaTheme="majorEastAsia" w:hAnsi="Work Sans" w:cstheme="majorBidi"/>
          <w:b/>
          <w:color w:val="02303C" w:themeColor="accent1" w:themeShade="80"/>
          <w:sz w:val="28"/>
          <w:szCs w:val="26"/>
        </w:rPr>
      </w:pPr>
      <w:bookmarkStart w:id="18" w:name="Bookmark4"/>
      <w:r>
        <w:br w:type="page"/>
      </w:r>
    </w:p>
    <w:p w14:paraId="655ADC87" w14:textId="6AB81E8E" w:rsidR="0069126B" w:rsidRPr="00E62FF3" w:rsidRDefault="0069126B" w:rsidP="00733CF3">
      <w:pPr>
        <w:pStyle w:val="Heading2"/>
        <w:spacing w:before="240" w:after="120"/>
        <w:rPr>
          <w:sz w:val="32"/>
          <w:szCs w:val="28"/>
        </w:rPr>
      </w:pPr>
      <w:bookmarkStart w:id="19" w:name="_Toc234326311"/>
      <w:r w:rsidRPr="00E62FF3">
        <w:rPr>
          <w:sz w:val="32"/>
          <w:szCs w:val="28"/>
        </w:rPr>
        <w:lastRenderedPageBreak/>
        <w:t>Bat Exclusion</w:t>
      </w:r>
      <w:bookmarkEnd w:id="18"/>
      <w:bookmarkEnd w:id="19"/>
    </w:p>
    <w:tbl>
      <w:tblPr>
        <w:tblStyle w:val="GridTable4-Accent4"/>
        <w:tblW w:w="10800" w:type="dxa"/>
        <w:tblLook w:val="04A0" w:firstRow="1" w:lastRow="0" w:firstColumn="1" w:lastColumn="0" w:noHBand="0" w:noVBand="1"/>
      </w:tblPr>
      <w:tblGrid>
        <w:gridCol w:w="4896"/>
        <w:gridCol w:w="5904"/>
      </w:tblGrid>
      <w:tr w:rsidR="00127E53" w:rsidRPr="00127E53" w14:paraId="40508EBE" w14:textId="77777777" w:rsidTr="00134E35">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896" w:type="dxa"/>
          </w:tcPr>
          <w:p w14:paraId="637DB808" w14:textId="20A2B7E8" w:rsidR="00127E53" w:rsidRPr="00127E53" w:rsidRDefault="00127E53" w:rsidP="00733CF3">
            <w:pPr>
              <w:spacing w:before="60" w:after="60" w:line="240" w:lineRule="auto"/>
              <w:rPr>
                <w:rFonts w:cstheme="minorHAnsi"/>
                <w:szCs w:val="24"/>
              </w:rPr>
            </w:pPr>
            <w:r>
              <w:rPr>
                <w:rFonts w:cstheme="minorHAnsi"/>
                <w:szCs w:val="24"/>
              </w:rPr>
              <w:t>English</w:t>
            </w:r>
          </w:p>
        </w:tc>
        <w:tc>
          <w:tcPr>
            <w:tcW w:w="5904" w:type="dxa"/>
          </w:tcPr>
          <w:p w14:paraId="690A0437" w14:textId="2B3FBBDB" w:rsidR="00127E53" w:rsidRPr="00127E53" w:rsidRDefault="00127E53" w:rsidP="00733CF3">
            <w:pPr>
              <w:spacing w:before="60" w:after="60" w:line="240" w:lineRule="auto"/>
              <w:cnfStyle w:val="100000000000" w:firstRow="1" w:lastRow="0" w:firstColumn="0" w:lastColumn="0" w:oddVBand="0" w:evenVBand="0" w:oddHBand="0" w:evenHBand="0" w:firstRowFirstColumn="0" w:firstRowLastColumn="0" w:lastRowFirstColumn="0" w:lastRowLastColumn="0"/>
              <w:rPr>
                <w:rFonts w:cstheme="minorHAnsi"/>
                <w:szCs w:val="24"/>
              </w:rPr>
            </w:pPr>
            <w:r>
              <w:rPr>
                <w:rFonts w:cstheme="minorHAnsi"/>
                <w:szCs w:val="24"/>
              </w:rPr>
              <w:t>Spanish</w:t>
            </w:r>
          </w:p>
        </w:tc>
      </w:tr>
      <w:tr w:rsidR="00127E53" w:rsidRPr="00127E53" w14:paraId="2CB71F53" w14:textId="2C185F9F" w:rsidTr="00134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6" w:type="dxa"/>
          </w:tcPr>
          <w:p w14:paraId="47C6F7EC" w14:textId="2E4C6F7B" w:rsidR="00127E53" w:rsidRPr="00127E53" w:rsidRDefault="00127E53" w:rsidP="00BC2053">
            <w:pPr>
              <w:spacing w:before="80" w:after="80" w:line="276" w:lineRule="auto"/>
              <w:rPr>
                <w:b w:val="0"/>
                <w:bCs w:val="0"/>
              </w:rPr>
            </w:pPr>
            <w:bookmarkStart w:id="20" w:name="_Hlk195691016"/>
            <w:r w:rsidRPr="3EF791DE">
              <w:rPr>
                <w:b w:val="0"/>
                <w:bCs w:val="0"/>
              </w:rPr>
              <w:t xml:space="preserve">Bats do not chew their way into buildings but can squeeze through a hole as small as a dime! Keep bats out of your home by fixing torn window screens, broken siding, loose shingles, missing or broken chimney caps, and fill any holes around your home that lead outside. </w:t>
            </w:r>
            <w:r w:rsidR="72E7568D">
              <w:rPr>
                <w:b w:val="0"/>
                <w:bCs w:val="0"/>
              </w:rPr>
              <w:t xml:space="preserve">Use this guide from ISU to help keep bats out of your house </w:t>
            </w:r>
            <w:hyperlink r:id="rId34">
              <w:r w:rsidR="72E7568D" w:rsidRPr="36191C7F">
                <w:rPr>
                  <w:rStyle w:val="Hyperlink"/>
                  <w:rFonts w:ascii="Arial" w:eastAsia="Arial" w:hAnsi="Arial" w:cs="Arial"/>
                  <w:b w:val="0"/>
                  <w:bCs w:val="0"/>
                  <w:szCs w:val="24"/>
                </w:rPr>
                <w:t>Bats: Damage Management</w:t>
              </w:r>
            </w:hyperlink>
            <w:r w:rsidR="53647A17">
              <w:rPr>
                <w:b w:val="0"/>
                <w:bCs w:val="0"/>
              </w:rPr>
              <w:t xml:space="preserve">. </w:t>
            </w:r>
            <w:r w:rsidR="553C3F76">
              <w:rPr>
                <w:b w:val="0"/>
                <w:bCs w:val="0"/>
              </w:rPr>
              <w:t>#BatsofIowa</w:t>
            </w:r>
          </w:p>
        </w:tc>
        <w:tc>
          <w:tcPr>
            <w:tcW w:w="5904" w:type="dxa"/>
          </w:tcPr>
          <w:p w14:paraId="3E193133" w14:textId="18A8F508" w:rsidR="00127E53" w:rsidRPr="00E62FF3" w:rsidRDefault="76CC9D43" w:rsidP="00BC2053">
            <w:pPr>
              <w:spacing w:before="80" w:after="8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pacing w:val="-2"/>
                <w:szCs w:val="24"/>
              </w:rPr>
            </w:pPr>
            <w:r w:rsidRPr="00E62FF3">
              <w:rPr>
                <w:rFonts w:ascii="Arial" w:eastAsia="Arial" w:hAnsi="Arial" w:cs="Arial"/>
                <w:spacing w:val="-2"/>
                <w:szCs w:val="24"/>
                <w:lang w:val="es-US"/>
              </w:rPr>
              <w:t xml:space="preserve">Los murciélagos no roen los edificios para entrar, ¡pero pueden escabullirse por un agujero tan pequeño como una moneda de diez centavos! Evite que los murciélagos entren en su casa reparando las mosquiteras rotas, los revestimientos dañados, las tejas sueltas, las tapas de chimenea faltantes o rotas, y tapando todos los agujeros alrededor de su casa que lleven al exterior. Utilice esta guía de la Iowa State </w:t>
            </w:r>
            <w:proofErr w:type="spellStart"/>
            <w:r w:rsidRPr="00E62FF3">
              <w:rPr>
                <w:rFonts w:ascii="Arial" w:eastAsia="Arial" w:hAnsi="Arial" w:cs="Arial"/>
                <w:spacing w:val="-2"/>
                <w:szCs w:val="24"/>
                <w:lang w:val="es-US"/>
              </w:rPr>
              <w:t>University</w:t>
            </w:r>
            <w:proofErr w:type="spellEnd"/>
            <w:r w:rsidRPr="00E62FF3">
              <w:rPr>
                <w:rFonts w:ascii="Arial" w:eastAsia="Arial" w:hAnsi="Arial" w:cs="Arial"/>
                <w:spacing w:val="-2"/>
                <w:szCs w:val="24"/>
                <w:lang w:val="es-US"/>
              </w:rPr>
              <w:t xml:space="preserve"> (ISU) para ayudar a mantener a los murciélagos fuera de su casa </w:t>
            </w:r>
            <w:hyperlink r:id="rId35">
              <w:r w:rsidRPr="00E62FF3">
                <w:rPr>
                  <w:rStyle w:val="Hyperlink"/>
                  <w:rFonts w:ascii="Arial" w:eastAsia="Arial" w:hAnsi="Arial" w:cs="Arial"/>
                  <w:color w:val="0070C0"/>
                  <w:spacing w:val="-2"/>
                  <w:szCs w:val="24"/>
                  <w:lang w:val="es-US"/>
                </w:rPr>
                <w:t>Murciélagos: gestión de daños</w:t>
              </w:r>
            </w:hyperlink>
            <w:r w:rsidRPr="00E62FF3">
              <w:rPr>
                <w:rFonts w:ascii="Arial" w:eastAsia="Arial" w:hAnsi="Arial" w:cs="Arial"/>
                <w:spacing w:val="-2"/>
                <w:szCs w:val="24"/>
                <w:lang w:val="es-US"/>
              </w:rPr>
              <w:t>. #BatsofIowa</w:t>
            </w:r>
          </w:p>
        </w:tc>
      </w:tr>
      <w:tr w:rsidR="00127E53" w:rsidRPr="00127E53" w14:paraId="63222AAB" w14:textId="67815495" w:rsidTr="00134E35">
        <w:tc>
          <w:tcPr>
            <w:cnfStyle w:val="001000000000" w:firstRow="0" w:lastRow="0" w:firstColumn="1" w:lastColumn="0" w:oddVBand="0" w:evenVBand="0" w:oddHBand="0" w:evenHBand="0" w:firstRowFirstColumn="0" w:firstRowLastColumn="0" w:lastRowFirstColumn="0" w:lastRowLastColumn="0"/>
            <w:tcW w:w="4896" w:type="dxa"/>
          </w:tcPr>
          <w:p w14:paraId="4A8B58B1" w14:textId="5CEBFAD6" w:rsidR="00127E53" w:rsidRPr="00127E53" w:rsidRDefault="00127E53" w:rsidP="00BC2053">
            <w:pPr>
              <w:spacing w:before="80" w:after="80" w:line="276" w:lineRule="auto"/>
              <w:rPr>
                <w:b w:val="0"/>
                <w:bCs w:val="0"/>
              </w:rPr>
            </w:pPr>
            <w:r w:rsidRPr="3EF791DE">
              <w:rPr>
                <w:b w:val="0"/>
                <w:bCs w:val="0"/>
              </w:rPr>
              <w:t>September and April are the best months to bat-proof your home. Most bats look for places in the fall and winter to hibernate, but these same places can double as nurseries later in the spring and summer</w:t>
            </w:r>
            <w:r w:rsidR="67D0C6C7" w:rsidRPr="3EF791DE">
              <w:rPr>
                <w:b w:val="0"/>
                <w:bCs w:val="0"/>
              </w:rPr>
              <w:t>.</w:t>
            </w:r>
            <w:r w:rsidRPr="3EF791DE">
              <w:rPr>
                <w:b w:val="0"/>
                <w:bCs w:val="0"/>
              </w:rPr>
              <w:t xml:space="preserve"> Sticking to these months can prevent young bats, not yet able to </w:t>
            </w:r>
            <w:proofErr w:type="gramStart"/>
            <w:r w:rsidRPr="3EF791DE">
              <w:rPr>
                <w:b w:val="0"/>
                <w:bCs w:val="0"/>
              </w:rPr>
              <w:t>fly,</w:t>
            </w:r>
            <w:proofErr w:type="gramEnd"/>
            <w:r w:rsidRPr="3EF791DE">
              <w:rPr>
                <w:b w:val="0"/>
                <w:bCs w:val="0"/>
              </w:rPr>
              <w:t xml:space="preserve"> from being trapped inside. </w:t>
            </w:r>
            <w:r w:rsidR="55320030">
              <w:rPr>
                <w:b w:val="0"/>
                <w:bCs w:val="0"/>
              </w:rPr>
              <w:t xml:space="preserve">Use this guide from ISU to help keep bat-proof your home </w:t>
            </w:r>
            <w:hyperlink r:id="rId36">
              <w:r w:rsidR="55320030" w:rsidRPr="36191C7F">
                <w:rPr>
                  <w:rStyle w:val="Hyperlink"/>
                  <w:rFonts w:ascii="Arial" w:eastAsia="Arial" w:hAnsi="Arial" w:cs="Arial"/>
                  <w:b w:val="0"/>
                  <w:bCs w:val="0"/>
                  <w:szCs w:val="24"/>
                </w:rPr>
                <w:t>Bats: Damage Management</w:t>
              </w:r>
            </w:hyperlink>
            <w:r w:rsidR="0C980641">
              <w:rPr>
                <w:b w:val="0"/>
                <w:bCs w:val="0"/>
              </w:rPr>
              <w:t xml:space="preserve">. </w:t>
            </w:r>
            <w:r w:rsidR="553C3F76">
              <w:rPr>
                <w:b w:val="0"/>
                <w:bCs w:val="0"/>
              </w:rPr>
              <w:t>#BatsofIowa</w:t>
            </w:r>
          </w:p>
        </w:tc>
        <w:tc>
          <w:tcPr>
            <w:tcW w:w="5904" w:type="dxa"/>
          </w:tcPr>
          <w:p w14:paraId="6796B6E9" w14:textId="5D30DD73" w:rsidR="00127E53" w:rsidRPr="00E62FF3" w:rsidRDefault="2DA683F3" w:rsidP="00BC2053">
            <w:pPr>
              <w:spacing w:before="80" w:after="8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pacing w:val="-2"/>
                <w:szCs w:val="24"/>
              </w:rPr>
            </w:pPr>
            <w:r w:rsidRPr="00E62FF3">
              <w:rPr>
                <w:rFonts w:ascii="Arial" w:eastAsia="Arial" w:hAnsi="Arial" w:cs="Arial"/>
                <w:spacing w:val="-2"/>
                <w:szCs w:val="24"/>
                <w:lang w:val="es-US"/>
              </w:rPr>
              <w:t xml:space="preserve">Septiembre y abril son los mejores meses para proteger su casa de los murciélagos. La mayoría de los murciélagos buscan lugares para hibernar en otoño e invierno, pero esos mismos lugares pueden servirles como criaderos luego, en primavera y verano. Si se respetan estas recomendaciones durante estos meses, se puede evitar que los murciélagos jóvenes que aún no pueden volar queden atrapados en el interior. Utilice esta guía de la ISU para ayudar a proteger su casa de los murciélagos </w:t>
            </w:r>
            <w:hyperlink r:id="rId37">
              <w:proofErr w:type="spellStart"/>
              <w:r w:rsidRPr="00E62FF3">
                <w:rPr>
                  <w:rStyle w:val="Hyperlink"/>
                  <w:rFonts w:ascii="Arial" w:eastAsia="Arial" w:hAnsi="Arial" w:cs="Arial"/>
                  <w:color w:val="0070C0"/>
                  <w:spacing w:val="-2"/>
                  <w:szCs w:val="24"/>
                  <w:lang w:val="es-US"/>
                </w:rPr>
                <w:t>Murciélagos</w:t>
              </w:r>
              <w:proofErr w:type="spellEnd"/>
              <w:r w:rsidRPr="00E62FF3">
                <w:rPr>
                  <w:rStyle w:val="Hyperlink"/>
                  <w:rFonts w:ascii="Arial" w:eastAsia="Arial" w:hAnsi="Arial" w:cs="Arial"/>
                  <w:color w:val="0070C0"/>
                  <w:spacing w:val="-2"/>
                  <w:szCs w:val="24"/>
                  <w:lang w:val="es-US"/>
                </w:rPr>
                <w:t>: gestión de daños</w:t>
              </w:r>
            </w:hyperlink>
            <w:r w:rsidRPr="00E62FF3">
              <w:rPr>
                <w:rFonts w:ascii="Arial" w:eastAsia="Arial" w:hAnsi="Arial" w:cs="Arial"/>
                <w:spacing w:val="-2"/>
                <w:szCs w:val="24"/>
                <w:lang w:val="es-US"/>
              </w:rPr>
              <w:t>. #BatsofIowa</w:t>
            </w:r>
          </w:p>
        </w:tc>
      </w:tr>
      <w:tr w:rsidR="00127E53" w:rsidRPr="00127E53" w14:paraId="5DDAF697" w14:textId="1BF4003C" w:rsidTr="00134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6" w:type="dxa"/>
          </w:tcPr>
          <w:p w14:paraId="34BC56AE" w14:textId="4B5E4D9E" w:rsidR="00127E53" w:rsidRPr="00127E53" w:rsidRDefault="00127E53" w:rsidP="00833E7F">
            <w:pPr>
              <w:spacing w:before="80" w:after="80" w:line="276" w:lineRule="auto"/>
              <w:rPr>
                <w:b w:val="0"/>
              </w:rPr>
            </w:pPr>
            <w:r w:rsidRPr="36191C7F">
              <w:rPr>
                <w:b w:val="0"/>
              </w:rPr>
              <w:t xml:space="preserve">Trying to keep bats from coming back? Exclude bats by watching where they exit the building at dusk, then hang a flap made of clear plastic sheeting or bird netting over these areas. Bats will be able to </w:t>
            </w:r>
            <w:proofErr w:type="gramStart"/>
            <w:r w:rsidRPr="36191C7F">
              <w:rPr>
                <w:b w:val="0"/>
              </w:rPr>
              <w:t>leave, but</w:t>
            </w:r>
            <w:proofErr w:type="gramEnd"/>
            <w:r w:rsidRPr="36191C7F">
              <w:rPr>
                <w:b w:val="0"/>
              </w:rPr>
              <w:t xml:space="preserve"> not re-enter the building. </w:t>
            </w:r>
            <w:r w:rsidR="25218F4C">
              <w:rPr>
                <w:b w:val="0"/>
                <w:bCs w:val="0"/>
              </w:rPr>
              <w:t xml:space="preserve">Use this guide from ISU to help keep bats out of your home </w:t>
            </w:r>
            <w:hyperlink r:id="rId38">
              <w:r w:rsidR="25218F4C" w:rsidRPr="36191C7F">
                <w:rPr>
                  <w:rStyle w:val="Hyperlink"/>
                  <w:rFonts w:ascii="Arial" w:eastAsia="Arial" w:hAnsi="Arial" w:cs="Arial"/>
                  <w:b w:val="0"/>
                  <w:bCs w:val="0"/>
                  <w:szCs w:val="24"/>
                </w:rPr>
                <w:t>Bats: Damage Management</w:t>
              </w:r>
            </w:hyperlink>
            <w:r w:rsidR="25218F4C">
              <w:rPr>
                <w:b w:val="0"/>
                <w:bCs w:val="0"/>
              </w:rPr>
              <w:t xml:space="preserve">. </w:t>
            </w:r>
            <w:r w:rsidR="553C3F76" w:rsidRPr="36191C7F">
              <w:rPr>
                <w:b w:val="0"/>
                <w:bCs w:val="0"/>
              </w:rPr>
              <w:t>#BatsofIowa</w:t>
            </w:r>
          </w:p>
        </w:tc>
        <w:tc>
          <w:tcPr>
            <w:tcW w:w="5904" w:type="dxa"/>
          </w:tcPr>
          <w:p w14:paraId="7AB9AD60" w14:textId="59228D5C" w:rsidR="00127E53" w:rsidRPr="00E62FF3" w:rsidRDefault="4F5E5405" w:rsidP="00833E7F">
            <w:pPr>
              <w:spacing w:before="80" w:after="8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pacing w:val="-2"/>
                <w:szCs w:val="24"/>
              </w:rPr>
            </w:pPr>
            <w:r w:rsidRPr="00E62FF3">
              <w:rPr>
                <w:rFonts w:ascii="Arial" w:eastAsia="Arial" w:hAnsi="Arial" w:cs="Arial"/>
                <w:spacing w:val="-2"/>
                <w:szCs w:val="24"/>
                <w:lang w:val="es-US"/>
              </w:rPr>
              <w:t xml:space="preserve">¿Intenta evitar que regresen los murciélagos? Para evitar el ingreso de murciélagos, observe por dónde salen del edificio al anochecer y, a continuación, cubra esas zonas con una lona de plástico transparente o una red para pájaros. Los murciélagos podrán salir, pero no volverán a entrar al edificio. Utilice esta guía de la ISU para ayudar a mantener a los murciélagos fuera de su hogar </w:t>
            </w:r>
            <w:hyperlink r:id="rId39">
              <w:r w:rsidRPr="00E62FF3">
                <w:rPr>
                  <w:rStyle w:val="Hyperlink"/>
                  <w:rFonts w:ascii="Arial" w:eastAsia="Arial" w:hAnsi="Arial" w:cs="Arial"/>
                  <w:color w:val="0070C0"/>
                  <w:spacing w:val="-2"/>
                  <w:szCs w:val="24"/>
                  <w:lang w:val="es-US"/>
                </w:rPr>
                <w:t>Murciélagos: gestión de daños</w:t>
              </w:r>
            </w:hyperlink>
            <w:r w:rsidRPr="00E62FF3">
              <w:rPr>
                <w:rFonts w:ascii="Arial" w:eastAsia="Arial" w:hAnsi="Arial" w:cs="Arial"/>
                <w:spacing w:val="-2"/>
                <w:szCs w:val="24"/>
                <w:lang w:val="es-US"/>
              </w:rPr>
              <w:t>. #BatsofIowa</w:t>
            </w:r>
          </w:p>
        </w:tc>
      </w:tr>
      <w:tr w:rsidR="00127E53" w:rsidRPr="00127E53" w14:paraId="56F9762F" w14:textId="403D22D4" w:rsidTr="00134E35">
        <w:trPr>
          <w:trHeight w:val="300"/>
        </w:trPr>
        <w:tc>
          <w:tcPr>
            <w:cnfStyle w:val="001000000000" w:firstRow="0" w:lastRow="0" w:firstColumn="1" w:lastColumn="0" w:oddVBand="0" w:evenVBand="0" w:oddHBand="0" w:evenHBand="0" w:firstRowFirstColumn="0" w:firstRowLastColumn="0" w:lastRowFirstColumn="0" w:lastRowLastColumn="0"/>
            <w:tcW w:w="4896" w:type="dxa"/>
          </w:tcPr>
          <w:p w14:paraId="1E340E9C" w14:textId="0BAB8E28" w:rsidR="00127E53" w:rsidRPr="00127E53" w:rsidRDefault="00127E53" w:rsidP="00D16EF1">
            <w:pPr>
              <w:spacing w:before="80" w:after="80" w:line="276" w:lineRule="auto"/>
              <w:rPr>
                <w:b w:val="0"/>
                <w:bCs w:val="0"/>
              </w:rPr>
            </w:pPr>
            <w:r w:rsidRPr="3EF791DE">
              <w:rPr>
                <w:b w:val="0"/>
                <w:bCs w:val="0"/>
              </w:rPr>
              <w:t xml:space="preserve">Even a hibernating bat may wake back up during a warm-up. If you find a bat in your home during the winter, you may have more in your attic. Try to find where they can enter the main living space and close it off using window screen or wire </w:t>
            </w:r>
            <w:r w:rsidR="14B6A519" w:rsidRPr="3EF791DE">
              <w:rPr>
                <w:b w:val="0"/>
                <w:bCs w:val="0"/>
              </w:rPr>
              <w:t>mesh and</w:t>
            </w:r>
            <w:r w:rsidRPr="3EF791DE">
              <w:rPr>
                <w:b w:val="0"/>
                <w:bCs w:val="0"/>
              </w:rPr>
              <w:t xml:space="preserve"> </w:t>
            </w:r>
            <w:r w:rsidRPr="3EF791DE">
              <w:rPr>
                <w:b w:val="0"/>
                <w:bCs w:val="0"/>
              </w:rPr>
              <w:lastRenderedPageBreak/>
              <w:t xml:space="preserve">pursue ethical exclusion in the spring. If you can catch the bat and know if hasn’t had contact with people or pets, reach out to a </w:t>
            </w:r>
            <w:hyperlink r:id="rId40">
              <w:r w:rsidRPr="3EF791DE">
                <w:rPr>
                  <w:rStyle w:val="Hyperlink"/>
                  <w:b w:val="0"/>
                  <w:bCs w:val="0"/>
                </w:rPr>
                <w:t>licensed wildlife rehabilitator</w:t>
              </w:r>
            </w:hyperlink>
            <w:r w:rsidRPr="3EF791DE">
              <w:rPr>
                <w:b w:val="0"/>
                <w:bCs w:val="0"/>
              </w:rPr>
              <w:t xml:space="preserve"> to pursue care. </w:t>
            </w:r>
          </w:p>
        </w:tc>
        <w:tc>
          <w:tcPr>
            <w:tcW w:w="5904" w:type="dxa"/>
          </w:tcPr>
          <w:p w14:paraId="6D9E4E2F" w14:textId="0EA04A8F" w:rsidR="77A73DFA" w:rsidRPr="00E62FF3" w:rsidRDefault="77A73DFA" w:rsidP="00D16EF1">
            <w:pPr>
              <w:spacing w:before="80" w:after="8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pacing w:val="-2"/>
                <w:szCs w:val="24"/>
                <w:lang w:val="es-US"/>
              </w:rPr>
            </w:pPr>
            <w:r w:rsidRPr="00E62FF3">
              <w:rPr>
                <w:rFonts w:ascii="Arial" w:eastAsia="Arial" w:hAnsi="Arial" w:cs="Arial"/>
                <w:spacing w:val="-2"/>
                <w:szCs w:val="24"/>
                <w:lang w:val="es-US"/>
              </w:rPr>
              <w:lastRenderedPageBreak/>
              <w:t xml:space="preserve">Hasta un murciélago que está hibernando podría despertarse ante un día cálido. Si encuentra un murciélago en su casa durante el invierno, es posible que tenga más en el ático. Intente encontrar por dónde pueden entrar al espacio principal de la vivienda, cierre la abertura con mosquiteras o malla </w:t>
            </w:r>
            <w:r w:rsidRPr="00E62FF3">
              <w:rPr>
                <w:rFonts w:ascii="Arial" w:eastAsia="Arial" w:hAnsi="Arial" w:cs="Arial"/>
                <w:spacing w:val="-2"/>
                <w:szCs w:val="24"/>
                <w:lang w:val="es-US"/>
              </w:rPr>
              <w:lastRenderedPageBreak/>
              <w:t>metálica, y proceda a la eliminación ética en primavera. Si logra capturar al murciélago y sabe que no ha tenido contacto con personas ni mascotas, póngase en contacto con un</w:t>
            </w:r>
            <w:r w:rsidRPr="00E62FF3">
              <w:rPr>
                <w:rFonts w:ascii="Arial" w:eastAsia="Arial" w:hAnsi="Arial" w:cs="Arial"/>
                <w:color w:val="FFFFFF" w:themeColor="background1"/>
                <w:spacing w:val="-2"/>
                <w:szCs w:val="24"/>
                <w:lang w:val="es-US"/>
              </w:rPr>
              <w:t xml:space="preserve"> </w:t>
            </w:r>
            <w:hyperlink r:id="rId41">
              <w:r w:rsidRPr="00E62FF3">
                <w:rPr>
                  <w:rStyle w:val="Hyperlink"/>
                  <w:rFonts w:ascii="Arial" w:eastAsia="Arial" w:hAnsi="Arial" w:cs="Arial"/>
                  <w:color w:val="0070C0"/>
                  <w:spacing w:val="-2"/>
                  <w:szCs w:val="24"/>
                  <w:lang w:val="es-US"/>
                </w:rPr>
                <w:t>rehabilitador de fauna silvestre autorizado</w:t>
              </w:r>
            </w:hyperlink>
            <w:r w:rsidRPr="00E62FF3">
              <w:rPr>
                <w:rFonts w:ascii="Arial" w:eastAsia="Arial" w:hAnsi="Arial" w:cs="Arial"/>
                <w:color w:val="FFFFFF" w:themeColor="background1"/>
                <w:spacing w:val="-2"/>
                <w:szCs w:val="24"/>
                <w:lang w:val="es-US"/>
              </w:rPr>
              <w:t xml:space="preserve"> </w:t>
            </w:r>
            <w:r w:rsidRPr="00E62FF3">
              <w:rPr>
                <w:rFonts w:ascii="Arial" w:eastAsia="Arial" w:hAnsi="Arial" w:cs="Arial"/>
                <w:spacing w:val="-2"/>
                <w:szCs w:val="24"/>
                <w:lang w:val="es-US"/>
              </w:rPr>
              <w:t>para que le brinden la atención necesaria.</w:t>
            </w:r>
          </w:p>
        </w:tc>
      </w:tr>
      <w:tr w:rsidR="69FE1038" w14:paraId="4E942F3C" w14:textId="77777777" w:rsidTr="00134E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96" w:type="dxa"/>
          </w:tcPr>
          <w:p w14:paraId="09E09932" w14:textId="2F87BCFC" w:rsidR="5802C230" w:rsidRDefault="5802C230" w:rsidP="00D16EF1">
            <w:pPr>
              <w:spacing w:before="80" w:after="80" w:line="276" w:lineRule="auto"/>
              <w:rPr>
                <w:rFonts w:eastAsia="Arial"/>
                <w:b w:val="0"/>
                <w:bCs w:val="0"/>
              </w:rPr>
            </w:pPr>
            <w:r>
              <w:rPr>
                <w:b w:val="0"/>
                <w:bCs w:val="0"/>
              </w:rPr>
              <w:lastRenderedPageBreak/>
              <w:t xml:space="preserve">If you need help removing bats from your property, contact a licensed Nuisance Wildlife Control Operator (NWCO). Keep in mind, the best times to pursue bat exclusion are in the spring or fall, outside of the pupping season. Find a NWCO near you at </w:t>
            </w:r>
            <w:hyperlink r:id="rId42" w:anchor="nuisance-wildlife-control-operators">
              <w:r w:rsidRPr="69FE1038">
                <w:rPr>
                  <w:rStyle w:val="Hyperlink"/>
                  <w:rFonts w:eastAsia="Arial"/>
                  <w:b w:val="0"/>
                  <w:bCs w:val="0"/>
                </w:rPr>
                <w:t>Nuisance Wildlife Control | Department of Natural Resources.</w:t>
              </w:r>
            </w:hyperlink>
            <w:r w:rsidRPr="69FE1038">
              <w:rPr>
                <w:rFonts w:eastAsia="Arial"/>
                <w:b w:val="0"/>
                <w:bCs w:val="0"/>
              </w:rPr>
              <w:t xml:space="preserve"> #BatsofIowa</w:t>
            </w:r>
          </w:p>
        </w:tc>
        <w:tc>
          <w:tcPr>
            <w:tcW w:w="5904" w:type="dxa"/>
          </w:tcPr>
          <w:p w14:paraId="5566999E" w14:textId="37D8222E" w:rsidR="69FE1038" w:rsidRDefault="7B080F46" w:rsidP="00BC2053">
            <w:pP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r w:rsidRPr="77A73DFA">
              <w:rPr>
                <w:rFonts w:ascii="Arial" w:eastAsia="Arial" w:hAnsi="Arial" w:cs="Arial"/>
                <w:szCs w:val="24"/>
                <w:lang w:val="es-US"/>
              </w:rPr>
              <w:t xml:space="preserve">Si necesita ayuda para eliminar murciélagos de su propiedad, póngase en contacto con un operador de control de fauna silvestre autorizado (por sus siglas en inglés, NWCO). Tenga en cuenta que las mejores épocas para llevar a cabo medidas de eliminación de murciélagos son la primavera o el otoño, fuera de la época de cría. Encuentre un NWCO cerca suyo en </w:t>
            </w:r>
            <w:hyperlink r:id="rId43" w:anchor="nuisance-wildlife-control-operators">
              <w:proofErr w:type="spellStart"/>
              <w:r w:rsidRPr="77A73DFA">
                <w:rPr>
                  <w:rStyle w:val="Hyperlink"/>
                  <w:rFonts w:ascii="Arial" w:eastAsia="Arial" w:hAnsi="Arial" w:cs="Arial"/>
                  <w:color w:val="0070C0"/>
                  <w:szCs w:val="24"/>
                  <w:lang w:val="es-US"/>
                </w:rPr>
                <w:t>Nuisance</w:t>
              </w:r>
              <w:proofErr w:type="spellEnd"/>
              <w:r w:rsidRPr="77A73DFA">
                <w:rPr>
                  <w:rStyle w:val="Hyperlink"/>
                  <w:rFonts w:ascii="Arial" w:eastAsia="Arial" w:hAnsi="Arial" w:cs="Arial"/>
                  <w:color w:val="0070C0"/>
                  <w:szCs w:val="24"/>
                  <w:lang w:val="es-US"/>
                </w:rPr>
                <w:t xml:space="preserve"> </w:t>
              </w:r>
              <w:proofErr w:type="spellStart"/>
              <w:r w:rsidRPr="77A73DFA">
                <w:rPr>
                  <w:rStyle w:val="Hyperlink"/>
                  <w:rFonts w:ascii="Arial" w:eastAsia="Arial" w:hAnsi="Arial" w:cs="Arial"/>
                  <w:color w:val="0070C0"/>
                  <w:szCs w:val="24"/>
                  <w:lang w:val="es-US"/>
                </w:rPr>
                <w:t>Wildlife</w:t>
              </w:r>
              <w:proofErr w:type="spellEnd"/>
              <w:r w:rsidRPr="77A73DFA">
                <w:rPr>
                  <w:rStyle w:val="Hyperlink"/>
                  <w:rFonts w:ascii="Arial" w:eastAsia="Arial" w:hAnsi="Arial" w:cs="Arial"/>
                  <w:color w:val="0070C0"/>
                  <w:szCs w:val="24"/>
                  <w:lang w:val="es-US"/>
                </w:rPr>
                <w:t xml:space="preserve"> Control (Control de Fauna Silvestre) | </w:t>
              </w:r>
              <w:proofErr w:type="spellStart"/>
              <w:r w:rsidRPr="77A73DFA">
                <w:rPr>
                  <w:rStyle w:val="Hyperlink"/>
                  <w:rFonts w:ascii="Arial" w:eastAsia="Arial" w:hAnsi="Arial" w:cs="Arial"/>
                  <w:color w:val="0070C0"/>
                  <w:szCs w:val="24"/>
                  <w:lang w:val="es-US"/>
                </w:rPr>
                <w:t>Department</w:t>
              </w:r>
              <w:proofErr w:type="spellEnd"/>
              <w:r w:rsidRPr="77A73DFA">
                <w:rPr>
                  <w:rStyle w:val="Hyperlink"/>
                  <w:rFonts w:ascii="Arial" w:eastAsia="Arial" w:hAnsi="Arial" w:cs="Arial"/>
                  <w:color w:val="0070C0"/>
                  <w:szCs w:val="24"/>
                  <w:lang w:val="es-US"/>
                </w:rPr>
                <w:t xml:space="preserve"> </w:t>
              </w:r>
              <w:proofErr w:type="spellStart"/>
              <w:r w:rsidRPr="77A73DFA">
                <w:rPr>
                  <w:rStyle w:val="Hyperlink"/>
                  <w:rFonts w:ascii="Arial" w:eastAsia="Arial" w:hAnsi="Arial" w:cs="Arial"/>
                  <w:color w:val="0070C0"/>
                  <w:szCs w:val="24"/>
                  <w:lang w:val="es-US"/>
                </w:rPr>
                <w:t>of</w:t>
              </w:r>
              <w:proofErr w:type="spellEnd"/>
              <w:r w:rsidRPr="77A73DFA">
                <w:rPr>
                  <w:rStyle w:val="Hyperlink"/>
                  <w:rFonts w:ascii="Arial" w:eastAsia="Arial" w:hAnsi="Arial" w:cs="Arial"/>
                  <w:color w:val="0070C0"/>
                  <w:szCs w:val="24"/>
                  <w:lang w:val="es-US"/>
                </w:rPr>
                <w:t xml:space="preserve"> Natural </w:t>
              </w:r>
              <w:proofErr w:type="spellStart"/>
              <w:r w:rsidRPr="77A73DFA">
                <w:rPr>
                  <w:rStyle w:val="Hyperlink"/>
                  <w:rFonts w:ascii="Arial" w:eastAsia="Arial" w:hAnsi="Arial" w:cs="Arial"/>
                  <w:color w:val="0070C0"/>
                  <w:szCs w:val="24"/>
                  <w:lang w:val="es-US"/>
                </w:rPr>
                <w:t>Resources</w:t>
              </w:r>
              <w:proofErr w:type="spellEnd"/>
              <w:r w:rsidRPr="77A73DFA">
                <w:rPr>
                  <w:rStyle w:val="Hyperlink"/>
                  <w:rFonts w:ascii="Arial" w:eastAsia="Arial" w:hAnsi="Arial" w:cs="Arial"/>
                  <w:color w:val="0070C0"/>
                  <w:szCs w:val="24"/>
                  <w:lang w:val="es-US"/>
                </w:rPr>
                <w:t xml:space="preserve"> (Departamento de Recursos Naturales).</w:t>
              </w:r>
            </w:hyperlink>
            <w:r w:rsidRPr="77A73DFA">
              <w:rPr>
                <w:rFonts w:ascii="Arial" w:eastAsia="Arial" w:hAnsi="Arial" w:cs="Arial"/>
                <w:szCs w:val="24"/>
                <w:lang w:val="es-US"/>
              </w:rPr>
              <w:t xml:space="preserve"> #BatsofIowa</w:t>
            </w:r>
          </w:p>
        </w:tc>
      </w:tr>
      <w:tr w:rsidR="69FE1038" w14:paraId="67BAAE51" w14:textId="77777777" w:rsidTr="00134E35">
        <w:trPr>
          <w:trHeight w:val="300"/>
        </w:trPr>
        <w:tc>
          <w:tcPr>
            <w:cnfStyle w:val="001000000000" w:firstRow="0" w:lastRow="0" w:firstColumn="1" w:lastColumn="0" w:oddVBand="0" w:evenVBand="0" w:oddHBand="0" w:evenHBand="0" w:firstRowFirstColumn="0" w:firstRowLastColumn="0" w:lastRowFirstColumn="0" w:lastRowLastColumn="0"/>
            <w:tcW w:w="4896" w:type="dxa"/>
          </w:tcPr>
          <w:p w14:paraId="2B14B336" w14:textId="50BEF933" w:rsidR="60E6254C" w:rsidRDefault="451F3503" w:rsidP="00D16EF1">
            <w:pPr>
              <w:spacing w:before="80" w:after="80" w:line="276" w:lineRule="auto"/>
              <w:rPr>
                <w:b w:val="0"/>
                <w:bCs w:val="0"/>
              </w:rPr>
            </w:pPr>
            <w:r>
              <w:rPr>
                <w:b w:val="0"/>
                <w:bCs w:val="0"/>
              </w:rPr>
              <w:t xml:space="preserve">Big brown bats, the most common bat found in Iowa, use a wide range of habitats including man-made structures. Use this guide from ISU to help keep bats out of your house </w:t>
            </w:r>
            <w:hyperlink r:id="rId44">
              <w:r w:rsidRPr="36191C7F">
                <w:rPr>
                  <w:rStyle w:val="Hyperlink"/>
                  <w:rFonts w:ascii="Arial" w:eastAsia="Arial" w:hAnsi="Arial" w:cs="Arial"/>
                  <w:b w:val="0"/>
                  <w:bCs w:val="0"/>
                  <w:szCs w:val="24"/>
                </w:rPr>
                <w:t>Bats: Damage Management</w:t>
              </w:r>
            </w:hyperlink>
            <w:r>
              <w:rPr>
                <w:b w:val="0"/>
                <w:bCs w:val="0"/>
              </w:rPr>
              <w:t>. The best way to enjoy bats is from a distance! #BatsofIowa</w:t>
            </w:r>
          </w:p>
        </w:tc>
        <w:tc>
          <w:tcPr>
            <w:tcW w:w="5904" w:type="dxa"/>
          </w:tcPr>
          <w:p w14:paraId="0D8265F7" w14:textId="249404A8" w:rsidR="69FE1038" w:rsidRDefault="2931DD49" w:rsidP="00D16EF1">
            <w:pP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77A73DFA">
              <w:rPr>
                <w:rFonts w:ascii="Arial" w:eastAsia="Arial" w:hAnsi="Arial" w:cs="Arial"/>
                <w:szCs w:val="24"/>
                <w:lang w:val="es-US"/>
              </w:rPr>
              <w:t xml:space="preserve">El murciélago moreno grande, la especie de murciélago más común en Iowa, utiliza una amplia gama de hábitats, incluidas las estructuras construidas por el hombre. Utilice esta guía de la ISU para ayudar a mantener a los murciélagos fuera de su casa </w:t>
            </w:r>
            <w:hyperlink r:id="rId45">
              <w:r w:rsidRPr="77A73DFA">
                <w:rPr>
                  <w:rStyle w:val="Hyperlink"/>
                  <w:rFonts w:ascii="Arial" w:eastAsia="Arial" w:hAnsi="Arial" w:cs="Arial"/>
                  <w:color w:val="0070C0"/>
                  <w:szCs w:val="24"/>
                  <w:lang w:val="es-US"/>
                </w:rPr>
                <w:t>Murciélagos: gestión de daños</w:t>
              </w:r>
            </w:hyperlink>
            <w:r w:rsidRPr="77A73DFA">
              <w:rPr>
                <w:rFonts w:ascii="Arial" w:eastAsia="Arial" w:hAnsi="Arial" w:cs="Arial"/>
                <w:szCs w:val="24"/>
                <w:lang w:val="es-US"/>
              </w:rPr>
              <w:t>. ¡La mejor manera de disfrutar de los murciélagos es desde lejos! #BatsofIowa</w:t>
            </w:r>
          </w:p>
        </w:tc>
      </w:tr>
    </w:tbl>
    <w:p w14:paraId="0B1C32DB" w14:textId="2CC4C88E" w:rsidR="00F81573" w:rsidRPr="00127E53" w:rsidRDefault="00F81573">
      <w:pPr>
        <w:spacing w:after="160" w:line="259" w:lineRule="auto"/>
        <w:rPr>
          <w:rFonts w:cstheme="minorHAnsi"/>
          <w:b/>
          <w:bCs/>
          <w:color w:val="04627A" w:themeColor="accent1"/>
          <w:kern w:val="2"/>
          <w14:ligatures w14:val="standardContextual"/>
        </w:rPr>
      </w:pPr>
      <w:bookmarkStart w:id="21" w:name="Bookmark5"/>
      <w:bookmarkStart w:id="22" w:name="_Hlk195690945"/>
      <w:bookmarkEnd w:id="20"/>
    </w:p>
    <w:p w14:paraId="7CB20A21" w14:textId="77777777" w:rsidR="004E4117" w:rsidRDefault="004E4117">
      <w:pPr>
        <w:spacing w:after="160" w:line="259" w:lineRule="auto"/>
        <w:rPr>
          <w:rFonts w:ascii="Work Sans" w:eastAsiaTheme="majorEastAsia" w:hAnsi="Work Sans" w:cstheme="majorBidi"/>
          <w:b/>
          <w:color w:val="02303C" w:themeColor="accent1" w:themeShade="80"/>
          <w:sz w:val="28"/>
          <w:szCs w:val="26"/>
        </w:rPr>
      </w:pPr>
      <w:r>
        <w:br w:type="page"/>
      </w:r>
    </w:p>
    <w:p w14:paraId="588C5412" w14:textId="23974154" w:rsidR="00706F28" w:rsidRPr="00E62FF3" w:rsidRDefault="004C35AD" w:rsidP="00733CF3">
      <w:pPr>
        <w:pStyle w:val="Heading2"/>
        <w:spacing w:after="120"/>
        <w:rPr>
          <w:sz w:val="32"/>
          <w:szCs w:val="28"/>
        </w:rPr>
      </w:pPr>
      <w:bookmarkStart w:id="23" w:name="_Toc234326312"/>
      <w:r w:rsidRPr="00E62FF3">
        <w:rPr>
          <w:sz w:val="32"/>
          <w:szCs w:val="28"/>
        </w:rPr>
        <w:lastRenderedPageBreak/>
        <w:t>Bats and Livestock</w:t>
      </w:r>
      <w:r w:rsidR="005D5321" w:rsidRPr="00E62FF3">
        <w:rPr>
          <w:sz w:val="32"/>
          <w:szCs w:val="28"/>
        </w:rPr>
        <w:t>/Agriculture</w:t>
      </w:r>
      <w:bookmarkEnd w:id="21"/>
      <w:r w:rsidR="34B93764" w:rsidRPr="00E62FF3">
        <w:rPr>
          <w:sz w:val="32"/>
          <w:szCs w:val="28"/>
        </w:rPr>
        <w:t xml:space="preserve"> (</w:t>
      </w:r>
      <w:proofErr w:type="spellStart"/>
      <w:r w:rsidR="34B93764" w:rsidRPr="00E62FF3">
        <w:rPr>
          <w:sz w:val="32"/>
          <w:szCs w:val="28"/>
        </w:rPr>
        <w:t>Murciélagos</w:t>
      </w:r>
      <w:proofErr w:type="spellEnd"/>
      <w:r w:rsidR="34B93764" w:rsidRPr="00E62FF3">
        <w:rPr>
          <w:sz w:val="32"/>
          <w:szCs w:val="28"/>
        </w:rPr>
        <w:t xml:space="preserve"> y </w:t>
      </w:r>
      <w:proofErr w:type="spellStart"/>
      <w:r w:rsidR="34B93764" w:rsidRPr="00E62FF3">
        <w:rPr>
          <w:sz w:val="32"/>
          <w:szCs w:val="28"/>
        </w:rPr>
        <w:t>ganado</w:t>
      </w:r>
      <w:proofErr w:type="spellEnd"/>
      <w:r w:rsidR="34B93764" w:rsidRPr="00E62FF3">
        <w:rPr>
          <w:sz w:val="32"/>
          <w:szCs w:val="28"/>
        </w:rPr>
        <w:t>/</w:t>
      </w:r>
      <w:proofErr w:type="spellStart"/>
      <w:r w:rsidR="34B93764" w:rsidRPr="00E62FF3">
        <w:rPr>
          <w:sz w:val="32"/>
          <w:szCs w:val="28"/>
        </w:rPr>
        <w:t>agricultura</w:t>
      </w:r>
      <w:proofErr w:type="spellEnd"/>
      <w:r w:rsidR="34B93764" w:rsidRPr="00E62FF3">
        <w:rPr>
          <w:sz w:val="32"/>
          <w:szCs w:val="28"/>
        </w:rPr>
        <w:t>)</w:t>
      </w:r>
      <w:bookmarkEnd w:id="23"/>
    </w:p>
    <w:tbl>
      <w:tblPr>
        <w:tblStyle w:val="GridTable4-Accent4"/>
        <w:tblW w:w="10800" w:type="dxa"/>
        <w:tblLook w:val="04A0" w:firstRow="1" w:lastRow="0" w:firstColumn="1" w:lastColumn="0" w:noHBand="0" w:noVBand="1"/>
      </w:tblPr>
      <w:tblGrid>
        <w:gridCol w:w="4896"/>
        <w:gridCol w:w="5904"/>
      </w:tblGrid>
      <w:tr w:rsidR="00127E53" w:rsidRPr="00127E53" w14:paraId="2D151E3F" w14:textId="77777777" w:rsidTr="00134E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6" w:type="dxa"/>
          </w:tcPr>
          <w:p w14:paraId="09E787F2" w14:textId="0A7B44BF" w:rsidR="00127E53" w:rsidRPr="00127E53" w:rsidRDefault="00127E53" w:rsidP="00EB1FB1">
            <w:pPr>
              <w:spacing w:before="60" w:after="60" w:line="240" w:lineRule="auto"/>
              <w:rPr>
                <w:rFonts w:cstheme="minorHAnsi"/>
                <w:szCs w:val="24"/>
              </w:rPr>
            </w:pPr>
            <w:r>
              <w:rPr>
                <w:rFonts w:cstheme="minorHAnsi"/>
                <w:szCs w:val="24"/>
              </w:rPr>
              <w:t>English</w:t>
            </w:r>
          </w:p>
        </w:tc>
        <w:tc>
          <w:tcPr>
            <w:tcW w:w="5904" w:type="dxa"/>
          </w:tcPr>
          <w:p w14:paraId="1256F581" w14:textId="2F3D4CB8" w:rsidR="00127E53" w:rsidRPr="00127E53" w:rsidRDefault="00127E53" w:rsidP="00EB1FB1">
            <w:pPr>
              <w:spacing w:before="60" w:after="60" w:line="240" w:lineRule="auto"/>
              <w:cnfStyle w:val="100000000000" w:firstRow="1" w:lastRow="0" w:firstColumn="0" w:lastColumn="0" w:oddVBand="0" w:evenVBand="0" w:oddHBand="0" w:evenHBand="0" w:firstRowFirstColumn="0" w:firstRowLastColumn="0" w:lastRowFirstColumn="0" w:lastRowLastColumn="0"/>
              <w:rPr>
                <w:rFonts w:cstheme="minorHAnsi"/>
                <w:szCs w:val="24"/>
              </w:rPr>
            </w:pPr>
            <w:r>
              <w:rPr>
                <w:rFonts w:cstheme="minorHAnsi"/>
                <w:szCs w:val="24"/>
              </w:rPr>
              <w:t>Spanish</w:t>
            </w:r>
          </w:p>
        </w:tc>
      </w:tr>
      <w:tr w:rsidR="00127E53" w:rsidRPr="00127E53" w14:paraId="1809ADE7" w14:textId="007970E9" w:rsidTr="00134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6" w:type="dxa"/>
          </w:tcPr>
          <w:p w14:paraId="7E712FC1" w14:textId="690110D1" w:rsidR="00127E53" w:rsidRPr="00127E53" w:rsidRDefault="00127E53" w:rsidP="00BC2053">
            <w:pPr>
              <w:spacing w:before="80" w:after="80" w:line="276" w:lineRule="auto"/>
              <w:rPr>
                <w:rFonts w:cstheme="minorHAnsi"/>
                <w:b w:val="0"/>
                <w:bCs w:val="0"/>
                <w:szCs w:val="24"/>
              </w:rPr>
            </w:pPr>
            <w:bookmarkStart w:id="24" w:name="_Hlk195859117"/>
            <w:bookmarkEnd w:id="22"/>
            <w:r w:rsidRPr="00127E53">
              <w:rPr>
                <w:rFonts w:cstheme="minorHAnsi"/>
                <w:b w:val="0"/>
                <w:bCs w:val="0"/>
                <w:szCs w:val="24"/>
              </w:rPr>
              <w:t>Bats get a bad rap</w:t>
            </w:r>
            <w:r w:rsidR="00EB1FB1">
              <w:rPr>
                <w:rFonts w:cstheme="minorHAnsi"/>
                <w:b w:val="0"/>
                <w:bCs w:val="0"/>
                <w:szCs w:val="24"/>
              </w:rPr>
              <w:t>,</w:t>
            </w:r>
            <w:r w:rsidRPr="00127E53">
              <w:rPr>
                <w:rFonts w:cstheme="minorHAnsi"/>
                <w:b w:val="0"/>
                <w:bCs w:val="0"/>
                <w:szCs w:val="24"/>
              </w:rPr>
              <w:t xml:space="preserve"> but did you know they help protect crops from pests like earworm moths? To keep bats on the farm but out of the barn, consider placing a bat house away from livestock areas. #BatsofIowa</w:t>
            </w:r>
          </w:p>
        </w:tc>
        <w:tc>
          <w:tcPr>
            <w:tcW w:w="5904" w:type="dxa"/>
          </w:tcPr>
          <w:p w14:paraId="4DED48F3" w14:textId="5E18DBF6" w:rsidR="00127E53" w:rsidRPr="00127E53" w:rsidRDefault="7B6669AC" w:rsidP="00BC2053">
            <w:pPr>
              <w:spacing w:before="80" w:after="8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r w:rsidRPr="77A73DFA">
              <w:rPr>
                <w:rFonts w:ascii="Arial" w:eastAsia="Arial" w:hAnsi="Arial" w:cs="Arial"/>
                <w:szCs w:val="24"/>
                <w:lang w:val="es-US"/>
              </w:rPr>
              <w:t xml:space="preserve">Los murciélagos tienen mala reputación, pero ¿sabía que ayudan a proteger los cultivos de plagas como el </w:t>
            </w:r>
            <w:proofErr w:type="spellStart"/>
            <w:r w:rsidRPr="77A73DFA">
              <w:rPr>
                <w:rFonts w:ascii="Arial" w:eastAsia="Arial" w:hAnsi="Arial" w:cs="Arial"/>
                <w:szCs w:val="24"/>
                <w:lang w:val="es-US"/>
              </w:rPr>
              <w:t>Helicoverpa</w:t>
            </w:r>
            <w:proofErr w:type="spellEnd"/>
            <w:r w:rsidRPr="77A73DFA">
              <w:rPr>
                <w:rFonts w:ascii="Arial" w:eastAsia="Arial" w:hAnsi="Arial" w:cs="Arial"/>
                <w:szCs w:val="24"/>
                <w:lang w:val="es-US"/>
              </w:rPr>
              <w:t xml:space="preserve"> </w:t>
            </w:r>
            <w:proofErr w:type="spellStart"/>
            <w:r w:rsidRPr="77A73DFA">
              <w:rPr>
                <w:rFonts w:ascii="Arial" w:eastAsia="Arial" w:hAnsi="Arial" w:cs="Arial"/>
                <w:szCs w:val="24"/>
                <w:lang w:val="es-US"/>
              </w:rPr>
              <w:t>zea</w:t>
            </w:r>
            <w:proofErr w:type="spellEnd"/>
            <w:r w:rsidRPr="77A73DFA">
              <w:rPr>
                <w:rFonts w:ascii="Arial" w:eastAsia="Arial" w:hAnsi="Arial" w:cs="Arial"/>
                <w:szCs w:val="24"/>
                <w:lang w:val="es-US"/>
              </w:rPr>
              <w:t xml:space="preserve">, comúnmente conocido como “gusano elotero”? Para mantener a los murciélagos en la </w:t>
            </w:r>
            <w:proofErr w:type="gramStart"/>
            <w:r w:rsidRPr="77A73DFA">
              <w:rPr>
                <w:rFonts w:ascii="Arial" w:eastAsia="Arial" w:hAnsi="Arial" w:cs="Arial"/>
                <w:szCs w:val="24"/>
                <w:lang w:val="es-US"/>
              </w:rPr>
              <w:t>granja</w:t>
            </w:r>
            <w:proofErr w:type="gramEnd"/>
            <w:r w:rsidRPr="77A73DFA">
              <w:rPr>
                <w:rFonts w:ascii="Arial" w:eastAsia="Arial" w:hAnsi="Arial" w:cs="Arial"/>
                <w:szCs w:val="24"/>
                <w:lang w:val="es-US"/>
              </w:rPr>
              <w:t xml:space="preserve"> pero fuera del establo, considere colocar una casa para murciélagos alejada de las áreas con ganado. #BatsofIowa</w:t>
            </w:r>
          </w:p>
        </w:tc>
      </w:tr>
      <w:tr w:rsidR="00127E53" w:rsidRPr="00127E53" w14:paraId="2A103750" w14:textId="231475DC" w:rsidTr="00134E35">
        <w:trPr>
          <w:trHeight w:val="3254"/>
        </w:trPr>
        <w:tc>
          <w:tcPr>
            <w:cnfStyle w:val="001000000000" w:firstRow="0" w:lastRow="0" w:firstColumn="1" w:lastColumn="0" w:oddVBand="0" w:evenVBand="0" w:oddHBand="0" w:evenHBand="0" w:firstRowFirstColumn="0" w:firstRowLastColumn="0" w:lastRowFirstColumn="0" w:lastRowLastColumn="0"/>
            <w:tcW w:w="4896" w:type="dxa"/>
          </w:tcPr>
          <w:p w14:paraId="0CB10CD5" w14:textId="29D058B1" w:rsidR="00127E53" w:rsidRPr="00127E53" w:rsidRDefault="00127E53" w:rsidP="00BC2053">
            <w:pPr>
              <w:spacing w:before="80" w:after="80" w:line="276" w:lineRule="auto"/>
              <w:rPr>
                <w:rFonts w:cstheme="minorHAnsi"/>
                <w:b w:val="0"/>
                <w:bCs w:val="0"/>
                <w:szCs w:val="24"/>
              </w:rPr>
            </w:pPr>
            <w:r w:rsidRPr="00127E53">
              <w:rPr>
                <w:rFonts w:cstheme="minorHAnsi"/>
                <w:b w:val="0"/>
                <w:bCs w:val="0"/>
                <w:szCs w:val="24"/>
              </w:rPr>
              <w:t xml:space="preserve">Bats are a natural source of insect </w:t>
            </w:r>
            <w:proofErr w:type="gramStart"/>
            <w:r w:rsidRPr="00127E53">
              <w:rPr>
                <w:rFonts w:cstheme="minorHAnsi"/>
                <w:b w:val="0"/>
                <w:bCs w:val="0"/>
                <w:szCs w:val="24"/>
              </w:rPr>
              <w:t>control</w:t>
            </w:r>
            <w:proofErr w:type="gramEnd"/>
            <w:r w:rsidRPr="00127E53">
              <w:rPr>
                <w:rFonts w:cstheme="minorHAnsi"/>
                <w:b w:val="0"/>
                <w:bCs w:val="0"/>
                <w:szCs w:val="24"/>
              </w:rPr>
              <w:t xml:space="preserve"> but they can pose disease risks to humans, livestock, and pets. </w:t>
            </w:r>
          </w:p>
          <w:p w14:paraId="7F45ED37" w14:textId="2B9A8ED7" w:rsidR="00127E53" w:rsidRPr="00127E53" w:rsidRDefault="00127E53" w:rsidP="00BC2053">
            <w:pPr>
              <w:spacing w:before="80" w:after="80" w:line="276" w:lineRule="auto"/>
              <w:rPr>
                <w:rFonts w:cstheme="minorHAnsi"/>
                <w:b w:val="0"/>
                <w:bCs w:val="0"/>
                <w:szCs w:val="24"/>
              </w:rPr>
            </w:pPr>
            <w:r w:rsidRPr="00127E53">
              <w:rPr>
                <w:rFonts w:cstheme="minorHAnsi"/>
                <w:b w:val="0"/>
                <w:bCs w:val="0"/>
                <w:szCs w:val="24"/>
              </w:rPr>
              <w:t>To stay safe:</w:t>
            </w:r>
          </w:p>
          <w:p w14:paraId="38AA4CC5" w14:textId="0969DBD4" w:rsidR="00127E53" w:rsidRPr="00127E53" w:rsidRDefault="00127E53" w:rsidP="00D95AAD">
            <w:pPr>
              <w:pStyle w:val="ListParagraph"/>
              <w:numPr>
                <w:ilvl w:val="0"/>
                <w:numId w:val="23"/>
              </w:numPr>
              <w:spacing w:before="80" w:after="80" w:line="276" w:lineRule="auto"/>
              <w:ind w:left="609"/>
              <w:contextualSpacing w:val="0"/>
              <w:rPr>
                <w:rFonts w:cstheme="minorHAnsi"/>
                <w:b w:val="0"/>
                <w:bCs w:val="0"/>
                <w:szCs w:val="24"/>
              </w:rPr>
            </w:pPr>
            <w:r w:rsidRPr="00127E53">
              <w:rPr>
                <w:rFonts w:cstheme="minorHAnsi"/>
                <w:b w:val="0"/>
                <w:bCs w:val="0"/>
                <w:szCs w:val="24"/>
              </w:rPr>
              <w:t>Keep barns, garages, and storage buildings closed when not in use.</w:t>
            </w:r>
          </w:p>
          <w:p w14:paraId="784FE9B8" w14:textId="0589CB70" w:rsidR="00127E53" w:rsidRPr="00127E53" w:rsidRDefault="00127E53" w:rsidP="00D95AAD">
            <w:pPr>
              <w:pStyle w:val="ListParagraph"/>
              <w:numPr>
                <w:ilvl w:val="0"/>
                <w:numId w:val="23"/>
              </w:numPr>
              <w:spacing w:before="80" w:after="80" w:line="276" w:lineRule="auto"/>
              <w:ind w:left="609"/>
              <w:contextualSpacing w:val="0"/>
              <w:rPr>
                <w:rFonts w:cstheme="minorHAnsi"/>
                <w:b w:val="0"/>
                <w:bCs w:val="0"/>
                <w:szCs w:val="24"/>
              </w:rPr>
            </w:pPr>
            <w:r w:rsidRPr="00127E53">
              <w:rPr>
                <w:rFonts w:cstheme="minorHAnsi"/>
                <w:b w:val="0"/>
                <w:bCs w:val="0"/>
                <w:szCs w:val="24"/>
              </w:rPr>
              <w:t>Check for and seal small openings where bats might enter to roost.</w:t>
            </w:r>
          </w:p>
          <w:p w14:paraId="2CC634FA" w14:textId="5F62DEDE" w:rsidR="00127E53" w:rsidRPr="00127E53" w:rsidRDefault="00127E53" w:rsidP="00D95AAD">
            <w:pPr>
              <w:pStyle w:val="ListParagraph"/>
              <w:numPr>
                <w:ilvl w:val="0"/>
                <w:numId w:val="23"/>
              </w:numPr>
              <w:spacing w:before="80" w:after="80" w:line="276" w:lineRule="auto"/>
              <w:ind w:left="609"/>
              <w:contextualSpacing w:val="0"/>
              <w:rPr>
                <w:rFonts w:cstheme="minorHAnsi"/>
                <w:b w:val="0"/>
                <w:bCs w:val="0"/>
                <w:szCs w:val="24"/>
              </w:rPr>
            </w:pPr>
            <w:r w:rsidRPr="00127E53">
              <w:rPr>
                <w:rFonts w:cstheme="minorHAnsi"/>
                <w:b w:val="0"/>
                <w:bCs w:val="0"/>
                <w:szCs w:val="24"/>
              </w:rPr>
              <w:t>Never handle bats with bare hands.</w:t>
            </w:r>
          </w:p>
          <w:p w14:paraId="4AEB1B7C" w14:textId="58A6D7E6" w:rsidR="00127E53" w:rsidRPr="00127E53" w:rsidRDefault="00127E53" w:rsidP="00D95AAD">
            <w:pPr>
              <w:pStyle w:val="ListParagraph"/>
              <w:numPr>
                <w:ilvl w:val="0"/>
                <w:numId w:val="23"/>
              </w:numPr>
              <w:spacing w:before="80" w:after="80" w:line="276" w:lineRule="auto"/>
              <w:ind w:left="609"/>
              <w:contextualSpacing w:val="0"/>
              <w:rPr>
                <w:rFonts w:cstheme="minorHAnsi"/>
                <w:b w:val="0"/>
                <w:bCs w:val="0"/>
                <w:szCs w:val="24"/>
              </w:rPr>
            </w:pPr>
            <w:r w:rsidRPr="00127E53">
              <w:rPr>
                <w:rFonts w:cstheme="minorHAnsi"/>
                <w:b w:val="0"/>
                <w:bCs w:val="0"/>
                <w:szCs w:val="24"/>
              </w:rPr>
              <w:t>Vaccinate your pets against rabies.</w:t>
            </w:r>
          </w:p>
          <w:p w14:paraId="73B39FE3" w14:textId="3422D84F" w:rsidR="00127E53" w:rsidRPr="00127E53" w:rsidRDefault="00127E53" w:rsidP="00D95AAD">
            <w:pPr>
              <w:pStyle w:val="ListParagraph"/>
              <w:numPr>
                <w:ilvl w:val="0"/>
                <w:numId w:val="23"/>
              </w:numPr>
              <w:spacing w:before="80" w:after="80" w:line="276" w:lineRule="auto"/>
              <w:ind w:left="609"/>
              <w:contextualSpacing w:val="0"/>
              <w:rPr>
                <w:rFonts w:cstheme="minorHAnsi"/>
                <w:b w:val="0"/>
                <w:bCs w:val="0"/>
                <w:szCs w:val="24"/>
              </w:rPr>
            </w:pPr>
            <w:r w:rsidRPr="00127E53">
              <w:rPr>
                <w:rFonts w:cstheme="minorHAnsi"/>
                <w:b w:val="0"/>
                <w:bCs w:val="0"/>
                <w:szCs w:val="24"/>
              </w:rPr>
              <w:t>Talk with your veterinarian to determine if you should vaccinate horses and livestock for rabies.</w:t>
            </w:r>
          </w:p>
          <w:p w14:paraId="64E910A3" w14:textId="158DFC33" w:rsidR="00127E53" w:rsidRPr="00127E53" w:rsidRDefault="00127E53" w:rsidP="00BC2053">
            <w:pPr>
              <w:spacing w:before="80" w:after="80" w:line="276" w:lineRule="auto"/>
              <w:rPr>
                <w:rFonts w:cstheme="minorHAnsi"/>
                <w:b w:val="0"/>
                <w:bCs w:val="0"/>
                <w:szCs w:val="24"/>
              </w:rPr>
            </w:pPr>
            <w:r w:rsidRPr="00127E53">
              <w:rPr>
                <w:rFonts w:cstheme="minorHAnsi"/>
                <w:b w:val="0"/>
                <w:bCs w:val="0"/>
                <w:szCs w:val="24"/>
              </w:rPr>
              <w:t>#BatsofIowa</w:t>
            </w:r>
          </w:p>
        </w:tc>
        <w:tc>
          <w:tcPr>
            <w:tcW w:w="5904" w:type="dxa"/>
          </w:tcPr>
          <w:p w14:paraId="7F388D77" w14:textId="4BD5FC76" w:rsidR="00127E53" w:rsidRPr="00127E53" w:rsidRDefault="646E533C" w:rsidP="00BC2053">
            <w:pPr>
              <w:spacing w:before="80" w:after="80" w:line="276" w:lineRule="auto"/>
              <w:cnfStyle w:val="000000000000" w:firstRow="0" w:lastRow="0" w:firstColumn="0" w:lastColumn="0" w:oddVBand="0" w:evenVBand="0" w:oddHBand="0" w:evenHBand="0" w:firstRowFirstColumn="0" w:firstRowLastColumn="0" w:lastRowFirstColumn="0" w:lastRowLastColumn="0"/>
            </w:pPr>
            <w:r w:rsidRPr="77A73DFA">
              <w:rPr>
                <w:rFonts w:ascii="Arial" w:eastAsia="Arial" w:hAnsi="Arial" w:cs="Arial"/>
                <w:szCs w:val="24"/>
                <w:lang w:val="es-US"/>
              </w:rPr>
              <w:t xml:space="preserve">Los murciélagos son una fuente natural de control de insectos, pero también un riesgo potencial de enfermedades para los seres humanos, el ganado y las mascotas. </w:t>
            </w:r>
          </w:p>
          <w:p w14:paraId="00F57835" w14:textId="0C041957" w:rsidR="00127E53" w:rsidRPr="00127E53" w:rsidRDefault="646E533C" w:rsidP="00BC2053">
            <w:pPr>
              <w:spacing w:before="80" w:after="80" w:line="276" w:lineRule="auto"/>
              <w:cnfStyle w:val="000000000000" w:firstRow="0" w:lastRow="0" w:firstColumn="0" w:lastColumn="0" w:oddVBand="0" w:evenVBand="0" w:oddHBand="0" w:evenHBand="0" w:firstRowFirstColumn="0" w:firstRowLastColumn="0" w:lastRowFirstColumn="0" w:lastRowLastColumn="0"/>
            </w:pPr>
            <w:r w:rsidRPr="77A73DFA">
              <w:rPr>
                <w:rFonts w:ascii="Arial" w:eastAsia="Arial" w:hAnsi="Arial" w:cs="Arial"/>
                <w:szCs w:val="24"/>
                <w:lang w:val="es-US"/>
              </w:rPr>
              <w:t>Para estar seguro:</w:t>
            </w:r>
          </w:p>
          <w:p w14:paraId="0BA5A1B2" w14:textId="41E7AE5A" w:rsidR="00127E53" w:rsidRPr="00127E53" w:rsidRDefault="646E533C" w:rsidP="00D95AAD">
            <w:pPr>
              <w:pStyle w:val="ListParagraph"/>
              <w:numPr>
                <w:ilvl w:val="0"/>
                <w:numId w:val="25"/>
              </w:numPr>
              <w:spacing w:after="0" w:line="276" w:lineRule="auto"/>
              <w:ind w:left="520"/>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lang w:val="es-US"/>
              </w:rPr>
            </w:pPr>
            <w:r w:rsidRPr="77A73DFA">
              <w:rPr>
                <w:rFonts w:ascii="Arial" w:eastAsia="Arial" w:hAnsi="Arial" w:cs="Arial"/>
                <w:szCs w:val="24"/>
                <w:lang w:val="es-US"/>
              </w:rPr>
              <w:t>Mantenga cerrados los edificios como graneros, garajes y almacenes cuando no los utilice.</w:t>
            </w:r>
          </w:p>
          <w:p w14:paraId="06112862" w14:textId="5401B656" w:rsidR="00127E53" w:rsidRPr="00127E53" w:rsidRDefault="646E533C" w:rsidP="00D95AAD">
            <w:pPr>
              <w:pStyle w:val="ListParagraph"/>
              <w:numPr>
                <w:ilvl w:val="0"/>
                <w:numId w:val="25"/>
              </w:numPr>
              <w:spacing w:after="0" w:line="276" w:lineRule="auto"/>
              <w:ind w:left="520"/>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lang w:val="es-US"/>
              </w:rPr>
            </w:pPr>
            <w:r w:rsidRPr="77A73DFA">
              <w:rPr>
                <w:rFonts w:ascii="Arial" w:eastAsia="Arial" w:hAnsi="Arial" w:cs="Arial"/>
                <w:szCs w:val="24"/>
                <w:lang w:val="es-US"/>
              </w:rPr>
              <w:t>Revise si hay pequeñas aberturas por donde puedan entrar a posarse los murciélagos y séllelas.</w:t>
            </w:r>
          </w:p>
          <w:p w14:paraId="0A7B6021" w14:textId="0E62F508" w:rsidR="00127E53" w:rsidRPr="00127E53" w:rsidRDefault="646E533C" w:rsidP="00D95AAD">
            <w:pPr>
              <w:pStyle w:val="ListParagraph"/>
              <w:numPr>
                <w:ilvl w:val="0"/>
                <w:numId w:val="25"/>
              </w:numPr>
              <w:spacing w:after="0" w:line="276" w:lineRule="auto"/>
              <w:ind w:left="520"/>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lang w:val="es-US"/>
              </w:rPr>
            </w:pPr>
            <w:r w:rsidRPr="77A73DFA">
              <w:rPr>
                <w:rFonts w:ascii="Arial" w:eastAsia="Arial" w:hAnsi="Arial" w:cs="Arial"/>
                <w:szCs w:val="24"/>
                <w:lang w:val="es-US"/>
              </w:rPr>
              <w:t>Nunca manipule murciélagos con las manos sin protección.</w:t>
            </w:r>
          </w:p>
          <w:p w14:paraId="70425F16" w14:textId="1915EACD" w:rsidR="00127E53" w:rsidRPr="00127E53" w:rsidRDefault="646E533C" w:rsidP="00D95AAD">
            <w:pPr>
              <w:pStyle w:val="ListParagraph"/>
              <w:numPr>
                <w:ilvl w:val="0"/>
                <w:numId w:val="25"/>
              </w:numPr>
              <w:spacing w:after="0" w:line="276" w:lineRule="auto"/>
              <w:ind w:left="520"/>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lang w:val="es-US"/>
              </w:rPr>
            </w:pPr>
            <w:r w:rsidRPr="77A73DFA">
              <w:rPr>
                <w:rFonts w:ascii="Arial" w:eastAsia="Arial" w:hAnsi="Arial" w:cs="Arial"/>
                <w:szCs w:val="24"/>
                <w:lang w:val="es-US"/>
              </w:rPr>
              <w:t>Vacune a sus mascotas contra la rabia.</w:t>
            </w:r>
          </w:p>
          <w:p w14:paraId="373C40EB" w14:textId="48C64B9F" w:rsidR="00127E53" w:rsidRPr="00127E53" w:rsidRDefault="646E533C" w:rsidP="00D95AAD">
            <w:pPr>
              <w:pStyle w:val="ListParagraph"/>
              <w:numPr>
                <w:ilvl w:val="0"/>
                <w:numId w:val="25"/>
              </w:numPr>
              <w:spacing w:after="0" w:line="276" w:lineRule="auto"/>
              <w:ind w:left="520"/>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lang w:val="es-US"/>
              </w:rPr>
            </w:pPr>
            <w:r w:rsidRPr="77A73DFA">
              <w:rPr>
                <w:rFonts w:ascii="Arial" w:eastAsia="Arial" w:hAnsi="Arial" w:cs="Arial"/>
                <w:szCs w:val="24"/>
                <w:lang w:val="es-US"/>
              </w:rPr>
              <w:t>Consulte con su veterinario para decidir si debe vacunar a los caballos y al ganado contra la rabia.</w:t>
            </w:r>
          </w:p>
          <w:p w14:paraId="62FA4738" w14:textId="06BC4FE5" w:rsidR="00127E53" w:rsidRPr="00127E53" w:rsidRDefault="646E533C" w:rsidP="00BC2053">
            <w:pPr>
              <w:spacing w:before="80" w:after="8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77A73DFA">
              <w:rPr>
                <w:rFonts w:ascii="Arial" w:eastAsia="Arial" w:hAnsi="Arial" w:cs="Arial"/>
                <w:szCs w:val="24"/>
                <w:lang w:val="es-US"/>
              </w:rPr>
              <w:t>#BatsofIowa</w:t>
            </w:r>
          </w:p>
        </w:tc>
      </w:tr>
      <w:tr w:rsidR="00127E53" w:rsidRPr="00127E53" w14:paraId="0E2A2836" w14:textId="368B286E" w:rsidTr="00134E3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96" w:type="dxa"/>
          </w:tcPr>
          <w:p w14:paraId="3459118E" w14:textId="511D68A4" w:rsidR="00127E53" w:rsidRPr="00127E53" w:rsidRDefault="00127E53" w:rsidP="00BC2053">
            <w:pPr>
              <w:spacing w:before="80" w:after="80" w:line="276" w:lineRule="auto"/>
              <w:rPr>
                <w:rFonts w:cstheme="minorHAnsi"/>
                <w:b w:val="0"/>
                <w:bCs w:val="0"/>
                <w:szCs w:val="24"/>
              </w:rPr>
            </w:pPr>
            <w:r w:rsidRPr="00127E53">
              <w:rPr>
                <w:rFonts w:cstheme="minorHAnsi"/>
                <w:b w:val="0"/>
                <w:bCs w:val="0"/>
                <w:szCs w:val="24"/>
              </w:rPr>
              <w:t>Horses aren’t the only creatures that seek shelter in the barn — it’s natural for bats to roost in the rafters. While bats help control insects, they also carry disease risks to horses and their caretakers. Talk to your veterinarian to determine if you should vaccinate your horses against rabies. #BatsofIowa</w:t>
            </w:r>
          </w:p>
        </w:tc>
        <w:tc>
          <w:tcPr>
            <w:tcW w:w="5904" w:type="dxa"/>
          </w:tcPr>
          <w:p w14:paraId="139ACBD2" w14:textId="78F013AE" w:rsidR="00127E53" w:rsidRPr="00127E53" w:rsidRDefault="5ECC047E" w:rsidP="00BC2053">
            <w:pPr>
              <w:spacing w:before="80" w:after="8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r w:rsidRPr="77A73DFA">
              <w:rPr>
                <w:rFonts w:ascii="Arial" w:eastAsia="Arial" w:hAnsi="Arial" w:cs="Arial"/>
                <w:szCs w:val="24"/>
                <w:lang w:val="es-US"/>
              </w:rPr>
              <w:t>Los caballos no son las únicas criaturas que buscan refugio en el establo; es normal que los murciélagos se posen en las vigas. Si bien los murciélagos ayudan a controlar los insectos, también ponen a los caballos y a sus cuidadores en riesgo de contraer enfermedades. Consulte con su veterinario para decidir si debe vacunar a sus caballos contra la rabia. #BatsofIowa</w:t>
            </w:r>
          </w:p>
        </w:tc>
      </w:tr>
    </w:tbl>
    <w:p w14:paraId="07C2E6C6" w14:textId="77777777" w:rsidR="00E62FF3" w:rsidRDefault="00E62FF3" w:rsidP="00E62FF3">
      <w:pPr>
        <w:pStyle w:val="Heading2"/>
      </w:pPr>
      <w:bookmarkStart w:id="25" w:name="Bookmark6"/>
      <w:bookmarkEnd w:id="24"/>
    </w:p>
    <w:p w14:paraId="5A979322" w14:textId="77777777" w:rsidR="00E62FF3" w:rsidRDefault="00E62FF3">
      <w:pPr>
        <w:spacing w:after="160" w:line="259" w:lineRule="auto"/>
        <w:rPr>
          <w:rFonts w:ascii="Work Sans" w:eastAsiaTheme="majorEastAsia" w:hAnsi="Work Sans" w:cstheme="majorBidi"/>
          <w:b/>
          <w:color w:val="02303C" w:themeColor="accent1" w:themeShade="80"/>
          <w:sz w:val="28"/>
          <w:szCs w:val="26"/>
        </w:rPr>
      </w:pPr>
      <w:r>
        <w:br w:type="page"/>
      </w:r>
    </w:p>
    <w:p w14:paraId="48596916" w14:textId="5B1BF51F" w:rsidR="007D6B9A" w:rsidRPr="00E62FF3" w:rsidRDefault="0BDF5DE1" w:rsidP="00E62FF3">
      <w:pPr>
        <w:pStyle w:val="Heading2"/>
        <w:rPr>
          <w:sz w:val="32"/>
          <w:szCs w:val="28"/>
        </w:rPr>
      </w:pPr>
      <w:bookmarkStart w:id="26" w:name="_Toc234326313"/>
      <w:r w:rsidRPr="00E62FF3">
        <w:rPr>
          <w:sz w:val="32"/>
          <w:szCs w:val="28"/>
        </w:rPr>
        <w:lastRenderedPageBreak/>
        <w:t>Bats and Pets</w:t>
      </w:r>
      <w:r w:rsidR="1789B4F5" w:rsidRPr="00E62FF3">
        <w:rPr>
          <w:sz w:val="32"/>
          <w:szCs w:val="28"/>
        </w:rPr>
        <w:t xml:space="preserve"> (</w:t>
      </w:r>
      <w:proofErr w:type="spellStart"/>
      <w:r w:rsidR="1789B4F5" w:rsidRPr="00E62FF3">
        <w:rPr>
          <w:sz w:val="32"/>
          <w:szCs w:val="28"/>
        </w:rPr>
        <w:t>Murciélagos</w:t>
      </w:r>
      <w:proofErr w:type="spellEnd"/>
      <w:r w:rsidR="1789B4F5" w:rsidRPr="00E62FF3">
        <w:rPr>
          <w:sz w:val="32"/>
          <w:szCs w:val="28"/>
        </w:rPr>
        <w:t xml:space="preserve"> y </w:t>
      </w:r>
      <w:proofErr w:type="spellStart"/>
      <w:r w:rsidR="1789B4F5" w:rsidRPr="00E62FF3">
        <w:rPr>
          <w:sz w:val="32"/>
          <w:szCs w:val="28"/>
        </w:rPr>
        <w:t>mascotas</w:t>
      </w:r>
      <w:proofErr w:type="spellEnd"/>
      <w:r w:rsidR="1789B4F5" w:rsidRPr="00E62FF3">
        <w:rPr>
          <w:sz w:val="32"/>
          <w:szCs w:val="28"/>
        </w:rPr>
        <w:t>)</w:t>
      </w:r>
      <w:bookmarkEnd w:id="25"/>
      <w:bookmarkEnd w:id="26"/>
    </w:p>
    <w:tbl>
      <w:tblPr>
        <w:tblStyle w:val="GridTable4-Accent4"/>
        <w:tblW w:w="10512" w:type="dxa"/>
        <w:tblLook w:val="04A0" w:firstRow="1" w:lastRow="0" w:firstColumn="1" w:lastColumn="0" w:noHBand="0" w:noVBand="1"/>
      </w:tblPr>
      <w:tblGrid>
        <w:gridCol w:w="5040"/>
        <w:gridCol w:w="5472"/>
      </w:tblGrid>
      <w:tr w:rsidR="00127E53" w:rsidRPr="00127E53" w14:paraId="1D554796" w14:textId="77777777" w:rsidTr="00E62FF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0" w:type="dxa"/>
          </w:tcPr>
          <w:p w14:paraId="2FCA0AB8" w14:textId="7F724052" w:rsidR="00127E53" w:rsidRPr="00127E53" w:rsidRDefault="00127E53" w:rsidP="00733CF3">
            <w:pPr>
              <w:spacing w:before="60" w:after="60" w:line="240" w:lineRule="auto"/>
              <w:rPr>
                <w:rFonts w:cstheme="minorHAnsi"/>
                <w:szCs w:val="24"/>
              </w:rPr>
            </w:pPr>
            <w:r>
              <w:rPr>
                <w:rFonts w:cstheme="minorHAnsi"/>
                <w:szCs w:val="24"/>
              </w:rPr>
              <w:t>English</w:t>
            </w:r>
          </w:p>
        </w:tc>
        <w:tc>
          <w:tcPr>
            <w:tcW w:w="5472" w:type="dxa"/>
          </w:tcPr>
          <w:p w14:paraId="750A0B02" w14:textId="5454B2E3" w:rsidR="00127E53" w:rsidRPr="00127E53" w:rsidRDefault="00127E53" w:rsidP="00733CF3">
            <w:pPr>
              <w:spacing w:before="60" w:after="60" w:line="240" w:lineRule="auto"/>
              <w:cnfStyle w:val="100000000000" w:firstRow="1" w:lastRow="0" w:firstColumn="0" w:lastColumn="0" w:oddVBand="0" w:evenVBand="0" w:oddHBand="0" w:evenHBand="0" w:firstRowFirstColumn="0" w:firstRowLastColumn="0" w:lastRowFirstColumn="0" w:lastRowLastColumn="0"/>
              <w:rPr>
                <w:rFonts w:cstheme="minorHAnsi"/>
                <w:szCs w:val="24"/>
              </w:rPr>
            </w:pPr>
            <w:r>
              <w:rPr>
                <w:rFonts w:cstheme="minorHAnsi"/>
                <w:szCs w:val="24"/>
              </w:rPr>
              <w:t>Spanish</w:t>
            </w:r>
          </w:p>
        </w:tc>
      </w:tr>
      <w:tr w:rsidR="00127E53" w:rsidRPr="00127E53" w14:paraId="6BAC20B8" w14:textId="7D9CF277" w:rsidTr="00E62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313A7263" w14:textId="0739EDB0" w:rsidR="00127E53" w:rsidRPr="00127E53" w:rsidRDefault="00127E53" w:rsidP="00D95AAD">
            <w:pPr>
              <w:spacing w:before="80" w:after="80" w:line="276" w:lineRule="auto"/>
              <w:rPr>
                <w:rFonts w:cstheme="minorHAnsi"/>
                <w:b w:val="0"/>
                <w:bCs w:val="0"/>
                <w:szCs w:val="24"/>
              </w:rPr>
            </w:pPr>
            <w:r w:rsidRPr="00127E53">
              <w:rPr>
                <w:rFonts w:cstheme="minorHAnsi"/>
                <w:b w:val="0"/>
                <w:bCs w:val="0"/>
                <w:szCs w:val="24"/>
              </w:rPr>
              <w:t>Bats are commonly found in both urban and rural communities across Iowa, and they carry a risk of rabies to both humans and pets. Vaccinating your dogs and cats helps protect both your two and four-legged family members. #BatsofIowa</w:t>
            </w:r>
          </w:p>
        </w:tc>
        <w:tc>
          <w:tcPr>
            <w:tcW w:w="5472" w:type="dxa"/>
          </w:tcPr>
          <w:p w14:paraId="090EAEF4" w14:textId="2768DA44" w:rsidR="00127E53" w:rsidRPr="00127E53" w:rsidRDefault="7FF42345" w:rsidP="00D95AAD">
            <w:pPr>
              <w:spacing w:before="80" w:after="8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r w:rsidRPr="77A73DFA">
              <w:rPr>
                <w:rFonts w:ascii="Arial" w:eastAsia="Arial" w:hAnsi="Arial" w:cs="Arial"/>
                <w:szCs w:val="24"/>
                <w:lang w:val="es-US"/>
              </w:rPr>
              <w:t>Es muy común encontrar murciélagos tanto en las comunidades urbanas como rurales de Iowa, y representan un riesgo de rabia para los humanos y las mascotas. Vacunar a sus perros y gatos ayuda a proteger a los miembros de su familia de dos y de cuatro patas. #BatsofIowa</w:t>
            </w:r>
          </w:p>
        </w:tc>
      </w:tr>
      <w:tr w:rsidR="00127E53" w:rsidRPr="00127E53" w14:paraId="0D607479" w14:textId="135A7387" w:rsidTr="00E62FF3">
        <w:tc>
          <w:tcPr>
            <w:cnfStyle w:val="001000000000" w:firstRow="0" w:lastRow="0" w:firstColumn="1" w:lastColumn="0" w:oddVBand="0" w:evenVBand="0" w:oddHBand="0" w:evenHBand="0" w:firstRowFirstColumn="0" w:firstRowLastColumn="0" w:lastRowFirstColumn="0" w:lastRowLastColumn="0"/>
            <w:tcW w:w="5040" w:type="dxa"/>
          </w:tcPr>
          <w:p w14:paraId="3AF2C74D" w14:textId="61E5EC16" w:rsidR="00127E53" w:rsidRPr="00127E53" w:rsidRDefault="00127E53" w:rsidP="00D95AAD">
            <w:pPr>
              <w:spacing w:before="80" w:after="80" w:line="276" w:lineRule="auto"/>
              <w:rPr>
                <w:b w:val="0"/>
                <w:bCs w:val="0"/>
              </w:rPr>
            </w:pPr>
            <w:r w:rsidRPr="3EF791DE">
              <w:rPr>
                <w:b w:val="0"/>
                <w:bCs w:val="0"/>
              </w:rPr>
              <w:t xml:space="preserve">Bats may </w:t>
            </w:r>
            <w:r w:rsidR="3E7F1932" w:rsidRPr="3EF791DE">
              <w:rPr>
                <w:b w:val="0"/>
                <w:bCs w:val="0"/>
              </w:rPr>
              <w:t xml:space="preserve">roost </w:t>
            </w:r>
            <w:r w:rsidRPr="3EF791DE">
              <w:rPr>
                <w:b w:val="0"/>
                <w:bCs w:val="0"/>
              </w:rPr>
              <w:t>in your home, garage or barn, which could trigger your dog or cat’s natural curiosity and hunting instincts. If you catch your pet playing with or eating a bat,</w:t>
            </w:r>
            <w:r w:rsidR="5154B716" w:rsidRPr="3EF791DE">
              <w:rPr>
                <w:b w:val="0"/>
                <w:bCs w:val="0"/>
              </w:rPr>
              <w:t xml:space="preserve"> </w:t>
            </w:r>
            <w:r w:rsidR="5154B716" w:rsidRPr="3EF791DE">
              <w:rPr>
                <w:rFonts w:ascii="Arial" w:eastAsia="Arial" w:hAnsi="Arial" w:cs="Arial"/>
                <w:b w:val="0"/>
                <w:bCs w:val="0"/>
                <w:color w:val="000000" w:themeColor="text1"/>
                <w:szCs w:val="24"/>
              </w:rPr>
              <w:t>try to get the bat tested and</w:t>
            </w:r>
            <w:r w:rsidRPr="3EF791DE">
              <w:rPr>
                <w:b w:val="0"/>
                <w:bCs w:val="0"/>
              </w:rPr>
              <w:t xml:space="preserve"> talk to your veterinarian to determine if an additional rabies vaccine is needed. #BatsofIowa</w:t>
            </w:r>
          </w:p>
        </w:tc>
        <w:tc>
          <w:tcPr>
            <w:tcW w:w="5472" w:type="dxa"/>
          </w:tcPr>
          <w:p w14:paraId="100EADF4" w14:textId="4AEE8B7C" w:rsidR="00127E53" w:rsidRPr="00127E53" w:rsidRDefault="56E1388C" w:rsidP="00D95AAD">
            <w:pPr>
              <w:spacing w:before="80" w:after="8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77A73DFA">
              <w:rPr>
                <w:rFonts w:ascii="Arial" w:eastAsia="Arial" w:hAnsi="Arial" w:cs="Arial"/>
                <w:szCs w:val="24"/>
                <w:lang w:val="es-US"/>
              </w:rPr>
              <w:t xml:space="preserve">Los murciélagos pueden posarse en su casa, garaje o granero, algo que podría despertar la curiosidad natural y los instintos de caza de su perro o su gato. Si sorprende a su mascota jugando con un murciélago o comiéndoselo, </w:t>
            </w:r>
            <w:r w:rsidRPr="77A73DFA">
              <w:rPr>
                <w:rFonts w:ascii="Arial" w:eastAsia="Arial" w:hAnsi="Arial" w:cs="Arial"/>
                <w:color w:val="000000" w:themeColor="text1"/>
                <w:szCs w:val="24"/>
                <w:lang w:val="es-US"/>
              </w:rPr>
              <w:t>intente que analicen el murciélago y</w:t>
            </w:r>
            <w:r w:rsidRPr="77A73DFA">
              <w:rPr>
                <w:rFonts w:ascii="Arial" w:eastAsia="Arial" w:hAnsi="Arial" w:cs="Arial"/>
                <w:szCs w:val="24"/>
                <w:lang w:val="es-US"/>
              </w:rPr>
              <w:t xml:space="preserve"> hable con su veterinario para decidir si se necesita una vacuna antirrábica adicional. #BatsofIowa</w:t>
            </w:r>
          </w:p>
        </w:tc>
      </w:tr>
    </w:tbl>
    <w:p w14:paraId="1C1D7E4B" w14:textId="77777777" w:rsidR="007472FF" w:rsidRPr="00127E53" w:rsidRDefault="007472FF" w:rsidP="00625FAD">
      <w:pPr>
        <w:rPr>
          <w:rFonts w:cstheme="minorHAnsi"/>
        </w:rPr>
      </w:pPr>
      <w:bookmarkStart w:id="27" w:name="Bookmark7"/>
    </w:p>
    <w:p w14:paraId="561EA941" w14:textId="4FA23023" w:rsidR="00324208" w:rsidRPr="00E62FF3" w:rsidRDefault="00324208" w:rsidP="00733CF3">
      <w:pPr>
        <w:pStyle w:val="Heading2"/>
        <w:spacing w:after="120"/>
        <w:rPr>
          <w:sz w:val="32"/>
          <w:szCs w:val="28"/>
        </w:rPr>
      </w:pPr>
      <w:bookmarkStart w:id="28" w:name="_Toc234326314"/>
      <w:r w:rsidRPr="00E62FF3">
        <w:rPr>
          <w:sz w:val="32"/>
          <w:szCs w:val="28"/>
        </w:rPr>
        <w:t>Halloween</w:t>
      </w:r>
      <w:bookmarkEnd w:id="27"/>
      <w:bookmarkEnd w:id="28"/>
    </w:p>
    <w:tbl>
      <w:tblPr>
        <w:tblStyle w:val="GridTable4-Accent4"/>
        <w:tblW w:w="10512" w:type="dxa"/>
        <w:tblLook w:val="04A0" w:firstRow="1" w:lastRow="0" w:firstColumn="1" w:lastColumn="0" w:noHBand="0" w:noVBand="1"/>
      </w:tblPr>
      <w:tblGrid>
        <w:gridCol w:w="5040"/>
        <w:gridCol w:w="5472"/>
      </w:tblGrid>
      <w:tr w:rsidR="00127E53" w:rsidRPr="00127E53" w14:paraId="3F422254" w14:textId="77777777" w:rsidTr="00E62FF3">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40" w:type="dxa"/>
          </w:tcPr>
          <w:p w14:paraId="4F3D31C6" w14:textId="5BEC5427" w:rsidR="00127E53" w:rsidRPr="00127E53" w:rsidRDefault="00127E53" w:rsidP="00733CF3">
            <w:pPr>
              <w:spacing w:before="60" w:after="60" w:line="240" w:lineRule="auto"/>
              <w:rPr>
                <w:rFonts w:cstheme="minorHAnsi"/>
                <w:szCs w:val="24"/>
              </w:rPr>
            </w:pPr>
            <w:r>
              <w:rPr>
                <w:rFonts w:cstheme="minorHAnsi"/>
                <w:szCs w:val="24"/>
              </w:rPr>
              <w:t>English</w:t>
            </w:r>
          </w:p>
        </w:tc>
        <w:tc>
          <w:tcPr>
            <w:tcW w:w="5472" w:type="dxa"/>
          </w:tcPr>
          <w:p w14:paraId="79AB64AC" w14:textId="6A4ECF1E" w:rsidR="00127E53" w:rsidRPr="00127E53" w:rsidRDefault="00127E53" w:rsidP="00733CF3">
            <w:pPr>
              <w:spacing w:before="60" w:after="60" w:line="240" w:lineRule="auto"/>
              <w:cnfStyle w:val="100000000000" w:firstRow="1" w:lastRow="0" w:firstColumn="0" w:lastColumn="0" w:oddVBand="0" w:evenVBand="0" w:oddHBand="0" w:evenHBand="0" w:firstRowFirstColumn="0" w:firstRowLastColumn="0" w:lastRowFirstColumn="0" w:lastRowLastColumn="0"/>
              <w:rPr>
                <w:rFonts w:cstheme="minorHAnsi"/>
                <w:szCs w:val="24"/>
              </w:rPr>
            </w:pPr>
            <w:r>
              <w:rPr>
                <w:rFonts w:cstheme="minorHAnsi"/>
                <w:szCs w:val="24"/>
              </w:rPr>
              <w:t>Spanish</w:t>
            </w:r>
          </w:p>
        </w:tc>
      </w:tr>
      <w:tr w:rsidR="00127E53" w:rsidRPr="00127E53" w14:paraId="4691F3CA" w14:textId="785247F0" w:rsidTr="00E62F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40" w:type="dxa"/>
          </w:tcPr>
          <w:p w14:paraId="075404FD" w14:textId="17B8F4B0" w:rsidR="00127E53" w:rsidRPr="00127E53" w:rsidRDefault="00127E53" w:rsidP="00D95AAD">
            <w:pPr>
              <w:spacing w:before="80" w:after="80" w:line="276" w:lineRule="auto"/>
              <w:rPr>
                <w:b w:val="0"/>
                <w:bCs w:val="0"/>
              </w:rPr>
            </w:pPr>
            <w:bookmarkStart w:id="29" w:name="_Hlk195619982"/>
            <w:bookmarkStart w:id="30" w:name="_Hlk195621081"/>
            <w:r w:rsidRPr="3EF791DE">
              <w:rPr>
                <w:b w:val="0"/>
                <w:bCs w:val="0"/>
              </w:rPr>
              <w:t xml:space="preserve">Bats don’t </w:t>
            </w:r>
            <w:r w:rsidR="00EB1FB1">
              <w:rPr>
                <w:b w:val="0"/>
                <w:bCs w:val="0"/>
              </w:rPr>
              <w:t>t</w:t>
            </w:r>
            <w:r w:rsidRPr="3EF791DE">
              <w:rPr>
                <w:b w:val="0"/>
                <w:bCs w:val="0"/>
              </w:rPr>
              <w:t xml:space="preserve">rick or </w:t>
            </w:r>
            <w:r w:rsidR="00EB1FB1">
              <w:rPr>
                <w:b w:val="0"/>
                <w:bCs w:val="0"/>
              </w:rPr>
              <w:t>t</w:t>
            </w:r>
            <w:r w:rsidRPr="3EF791DE">
              <w:rPr>
                <w:b w:val="0"/>
                <w:bCs w:val="0"/>
              </w:rPr>
              <w:t xml:space="preserve">reat. But they can carry rabies. </w:t>
            </w:r>
            <w:r w:rsidR="5079F6E3" w:rsidRPr="3EF791DE">
              <w:rPr>
                <w:b w:val="0"/>
                <w:bCs w:val="0"/>
              </w:rPr>
              <w:t>If you see a bat, enjoy the treat and admire from a distance</w:t>
            </w:r>
            <w:r w:rsidRPr="3EF791DE">
              <w:rPr>
                <w:b w:val="0"/>
                <w:bCs w:val="0"/>
              </w:rPr>
              <w:t>. #BatsofIowa</w:t>
            </w:r>
          </w:p>
        </w:tc>
        <w:tc>
          <w:tcPr>
            <w:tcW w:w="5472" w:type="dxa"/>
          </w:tcPr>
          <w:p w14:paraId="079EAADE" w14:textId="67736F21" w:rsidR="00127E53" w:rsidRPr="00127E53" w:rsidRDefault="0863BA4D" w:rsidP="00D95AAD">
            <w:pPr>
              <w:spacing w:before="80" w:after="80"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szCs w:val="24"/>
              </w:rPr>
            </w:pPr>
            <w:r w:rsidRPr="77A73DFA">
              <w:rPr>
                <w:rFonts w:ascii="Arial" w:eastAsia="Arial" w:hAnsi="Arial" w:cs="Arial"/>
                <w:szCs w:val="24"/>
                <w:lang w:val="es-US"/>
              </w:rPr>
              <w:t>Los murciélagos no juegan a “dulce o travesura”. Sin embargo, pueden portar la rabia. Si ve un murciélago, disfrute del espectáculo y admírelo desde la distancia. #BatsofIowa</w:t>
            </w:r>
          </w:p>
        </w:tc>
      </w:tr>
      <w:tr w:rsidR="69FE1038" w14:paraId="678C0724" w14:textId="77777777" w:rsidTr="00E62FF3">
        <w:trPr>
          <w:trHeight w:val="300"/>
        </w:trPr>
        <w:tc>
          <w:tcPr>
            <w:cnfStyle w:val="001000000000" w:firstRow="0" w:lastRow="0" w:firstColumn="1" w:lastColumn="0" w:oddVBand="0" w:evenVBand="0" w:oddHBand="0" w:evenHBand="0" w:firstRowFirstColumn="0" w:firstRowLastColumn="0" w:lastRowFirstColumn="0" w:lastRowLastColumn="0"/>
            <w:tcW w:w="5040" w:type="dxa"/>
          </w:tcPr>
          <w:p w14:paraId="38A87406" w14:textId="264EBEF2" w:rsidR="226EB95F" w:rsidRDefault="226EB95F" w:rsidP="00D95AAD">
            <w:pPr>
              <w:spacing w:before="80" w:after="80" w:line="276" w:lineRule="auto"/>
              <w:rPr>
                <w:rFonts w:ascii="Arial" w:eastAsia="Arial" w:hAnsi="Arial" w:cs="Arial"/>
                <w:szCs w:val="24"/>
              </w:rPr>
            </w:pPr>
            <w:r w:rsidRPr="69FE1038">
              <w:rPr>
                <w:rFonts w:eastAsiaTheme="minorEastAsia"/>
                <w:b w:val="0"/>
                <w:bCs w:val="0"/>
                <w:szCs w:val="24"/>
              </w:rPr>
              <w:t>Spooky season wouldn’t be the same without bats! Just remember to enjoy real bats from a distance. These important members of our ecosystem are wild animals who want to be left alone—for their safety and yours! #BatsofIowa</w:t>
            </w:r>
          </w:p>
        </w:tc>
        <w:tc>
          <w:tcPr>
            <w:tcW w:w="5472" w:type="dxa"/>
          </w:tcPr>
          <w:p w14:paraId="49990A3C" w14:textId="4CF95C77" w:rsidR="69FE1038" w:rsidRDefault="1AA54F33" w:rsidP="00D95AAD">
            <w:pPr>
              <w:spacing w:before="80" w:after="80"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szCs w:val="24"/>
              </w:rPr>
            </w:pPr>
            <w:r w:rsidRPr="77A73DFA">
              <w:rPr>
                <w:rFonts w:ascii="Arial" w:eastAsia="Arial" w:hAnsi="Arial" w:cs="Arial"/>
                <w:szCs w:val="24"/>
                <w:lang w:val="es-US"/>
              </w:rPr>
              <w:t>¡La época de sustos no sería lo mismo sin murciélagos! Recuerde disfrutar de los murciélagos reales desde lejos. Estos miembros importantes de nuestro ecosistema son animales salvajes que prefieren que los dejen en paz, ¡por seguridad propia y también por la suya! #BatsofIowa</w:t>
            </w:r>
          </w:p>
        </w:tc>
      </w:tr>
    </w:tbl>
    <w:p w14:paraId="4278864F" w14:textId="77777777" w:rsidR="00C814B2" w:rsidRPr="00127E53" w:rsidRDefault="00C814B2">
      <w:pPr>
        <w:spacing w:after="160" w:line="259" w:lineRule="auto"/>
        <w:rPr>
          <w:rFonts w:eastAsiaTheme="majorEastAsia" w:cstheme="minorHAnsi"/>
          <w:b/>
          <w:color w:val="02303C" w:themeColor="accent1" w:themeShade="80"/>
          <w:sz w:val="28"/>
          <w:szCs w:val="26"/>
        </w:rPr>
      </w:pPr>
      <w:bookmarkStart w:id="31" w:name="Bookmark8"/>
      <w:bookmarkEnd w:id="29"/>
      <w:bookmarkEnd w:id="30"/>
      <w:r w:rsidRPr="00127E53">
        <w:rPr>
          <w:rFonts w:cstheme="minorHAnsi"/>
        </w:rPr>
        <w:br w:type="page"/>
      </w:r>
    </w:p>
    <w:p w14:paraId="7F7B09FE" w14:textId="2B92C723" w:rsidR="008F42E1" w:rsidRPr="00E62FF3" w:rsidRDefault="008F42E1" w:rsidP="00E62FF3">
      <w:pPr>
        <w:pStyle w:val="Heading1"/>
        <w:spacing w:after="240"/>
      </w:pPr>
      <w:bookmarkStart w:id="32" w:name="_Toc234326315"/>
      <w:r w:rsidRPr="00E62FF3">
        <w:lastRenderedPageBreak/>
        <w:t>Message</w:t>
      </w:r>
      <w:r w:rsidR="00990457" w:rsidRPr="00E62FF3">
        <w:t>s</w:t>
      </w:r>
      <w:r w:rsidR="00BB71CF" w:rsidRPr="00E62FF3">
        <w:t xml:space="preserve"> for Healthcare Providers</w:t>
      </w:r>
      <w:bookmarkEnd w:id="31"/>
      <w:bookmarkEnd w:id="32"/>
    </w:p>
    <w:tbl>
      <w:tblPr>
        <w:tblW w:w="10512" w:type="dxa"/>
        <w:tblLook w:val="0000" w:firstRow="0" w:lastRow="0" w:firstColumn="0" w:lastColumn="0" w:noHBand="0" w:noVBand="0"/>
      </w:tblPr>
      <w:tblGrid>
        <w:gridCol w:w="1296"/>
        <w:gridCol w:w="9216"/>
      </w:tblGrid>
      <w:tr w:rsidR="008F42E1" w:rsidRPr="00127E53" w14:paraId="72A7751C" w14:textId="77777777" w:rsidTr="00E62FF3">
        <w:trPr>
          <w:trHeight w:val="1217"/>
        </w:trPr>
        <w:tc>
          <w:tcPr>
            <w:tcW w:w="1296" w:type="dxa"/>
            <w:shd w:val="clear" w:color="auto" w:fill="C6D668" w:themeFill="accent2"/>
            <w:vAlign w:val="center"/>
          </w:tcPr>
          <w:p w14:paraId="34A44292" w14:textId="590FD8EB" w:rsidR="008F42E1" w:rsidRPr="00127E53" w:rsidRDefault="00121B31" w:rsidP="006A593D">
            <w:pPr>
              <w:spacing w:before="120" w:line="312" w:lineRule="auto"/>
              <w:jc w:val="center"/>
              <w:rPr>
                <w:rFonts w:cstheme="minorHAnsi"/>
                <w:b/>
                <w:color w:val="000000" w:themeColor="text1"/>
                <w:kern w:val="20"/>
                <w:sz w:val="22"/>
                <w:szCs w:val="20"/>
                <w:lang w:eastAsia="ja-JP"/>
              </w:rPr>
            </w:pPr>
            <w:r w:rsidRPr="00127E53">
              <w:rPr>
                <w:rFonts w:cstheme="minorHAnsi"/>
                <w:b/>
                <w:noProof/>
                <w:color w:val="000000" w:themeColor="text1"/>
                <w:kern w:val="20"/>
                <w:sz w:val="22"/>
                <w:szCs w:val="20"/>
                <w:lang w:eastAsia="ja-JP"/>
              </w:rPr>
              <w:drawing>
                <wp:inline distT="0" distB="0" distL="0" distR="0" wp14:anchorId="5001A322" wp14:editId="6271E746">
                  <wp:extent cx="581025" cy="581025"/>
                  <wp:effectExtent l="0" t="0" r="9525" b="0"/>
                  <wp:docPr id="33643767" name="Graphic 1" descr="Ambulan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43767" name="Graphic 33643767" descr="Ambulance with solid fill"/>
                          <pic:cNvPicPr/>
                        </pic:nvPicPr>
                        <pic:blipFill>
                          <a:blip r:embed="rId46">
                            <a:extLst>
                              <a:ext uri="{96DAC541-7B7A-43D3-8B79-37D633B846F1}">
                                <asvg:svgBlip xmlns:asvg="http://schemas.microsoft.com/office/drawing/2016/SVG/main" r:embed="rId47"/>
                              </a:ext>
                            </a:extLst>
                          </a:blip>
                          <a:stretch>
                            <a:fillRect/>
                          </a:stretch>
                        </pic:blipFill>
                        <pic:spPr>
                          <a:xfrm>
                            <a:off x="0" y="0"/>
                            <a:ext cx="583852" cy="583852"/>
                          </a:xfrm>
                          <a:prstGeom prst="rect">
                            <a:avLst/>
                          </a:prstGeom>
                        </pic:spPr>
                      </pic:pic>
                    </a:graphicData>
                  </a:graphic>
                </wp:inline>
              </w:drawing>
            </w:r>
          </w:p>
        </w:tc>
        <w:tc>
          <w:tcPr>
            <w:tcW w:w="9216" w:type="dxa"/>
            <w:shd w:val="clear" w:color="auto" w:fill="E8EEC2" w:themeFill="accent2" w:themeFillTint="66"/>
            <w:vAlign w:val="center"/>
          </w:tcPr>
          <w:p w14:paraId="1C9A9DE1" w14:textId="68CAF715" w:rsidR="008F42E1" w:rsidRPr="00127E53" w:rsidRDefault="008F42E1" w:rsidP="00652625">
            <w:pPr>
              <w:spacing w:before="120" w:line="276" w:lineRule="auto"/>
              <w:ind w:left="130"/>
              <w:rPr>
                <w:rFonts w:cstheme="minorHAnsi"/>
                <w:bCs/>
                <w:color w:val="000000" w:themeColor="text1"/>
                <w:kern w:val="20"/>
                <w:lang w:eastAsia="ja-JP"/>
              </w:rPr>
            </w:pPr>
            <w:r w:rsidRPr="00127E53">
              <w:rPr>
                <w:rFonts w:cstheme="minorHAnsi"/>
                <w:bCs/>
                <w:color w:val="000000" w:themeColor="text1"/>
                <w:kern w:val="20"/>
                <w:lang w:eastAsia="ja-JP"/>
              </w:rPr>
              <w:t xml:space="preserve">The following </w:t>
            </w:r>
            <w:r w:rsidR="00BB71CF" w:rsidRPr="00127E53">
              <w:rPr>
                <w:rFonts w:cstheme="minorHAnsi"/>
                <w:bCs/>
                <w:color w:val="000000" w:themeColor="text1"/>
                <w:kern w:val="20"/>
                <w:lang w:eastAsia="ja-JP"/>
              </w:rPr>
              <w:t>messaging</w:t>
            </w:r>
            <w:r w:rsidR="00874A2E" w:rsidRPr="00127E53">
              <w:rPr>
                <w:rFonts w:cstheme="minorHAnsi"/>
                <w:bCs/>
                <w:color w:val="000000" w:themeColor="text1"/>
                <w:kern w:val="20"/>
                <w:lang w:eastAsia="ja-JP"/>
              </w:rPr>
              <w:t xml:space="preserve"> </w:t>
            </w:r>
            <w:r w:rsidR="005D5A32" w:rsidRPr="00127E53">
              <w:rPr>
                <w:rFonts w:cstheme="minorHAnsi"/>
                <w:bCs/>
                <w:color w:val="000000" w:themeColor="text1"/>
                <w:kern w:val="20"/>
                <w:lang w:eastAsia="ja-JP"/>
              </w:rPr>
              <w:t xml:space="preserve">is for </w:t>
            </w:r>
            <w:r w:rsidR="00874A2E" w:rsidRPr="00127E53">
              <w:rPr>
                <w:rFonts w:cstheme="minorHAnsi"/>
                <w:bCs/>
                <w:color w:val="000000" w:themeColor="text1"/>
                <w:kern w:val="20"/>
                <w:lang w:eastAsia="ja-JP"/>
              </w:rPr>
              <w:t xml:space="preserve">infection preventionists within healthcare systems </w:t>
            </w:r>
            <w:r w:rsidR="00E62FF3">
              <w:rPr>
                <w:rFonts w:cstheme="minorHAnsi"/>
                <w:bCs/>
                <w:color w:val="000000" w:themeColor="text1"/>
                <w:kern w:val="20"/>
                <w:lang w:eastAsia="ja-JP"/>
              </w:rPr>
              <w:br/>
            </w:r>
            <w:r w:rsidR="00874A2E" w:rsidRPr="00127E53">
              <w:rPr>
                <w:rFonts w:cstheme="minorHAnsi"/>
                <w:bCs/>
                <w:color w:val="000000" w:themeColor="text1"/>
                <w:kern w:val="20"/>
                <w:lang w:eastAsia="ja-JP"/>
              </w:rPr>
              <w:t xml:space="preserve">to </w:t>
            </w:r>
            <w:r w:rsidR="000414CC" w:rsidRPr="00127E53">
              <w:rPr>
                <w:rFonts w:cstheme="minorHAnsi"/>
                <w:bCs/>
                <w:color w:val="000000" w:themeColor="text1"/>
                <w:kern w:val="20"/>
                <w:lang w:eastAsia="ja-JP"/>
              </w:rPr>
              <w:t>inform</w:t>
            </w:r>
            <w:r w:rsidR="00874A2E" w:rsidRPr="00127E53">
              <w:rPr>
                <w:rFonts w:cstheme="minorHAnsi"/>
                <w:bCs/>
                <w:color w:val="000000" w:themeColor="text1"/>
                <w:kern w:val="20"/>
                <w:lang w:eastAsia="ja-JP"/>
              </w:rPr>
              <w:t xml:space="preserve"> staff</w:t>
            </w:r>
            <w:r w:rsidR="00F77EB7" w:rsidRPr="00127E53">
              <w:rPr>
                <w:rFonts w:cstheme="minorHAnsi"/>
                <w:bCs/>
                <w:color w:val="000000" w:themeColor="text1"/>
                <w:kern w:val="20"/>
                <w:lang w:eastAsia="ja-JP"/>
              </w:rPr>
              <w:t xml:space="preserve"> of </w:t>
            </w:r>
            <w:r w:rsidR="00874A2E" w:rsidRPr="00127E53">
              <w:rPr>
                <w:rFonts w:cstheme="minorHAnsi"/>
                <w:bCs/>
                <w:color w:val="000000" w:themeColor="text1"/>
                <w:kern w:val="20"/>
                <w:lang w:eastAsia="ja-JP"/>
              </w:rPr>
              <w:t>where to find Iowa HHS rabies resources</w:t>
            </w:r>
            <w:r w:rsidRPr="00127E53">
              <w:rPr>
                <w:rFonts w:cstheme="minorHAnsi"/>
                <w:bCs/>
                <w:color w:val="000000" w:themeColor="text1"/>
                <w:kern w:val="20"/>
                <w:lang w:eastAsia="ja-JP"/>
              </w:rPr>
              <w:t>.</w:t>
            </w:r>
            <w:r w:rsidR="00DB60EC" w:rsidRPr="00127E53">
              <w:rPr>
                <w:rFonts w:cstheme="minorHAnsi"/>
                <w:bCs/>
                <w:color w:val="000000" w:themeColor="text1"/>
                <w:kern w:val="20"/>
                <w:lang w:eastAsia="ja-JP"/>
              </w:rPr>
              <w:t xml:space="preserve"> </w:t>
            </w:r>
            <w:r w:rsidR="00736C9D">
              <w:rPr>
                <w:rFonts w:cstheme="minorHAnsi"/>
                <w:bCs/>
                <w:color w:val="000000" w:themeColor="text1"/>
                <w:kern w:val="20"/>
                <w:lang w:eastAsia="ja-JP"/>
              </w:rPr>
              <w:t>Please</w:t>
            </w:r>
            <w:r w:rsidR="00DB60EC" w:rsidRPr="00127E53">
              <w:rPr>
                <w:rFonts w:cstheme="minorHAnsi"/>
                <w:bCs/>
                <w:color w:val="000000" w:themeColor="text1"/>
                <w:kern w:val="20"/>
                <w:lang w:eastAsia="ja-JP"/>
              </w:rPr>
              <w:t xml:space="preserve"> adapt this message </w:t>
            </w:r>
            <w:r w:rsidR="00B06E76" w:rsidRPr="00127E53">
              <w:rPr>
                <w:rFonts w:cstheme="minorHAnsi"/>
                <w:bCs/>
                <w:color w:val="000000" w:themeColor="text1"/>
                <w:kern w:val="20"/>
                <w:lang w:eastAsia="ja-JP"/>
              </w:rPr>
              <w:t xml:space="preserve">and use it </w:t>
            </w:r>
            <w:r w:rsidR="00B25874" w:rsidRPr="00127E53">
              <w:rPr>
                <w:rFonts w:cstheme="minorHAnsi"/>
                <w:bCs/>
                <w:color w:val="000000" w:themeColor="text1"/>
                <w:kern w:val="20"/>
                <w:lang w:eastAsia="ja-JP"/>
              </w:rPr>
              <w:t>as</w:t>
            </w:r>
            <w:r w:rsidR="00B06E76" w:rsidRPr="00127E53">
              <w:rPr>
                <w:rFonts w:cstheme="minorHAnsi"/>
                <w:bCs/>
                <w:color w:val="000000" w:themeColor="text1"/>
                <w:kern w:val="20"/>
                <w:lang w:eastAsia="ja-JP"/>
              </w:rPr>
              <w:t xml:space="preserve"> an internal reminder for your staff.</w:t>
            </w:r>
          </w:p>
        </w:tc>
      </w:tr>
    </w:tbl>
    <w:p w14:paraId="12ABE713" w14:textId="21059824" w:rsidR="0086426C" w:rsidRDefault="00B06E76" w:rsidP="00E62FF3">
      <w:pPr>
        <w:pStyle w:val="HHSStyle"/>
        <w:spacing w:before="240" w:after="200"/>
        <w:contextualSpacing w:val="0"/>
      </w:pPr>
      <w:r w:rsidRPr="5E387C5F">
        <w:t xml:space="preserve">More bats test positive for rabies yearly in Iowa than any other animal species. Bats </w:t>
      </w:r>
      <w:r w:rsidR="000232F5" w:rsidRPr="5E387C5F">
        <w:t xml:space="preserve">are </w:t>
      </w:r>
      <w:r w:rsidRPr="5E387C5F">
        <w:t xml:space="preserve">also </w:t>
      </w:r>
      <w:r w:rsidR="00C8666A" w:rsidRPr="5E387C5F">
        <w:t xml:space="preserve">the </w:t>
      </w:r>
      <w:r w:rsidR="00E62FF3">
        <w:br/>
      </w:r>
      <w:r w:rsidR="00C8666A" w:rsidRPr="5E387C5F">
        <w:t>most</w:t>
      </w:r>
      <w:r w:rsidR="000232F5" w:rsidRPr="5E387C5F">
        <w:t xml:space="preserve"> active in our state </w:t>
      </w:r>
      <w:r w:rsidR="00DD33DE" w:rsidRPr="5E387C5F">
        <w:t>during the fall as they search for places to hibernate</w:t>
      </w:r>
      <w:r w:rsidR="0031082F" w:rsidRPr="5E387C5F">
        <w:t xml:space="preserve"> for the winter</w:t>
      </w:r>
      <w:r w:rsidR="00DD33DE" w:rsidRPr="5E387C5F">
        <w:t xml:space="preserve">. </w:t>
      </w:r>
      <w:r w:rsidR="002861E6" w:rsidRPr="5E387C5F">
        <w:t>T</w:t>
      </w:r>
      <w:r w:rsidR="00DD33DE" w:rsidRPr="5E387C5F">
        <w:t xml:space="preserve">his is when </w:t>
      </w:r>
      <w:r w:rsidR="00E775C0" w:rsidRPr="5E387C5F">
        <w:t>most</w:t>
      </w:r>
      <w:r w:rsidR="00DD33DE" w:rsidRPr="5E387C5F">
        <w:t xml:space="preserve"> Iowans come into </w:t>
      </w:r>
      <w:r w:rsidR="002861E6" w:rsidRPr="5E387C5F">
        <w:t xml:space="preserve">direct </w:t>
      </w:r>
      <w:r w:rsidR="00DD33DE" w:rsidRPr="5E387C5F">
        <w:t>contact with bats</w:t>
      </w:r>
      <w:r w:rsidR="002861E6" w:rsidRPr="5E387C5F">
        <w:t>, potentially getting exposed to rabies</w:t>
      </w:r>
      <w:r w:rsidR="00DD33DE" w:rsidRPr="5E387C5F">
        <w:t xml:space="preserve">. </w:t>
      </w:r>
      <w:r w:rsidR="00493A70" w:rsidRPr="5E387C5F">
        <w:t xml:space="preserve">Iowa HHS has created resources to help assess patient exposures to bats and decide when </w:t>
      </w:r>
      <w:r w:rsidR="00C8666A" w:rsidRPr="5E387C5F">
        <w:t xml:space="preserve">rabies </w:t>
      </w:r>
      <w:r w:rsidR="00493A70" w:rsidRPr="5E387C5F">
        <w:t xml:space="preserve">post-exposure prophylaxis is warranted. </w:t>
      </w:r>
    </w:p>
    <w:p w14:paraId="40326E31" w14:textId="66544ED8" w:rsidR="000F39A2" w:rsidRPr="00127E53" w:rsidRDefault="00D26A6E" w:rsidP="00E62FF3">
      <w:pPr>
        <w:pStyle w:val="HHSStyle"/>
        <w:spacing w:before="120" w:after="200"/>
        <w:contextualSpacing w:val="0"/>
      </w:pPr>
      <w:r w:rsidRPr="00127E53">
        <w:t>This resource has all the guidance you will need to assess rabies risks</w:t>
      </w:r>
      <w:r w:rsidR="003510B2" w:rsidRPr="00127E53">
        <w:t xml:space="preserve"> from any animal exposure</w:t>
      </w:r>
      <w:r w:rsidRPr="00127E53">
        <w:t xml:space="preserve">, administer </w:t>
      </w:r>
      <w:r w:rsidR="00DB60EC" w:rsidRPr="00127E53">
        <w:t xml:space="preserve">post-exposure prophylaxis, and if needed, order rabies titers: </w:t>
      </w:r>
      <w:hyperlink r:id="rId48" w:history="1">
        <w:r w:rsidR="00DB60EC" w:rsidRPr="00127E53">
          <w:rPr>
            <w:rStyle w:val="Hyperlink"/>
          </w:rPr>
          <w:t xml:space="preserve">Rabies | </w:t>
        </w:r>
        <w:r w:rsidR="00E62FF3">
          <w:rPr>
            <w:rStyle w:val="Hyperlink"/>
          </w:rPr>
          <w:t>Iowa HHS</w:t>
        </w:r>
      </w:hyperlink>
      <w:r w:rsidR="00DB60EC" w:rsidRPr="00127E53">
        <w:t>.</w:t>
      </w:r>
    </w:p>
    <w:p w14:paraId="30262CBB" w14:textId="31EC5D63" w:rsidR="00DB60EC" w:rsidRDefault="00E62FF3" w:rsidP="00E62FF3">
      <w:pPr>
        <w:pStyle w:val="HHSStyle"/>
        <w:spacing w:before="120" w:after="200"/>
        <w:contextualSpacing w:val="0"/>
      </w:pPr>
      <w:r w:rsidRPr="00E62FF3">
        <w:rPr>
          <w:i/>
          <w:iCs/>
          <w:noProof/>
        </w:rPr>
        <mc:AlternateContent>
          <mc:Choice Requires="wps">
            <w:drawing>
              <wp:anchor distT="45720" distB="45720" distL="114300" distR="114300" simplePos="0" relativeHeight="251662336" behindDoc="0" locked="0" layoutInCell="1" allowOverlap="1" wp14:anchorId="6734748B" wp14:editId="6E82E794">
                <wp:simplePos x="0" y="0"/>
                <wp:positionH relativeFrom="column">
                  <wp:posOffset>-1270</wp:posOffset>
                </wp:positionH>
                <wp:positionV relativeFrom="paragraph">
                  <wp:posOffset>1588135</wp:posOffset>
                </wp:positionV>
                <wp:extent cx="3978275" cy="520700"/>
                <wp:effectExtent l="0" t="0" r="3175" b="0"/>
                <wp:wrapSquare wrapText="bothSides"/>
                <wp:docPr id="1665876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8275" cy="520700"/>
                        </a:xfrm>
                        <a:prstGeom prst="rect">
                          <a:avLst/>
                        </a:prstGeom>
                        <a:noFill/>
                        <a:ln w="9525">
                          <a:noFill/>
                          <a:miter lim="800000"/>
                          <a:headEnd/>
                          <a:tailEnd/>
                        </a:ln>
                      </wps:spPr>
                      <wps:txbx>
                        <w:txbxContent>
                          <w:p w14:paraId="6E7A338A" w14:textId="2E930196" w:rsidR="00E62FF3" w:rsidRPr="00E62FF3" w:rsidRDefault="00E62FF3" w:rsidP="00E62FF3">
                            <w:pPr>
                              <w:spacing w:after="0"/>
                              <w:rPr>
                                <w:sz w:val="22"/>
                                <w:szCs w:val="20"/>
                              </w:rPr>
                            </w:pPr>
                            <w:r>
                              <w:rPr>
                                <w:i/>
                                <w:iCs/>
                                <w:sz w:val="22"/>
                                <w:szCs w:val="20"/>
                              </w:rPr>
                              <w:t xml:space="preserve">(Left) </w:t>
                            </w:r>
                            <w:r w:rsidRPr="00E62FF3">
                              <w:rPr>
                                <w:i/>
                                <w:iCs/>
                                <w:sz w:val="22"/>
                                <w:szCs w:val="20"/>
                              </w:rPr>
                              <w:t>Wound inflicted by canine teeth of a big brown bat (most common bat found in Iowa); picture taken hours after the bite.</w:t>
                            </w:r>
                          </w:p>
                        </w:txbxContent>
                      </wps:txbx>
                      <wps:bodyPr rot="0" vert="horz" wrap="square" lIns="0" tIns="45720" rIns="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6734748B" id="_x0000_s1028" type="#_x0000_t202" style="position:absolute;margin-left:-.1pt;margin-top:125.05pt;width:313.25pt;height:4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" filled="f" stroked="f">
                <v:textbox inset="0,,0">
                  <w:txbxContent>
                    <w:p w14:paraId="6E7A338A" w14:textId="2E930196" w:rsidR="00E62FF3" w:rsidRPr="00E62FF3" w:rsidRDefault="00E62FF3" w:rsidP="00E62FF3">
                      <w:pPr>
                        <w:spacing w:after="0"/>
                        <w:rPr>
                          <w:sz w:val="22"/>
                          <w:szCs w:val="20"/>
                        </w:rPr>
                      </w:pPr>
                      <w:r>
                        <w:rPr>
                          <w:i/>
                          <w:iCs/>
                          <w:sz w:val="22"/>
                          <w:szCs w:val="20"/>
                        </w:rPr>
                        <w:t xml:space="preserve">(Left) </w:t>
                      </w:r>
                      <w:r w:rsidRPr="00E62FF3">
                        <w:rPr>
                          <w:i/>
                          <w:iCs/>
                          <w:sz w:val="22"/>
                          <w:szCs w:val="20"/>
                        </w:rPr>
                        <w:t>Wound inflicted by canine teeth of a big brown bat (most common bat found in Iowa); picture taken hours after the bite.</w:t>
                      </w:r>
                    </w:p>
                  </w:txbxContent>
                </v:textbox>
                <w10:wrap type="square"/>
              </v:shape>
            </w:pict>
          </mc:Fallback>
        </mc:AlternateContent>
      </w:r>
      <w:r w:rsidRPr="00127E53">
        <w:rPr>
          <w:noProof/>
        </w:rPr>
        <w:drawing>
          <wp:anchor distT="0" distB="0" distL="365760" distR="114300" simplePos="0" relativeHeight="251660288" behindDoc="0" locked="0" layoutInCell="1" allowOverlap="1" wp14:anchorId="47F3E44D" wp14:editId="593201FB">
            <wp:simplePos x="0" y="0"/>
            <wp:positionH relativeFrom="column">
              <wp:posOffset>4082415</wp:posOffset>
            </wp:positionH>
            <wp:positionV relativeFrom="paragraph">
              <wp:posOffset>19212</wp:posOffset>
            </wp:positionV>
            <wp:extent cx="2774950" cy="2011045"/>
            <wp:effectExtent l="0" t="0" r="6350" b="8255"/>
            <wp:wrapSquare wrapText="bothSides"/>
            <wp:docPr id="3" name="Picture 2" descr="A person's arm with a measuring tape on it">
              <a:extLst xmlns:a="http://schemas.openxmlformats.org/drawingml/2006/main">
                <a:ext uri="{FF2B5EF4-FFF2-40B4-BE49-F238E27FC236}">
                  <a16:creationId xmlns:a16="http://schemas.microsoft.com/office/drawing/2014/main" id="{33EA59A6-AD69-4A04-475E-DC11BE3BE7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erson's arm with a measuring tape on it">
                      <a:extLst>
                        <a:ext uri="{FF2B5EF4-FFF2-40B4-BE49-F238E27FC236}">
                          <a16:creationId xmlns:a16="http://schemas.microsoft.com/office/drawing/2014/main" id="{33EA59A6-AD69-4A04-475E-DC11BE3BE720}"/>
                        </a:ext>
                      </a:extLst>
                    </pic:cNvPr>
                    <pic:cNvPicPr>
                      <a:picLocks noChangeAspect="1"/>
                    </pic:cNvPicPr>
                  </pic:nvPicPr>
                  <pic:blipFill rotWithShape="1">
                    <a:blip r:embed="rId49">
                      <a:extLst>
                        <a:ext uri="{28A0092B-C50C-407E-A947-70E740481C1C}">
                          <a14:useLocalDpi xmlns:a14="http://schemas.microsoft.com/office/drawing/2010/main" val="0"/>
                        </a:ext>
                      </a:extLst>
                    </a:blip>
                    <a:srcRect r="1515"/>
                    <a:stretch/>
                  </pic:blipFill>
                  <pic:spPr bwMode="auto">
                    <a:xfrm>
                      <a:off x="0" y="0"/>
                      <a:ext cx="2774950" cy="2011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39A2" w:rsidRPr="00127E53">
        <w:t>Remember, the bite from a bat can be undetectable with the naked eye.</w:t>
      </w:r>
      <w:r w:rsidR="00AD0E6F" w:rsidRPr="00127E53">
        <w:t xml:space="preserve"> That is why </w:t>
      </w:r>
      <w:r w:rsidR="00D9771E" w:rsidRPr="00127E53">
        <w:t>people found in rooms with bats who are unable to state, “I know the bat did not touch me,” should be considered potentially exposed and if possible, the bat tested for rabies. If the bat cannot be tested, or tests positive, these patients need rabies post-exposure prophylaxis.</w:t>
      </w:r>
    </w:p>
    <w:p w14:paraId="66B54C00" w14:textId="25D03774" w:rsidR="00E62FF3" w:rsidRDefault="00E62FF3">
      <w:pPr>
        <w:spacing w:after="160" w:line="259" w:lineRule="auto"/>
        <w:rPr>
          <w:rFonts w:asciiTheme="majorHAnsi" w:eastAsiaTheme="majorEastAsia" w:hAnsiTheme="majorHAnsi" w:cstheme="majorBidi"/>
          <w:color w:val="04627A" w:themeColor="accent1"/>
          <w:sz w:val="44"/>
          <w:szCs w:val="32"/>
        </w:rPr>
      </w:pPr>
      <w:bookmarkStart w:id="33" w:name="congregate"/>
      <w:bookmarkStart w:id="34" w:name="Bookmark11"/>
      <w:r>
        <w:br w:type="page"/>
      </w:r>
    </w:p>
    <w:p w14:paraId="494FFBA3" w14:textId="13CAD0B4" w:rsidR="00555CC0" w:rsidRPr="00627D1F" w:rsidRDefault="00555CC0" w:rsidP="00E62FF3">
      <w:pPr>
        <w:pStyle w:val="Heading1"/>
        <w:spacing w:after="240"/>
      </w:pPr>
      <w:bookmarkStart w:id="35" w:name="_Toc234326316"/>
      <w:r w:rsidRPr="00627D1F">
        <w:lastRenderedPageBreak/>
        <w:t>Signs for Congregate Settings</w:t>
      </w:r>
      <w:bookmarkEnd w:id="35"/>
      <w:r w:rsidRPr="00627D1F">
        <w:t xml:space="preserve"> </w:t>
      </w:r>
    </w:p>
    <w:bookmarkEnd w:id="33"/>
    <w:p w14:paraId="7FE5B59B" w14:textId="77777777" w:rsidR="00E62FF3" w:rsidRPr="00E62FF3" w:rsidRDefault="0080353C" w:rsidP="00E62FF3">
      <w:pPr>
        <w:pStyle w:val="HHSStyle"/>
        <w:contextualSpacing w:val="0"/>
      </w:pPr>
      <w:r w:rsidRPr="00E62FF3">
        <w:t xml:space="preserve">Two signs are available for use when a bat is reported in a public or congregate setting. </w:t>
      </w:r>
    </w:p>
    <w:p w14:paraId="7A963F8C" w14:textId="61F144B5" w:rsidR="00555CC0" w:rsidRPr="00E62FF3" w:rsidRDefault="0080353C" w:rsidP="00E62FF3">
      <w:pPr>
        <w:pStyle w:val="HHSStyle"/>
        <w:contextualSpacing w:val="0"/>
      </w:pPr>
      <w:r w:rsidRPr="00E62FF3">
        <w:t>Each sign can be cobranded with Iowa HHS, and local contact information can be added. These signs are appropriate for schools, dormitories and other locations where people should notify facility staff if a bat is found.</w:t>
      </w:r>
    </w:p>
    <w:p w14:paraId="277CB15F" w14:textId="77777777" w:rsidR="005B7EE8" w:rsidRDefault="005B7EE8">
      <w:pPr>
        <w:spacing w:after="160" w:line="259" w:lineRule="auto"/>
        <w:rPr>
          <w:rFonts w:cstheme="minorHAnsi"/>
        </w:rPr>
      </w:pPr>
    </w:p>
    <w:p w14:paraId="6541C375" w14:textId="60F89443" w:rsidR="0080353C" w:rsidRDefault="0080353C">
      <w:pPr>
        <w:spacing w:after="160" w:line="259" w:lineRule="auto"/>
        <w:rPr>
          <w:rFonts w:cstheme="minorHAnsi"/>
        </w:rPr>
      </w:pPr>
      <w:r w:rsidRPr="0080353C">
        <w:rPr>
          <w:rFonts w:cstheme="minorHAnsi"/>
          <w:noProof/>
        </w:rPr>
        <w:drawing>
          <wp:inline distT="0" distB="0" distL="0" distR="0" wp14:anchorId="3100D657" wp14:editId="16FCA74B">
            <wp:extent cx="3350922" cy="4359349"/>
            <wp:effectExtent l="0" t="0" r="1905" b="3175"/>
            <wp:docPr id="9227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7115" name=""/>
                    <pic:cNvPicPr/>
                  </pic:nvPicPr>
                  <pic:blipFill>
                    <a:blip r:embed="rId50"/>
                    <a:stretch>
                      <a:fillRect/>
                    </a:stretch>
                  </pic:blipFill>
                  <pic:spPr>
                    <a:xfrm>
                      <a:off x="0" y="0"/>
                      <a:ext cx="3356891" cy="4367114"/>
                    </a:xfrm>
                    <a:prstGeom prst="rect">
                      <a:avLst/>
                    </a:prstGeom>
                  </pic:spPr>
                </pic:pic>
              </a:graphicData>
            </a:graphic>
          </wp:inline>
        </w:drawing>
      </w:r>
      <w:r>
        <w:rPr>
          <w:rFonts w:cstheme="minorHAnsi"/>
        </w:rPr>
        <w:t xml:space="preserve">  </w:t>
      </w:r>
      <w:r>
        <w:rPr>
          <w:rFonts w:cstheme="minorHAnsi"/>
          <w:noProof/>
        </w:rPr>
        <w:drawing>
          <wp:inline distT="0" distB="0" distL="0" distR="0" wp14:anchorId="5A822B20" wp14:editId="308751E3">
            <wp:extent cx="3360606" cy="4358286"/>
            <wp:effectExtent l="0" t="0" r="0" b="4445"/>
            <wp:docPr id="309224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65718" cy="4364915"/>
                    </a:xfrm>
                    <a:prstGeom prst="rect">
                      <a:avLst/>
                    </a:prstGeom>
                    <a:noFill/>
                  </pic:spPr>
                </pic:pic>
              </a:graphicData>
            </a:graphic>
          </wp:inline>
        </w:drawing>
      </w:r>
    </w:p>
    <w:p w14:paraId="7ADEA119" w14:textId="2EEB94D4" w:rsidR="0080353C" w:rsidRDefault="0080353C" w:rsidP="00E62FF3">
      <w:pPr>
        <w:tabs>
          <w:tab w:val="center" w:pos="2610"/>
          <w:tab w:val="center" w:pos="8100"/>
        </w:tabs>
        <w:spacing w:after="160" w:line="259" w:lineRule="auto"/>
        <w:rPr>
          <w:rFonts w:cstheme="minorHAnsi"/>
        </w:rPr>
      </w:pPr>
      <w:r>
        <w:rPr>
          <w:rFonts w:cstheme="minorHAnsi"/>
        </w:rPr>
        <w:tab/>
        <w:t xml:space="preserve">Downloaded editable version </w:t>
      </w:r>
      <w:hyperlink r:id="rId52" w:history="1">
        <w:r w:rsidRPr="0080353C">
          <w:rPr>
            <w:rStyle w:val="Hyperlink"/>
            <w:rFonts w:cstheme="minorHAnsi"/>
          </w:rPr>
          <w:t>here</w:t>
        </w:r>
      </w:hyperlink>
      <w:r>
        <w:rPr>
          <w:rFonts w:cstheme="minorHAnsi"/>
        </w:rPr>
        <w:t>.</w:t>
      </w:r>
      <w:r>
        <w:rPr>
          <w:rFonts w:cstheme="minorHAnsi"/>
        </w:rPr>
        <w:tab/>
        <w:t xml:space="preserve">Downloaded editable version </w:t>
      </w:r>
      <w:hyperlink r:id="rId53" w:history="1">
        <w:r w:rsidRPr="0080353C">
          <w:rPr>
            <w:rStyle w:val="Hyperlink"/>
            <w:rFonts w:cstheme="minorHAnsi"/>
          </w:rPr>
          <w:t>here</w:t>
        </w:r>
      </w:hyperlink>
      <w:r>
        <w:rPr>
          <w:rFonts w:cstheme="minorHAnsi"/>
        </w:rPr>
        <w:t>.</w:t>
      </w:r>
    </w:p>
    <w:p w14:paraId="25EA2432" w14:textId="642A6420" w:rsidR="00555CC0" w:rsidRDefault="00555CC0">
      <w:pPr>
        <w:spacing w:after="160" w:line="259" w:lineRule="auto"/>
        <w:rPr>
          <w:rFonts w:eastAsiaTheme="majorEastAsia" w:cstheme="minorHAnsi"/>
          <w:b/>
          <w:color w:val="02303C" w:themeColor="accent1" w:themeShade="80"/>
          <w:sz w:val="28"/>
          <w:szCs w:val="26"/>
        </w:rPr>
      </w:pPr>
      <w:r>
        <w:rPr>
          <w:rFonts w:cstheme="minorHAnsi"/>
        </w:rPr>
        <w:br w:type="page"/>
      </w:r>
    </w:p>
    <w:p w14:paraId="1DEB244C" w14:textId="16285FA6" w:rsidR="1B8999EA" w:rsidRPr="00557B4E" w:rsidRDefault="1B8999EA" w:rsidP="00E62FF3">
      <w:pPr>
        <w:pStyle w:val="Heading1"/>
        <w:spacing w:after="240"/>
      </w:pPr>
      <w:bookmarkStart w:id="36" w:name="_Toc234326317"/>
      <w:bookmarkStart w:id="37" w:name="promotions"/>
      <w:r w:rsidRPr="00557B4E">
        <w:lastRenderedPageBreak/>
        <w:t xml:space="preserve">Scripts </w:t>
      </w:r>
      <w:r w:rsidR="00555CC0" w:rsidRPr="00557B4E">
        <w:t>and Videos for</w:t>
      </w:r>
      <w:r w:rsidRPr="00557B4E">
        <w:t xml:space="preserve"> Promotions</w:t>
      </w:r>
      <w:bookmarkEnd w:id="34"/>
      <w:bookmarkEnd w:id="36"/>
    </w:p>
    <w:bookmarkEnd w:id="37"/>
    <w:p w14:paraId="68D69FC8" w14:textId="79CE1278" w:rsidR="0D035ABC" w:rsidRPr="00127E53" w:rsidRDefault="0D035ABC" w:rsidP="00930429">
      <w:pPr>
        <w:pStyle w:val="HHSStyle"/>
      </w:pPr>
      <w:r w:rsidRPr="00127E53">
        <w:t xml:space="preserve">Iowa HHS has recorded two public service announcements. </w:t>
      </w:r>
      <w:r w:rsidR="66A2A48C" w:rsidRPr="00127E53">
        <w:t>P</w:t>
      </w:r>
      <w:r w:rsidRPr="00127E53">
        <w:t xml:space="preserve">artners that would like to adapt </w:t>
      </w:r>
      <w:r w:rsidR="2A9CD449" w:rsidRPr="00127E53">
        <w:t xml:space="preserve">the scripts </w:t>
      </w:r>
      <w:r w:rsidR="1A2D6F87" w:rsidRPr="00127E53">
        <w:t>and</w:t>
      </w:r>
      <w:r w:rsidR="2A9CD449" w:rsidRPr="00127E53">
        <w:t xml:space="preserve"> record their own versions</w:t>
      </w:r>
      <w:r w:rsidR="1B559691" w:rsidRPr="00127E53">
        <w:t xml:space="preserve">, or adapt them for another purpose, </w:t>
      </w:r>
      <w:r w:rsidR="2A9CD449" w:rsidRPr="00127E53">
        <w:t>are</w:t>
      </w:r>
      <w:r w:rsidR="0561588B" w:rsidRPr="00127E53">
        <w:t xml:space="preserve"> more than welcome</w:t>
      </w:r>
      <w:r w:rsidR="00652625">
        <w:t xml:space="preserve"> to do so</w:t>
      </w:r>
      <w:r w:rsidR="0561588B" w:rsidRPr="00127E53">
        <w:t>.</w:t>
      </w:r>
      <w:r w:rsidR="00555CC0">
        <w:t xml:space="preserve"> YouTube video versions of each are also available.</w:t>
      </w:r>
    </w:p>
    <w:p w14:paraId="1B150E10" w14:textId="0A5F1858" w:rsidR="1B8999EA" w:rsidRPr="00D55BDD" w:rsidRDefault="1B8999EA" w:rsidP="00E62FF3">
      <w:pPr>
        <w:pStyle w:val="Heading2"/>
        <w:spacing w:before="480"/>
        <w:ind w:left="360"/>
      </w:pPr>
      <w:bookmarkStart w:id="38" w:name="_Toc234326318"/>
      <w:r w:rsidRPr="00D55BDD">
        <w:t>Bats Script 1 – Leave them alone to do their job</w:t>
      </w:r>
      <w:bookmarkEnd w:id="38"/>
    </w:p>
    <w:p w14:paraId="1563A366" w14:textId="0A4476C9" w:rsidR="1B8999EA" w:rsidRPr="00930429" w:rsidRDefault="1B8999EA" w:rsidP="00930429">
      <w:pPr>
        <w:pStyle w:val="HHSStyle"/>
        <w:spacing w:before="120" w:after="120"/>
        <w:ind w:left="360"/>
        <w:contextualSpacing w:val="0"/>
        <w:rPr>
          <w:b/>
          <w:bCs/>
        </w:rPr>
      </w:pPr>
      <w:r w:rsidRPr="00930429">
        <w:rPr>
          <w:b/>
          <w:bCs/>
        </w:rPr>
        <w:t>30-seconds</w:t>
      </w:r>
    </w:p>
    <w:p w14:paraId="3D826B72" w14:textId="6335A82C" w:rsidR="00B73626" w:rsidRPr="00E263E5" w:rsidRDefault="00B73626" w:rsidP="00930429">
      <w:pPr>
        <w:pStyle w:val="HHSStyle"/>
        <w:spacing w:before="120" w:after="120"/>
        <w:ind w:left="360"/>
        <w:contextualSpacing w:val="0"/>
        <w:rPr>
          <w:rFonts w:eastAsia="Arial"/>
          <w:spacing w:val="-1"/>
        </w:rPr>
      </w:pPr>
      <w:r w:rsidRPr="00127E53">
        <w:rPr>
          <w:rFonts w:eastAsia="Arial"/>
        </w:rPr>
        <w:t xml:space="preserve">Did you know bats are bug-eating heroes? They help our ecosystem by eating mosquitoes and other pests. But here’s the thing: some bats carry rabies. You can look but don’t touch </w:t>
      </w:r>
      <w:r w:rsidRPr="00E263E5">
        <w:rPr>
          <w:rFonts w:eastAsia="Arial"/>
          <w:spacing w:val="-1"/>
        </w:rPr>
        <w:t>a bat and never use your bare hands to pick them up. Be a hero and leave bats alone in the wild to do their job, while you stay safe. Learn more at HHS Dot Iowa Dot Gov Slash Bats.</w:t>
      </w:r>
    </w:p>
    <w:p w14:paraId="344E778E" w14:textId="10EDEB66" w:rsidR="1B8999EA" w:rsidRPr="00127E53" w:rsidRDefault="1B8999EA" w:rsidP="00930429">
      <w:pPr>
        <w:pStyle w:val="HHSStyle"/>
        <w:spacing w:before="120" w:after="120"/>
        <w:ind w:left="360"/>
        <w:contextualSpacing w:val="0"/>
      </w:pPr>
      <w:r w:rsidRPr="00930429">
        <w:rPr>
          <w:rFonts w:eastAsia="Arial"/>
          <w:b/>
          <w:bCs/>
          <w:i/>
          <w:iCs/>
        </w:rPr>
        <w:t>Narrator:</w:t>
      </w:r>
      <w:r w:rsidRPr="00127E53">
        <w:rPr>
          <w:rFonts w:eastAsia="Arial"/>
          <w:i/>
          <w:iCs/>
        </w:rPr>
        <w:t xml:space="preserve"> A Public Service Announcement from </w:t>
      </w:r>
      <w:r w:rsidR="2485BABB" w:rsidRPr="00127E53">
        <w:rPr>
          <w:rFonts w:eastAsia="Arial"/>
          <w:i/>
          <w:iCs/>
        </w:rPr>
        <w:t>[</w:t>
      </w:r>
      <w:r w:rsidR="2485BABB" w:rsidRPr="00127E53">
        <w:rPr>
          <w:rFonts w:eastAsia="Arial"/>
          <w:i/>
          <w:iCs/>
          <w:highlight w:val="yellow"/>
        </w:rPr>
        <w:t>your organization name</w:t>
      </w:r>
      <w:r w:rsidR="2485BABB" w:rsidRPr="00127E53">
        <w:rPr>
          <w:rFonts w:eastAsia="Arial"/>
          <w:i/>
          <w:iCs/>
        </w:rPr>
        <w:t>]</w:t>
      </w:r>
      <w:r w:rsidR="635D7BE6" w:rsidRPr="00127E53">
        <w:rPr>
          <w:rFonts w:eastAsia="Arial"/>
          <w:i/>
          <w:iCs/>
        </w:rPr>
        <w:t>. (fast read)</w:t>
      </w:r>
    </w:p>
    <w:p w14:paraId="1BD1ACA4" w14:textId="2853A3BF" w:rsidR="1B8999EA" w:rsidRPr="009769D7" w:rsidRDefault="1B8999EA" w:rsidP="00930429">
      <w:pPr>
        <w:pStyle w:val="HHSStyle"/>
        <w:spacing w:before="120" w:after="120"/>
        <w:ind w:left="360"/>
        <w:contextualSpacing w:val="0"/>
        <w:rPr>
          <w:rFonts w:eastAsia="Arial"/>
          <w:b/>
          <w:bCs/>
        </w:rPr>
      </w:pPr>
      <w:r w:rsidRPr="009769D7">
        <w:rPr>
          <w:rFonts w:eastAsia="Arial"/>
          <w:b/>
          <w:bCs/>
        </w:rPr>
        <w:t xml:space="preserve">Word Count: </w:t>
      </w:r>
      <w:r w:rsidR="00C36222" w:rsidRPr="009769D7">
        <w:rPr>
          <w:rFonts w:eastAsia="Arial"/>
          <w:b/>
          <w:bCs/>
        </w:rPr>
        <w:t>85</w:t>
      </w:r>
    </w:p>
    <w:p w14:paraId="6F4C34F5" w14:textId="6B7D5C01" w:rsidR="004E4117" w:rsidRPr="00930429" w:rsidRDefault="004E4117" w:rsidP="00930429">
      <w:pPr>
        <w:pStyle w:val="HHSStyle"/>
        <w:spacing w:before="120" w:after="120"/>
        <w:ind w:left="360"/>
        <w:contextualSpacing w:val="0"/>
        <w:rPr>
          <w:i/>
          <w:iCs/>
        </w:rPr>
      </w:pPr>
      <w:r w:rsidRPr="00930429">
        <w:rPr>
          <w:i/>
          <w:iCs/>
        </w:rPr>
        <w:t xml:space="preserve">YouTube Video: </w:t>
      </w:r>
      <w:hyperlink r:id="rId54" w:history="1">
        <w:r w:rsidR="00555CC0" w:rsidRPr="00930429">
          <w:rPr>
            <w:i/>
            <w:iCs/>
            <w:color w:val="0000FF"/>
            <w:u w:val="single"/>
          </w:rPr>
          <w:t>Bats of Iowa - Heroes</w:t>
        </w:r>
      </w:hyperlink>
    </w:p>
    <w:p w14:paraId="48F13543" w14:textId="36CCAFB7" w:rsidR="1B8999EA" w:rsidRPr="00D55BDD" w:rsidRDefault="1B8999EA" w:rsidP="00E62FF3">
      <w:pPr>
        <w:pStyle w:val="Heading2"/>
        <w:spacing w:before="480"/>
        <w:ind w:left="360"/>
      </w:pPr>
      <w:bookmarkStart w:id="39" w:name="_Toc234326319"/>
      <w:r w:rsidRPr="00D55BDD">
        <w:t>Bats Script 2 – how they get into buildings</w:t>
      </w:r>
      <w:bookmarkEnd w:id="39"/>
    </w:p>
    <w:p w14:paraId="208F7CC3" w14:textId="5D0587FE" w:rsidR="1B8999EA" w:rsidRPr="009769D7" w:rsidRDefault="1B8999EA" w:rsidP="009769D7">
      <w:pPr>
        <w:pStyle w:val="HHSStyle"/>
        <w:spacing w:before="120" w:after="120"/>
        <w:ind w:left="360"/>
        <w:contextualSpacing w:val="0"/>
        <w:rPr>
          <w:b/>
          <w:bCs/>
        </w:rPr>
      </w:pPr>
      <w:r w:rsidRPr="009769D7">
        <w:rPr>
          <w:b/>
          <w:bCs/>
        </w:rPr>
        <w:t>30-seconds</w:t>
      </w:r>
    </w:p>
    <w:p w14:paraId="293F1B9A" w14:textId="5C3E44E4" w:rsidR="1B8999EA" w:rsidRPr="00127E53" w:rsidRDefault="00C814B2" w:rsidP="009769D7">
      <w:pPr>
        <w:pStyle w:val="HHSStyle"/>
        <w:spacing w:before="120" w:after="120"/>
        <w:ind w:left="360"/>
        <w:contextualSpacing w:val="0"/>
      </w:pPr>
      <w:r w:rsidRPr="00127E53">
        <w:rPr>
          <w:rFonts w:eastAsia="Arial"/>
        </w:rPr>
        <w:t>Iowa! Did you know bats don’t chew, but squeeze their way into buildings? And a dime-sized hole is all it takes for a bat to get inside! Keep bats out by repairing torn screens or broken siding</w:t>
      </w:r>
      <w:r w:rsidR="00E24583">
        <w:rPr>
          <w:rFonts w:eastAsia="Arial"/>
        </w:rPr>
        <w:t xml:space="preserve"> </w:t>
      </w:r>
      <w:r w:rsidRPr="00127E53">
        <w:rPr>
          <w:rFonts w:eastAsia="Arial"/>
        </w:rPr>
        <w:t>and sealing holes that lead to the outside. And remember not to touch or pick bats up, especially with your bare hands because they could carry rabies. Learn more at HHS Dot Iowa Dot Gov Slash Bats</w:t>
      </w:r>
    </w:p>
    <w:p w14:paraId="1E7E019B" w14:textId="1E084016" w:rsidR="1B8999EA" w:rsidRPr="00127E53" w:rsidRDefault="1B8999EA" w:rsidP="009769D7">
      <w:pPr>
        <w:pStyle w:val="HHSStyle"/>
        <w:spacing w:before="120" w:after="120"/>
        <w:ind w:left="360"/>
        <w:contextualSpacing w:val="0"/>
      </w:pPr>
      <w:r w:rsidRPr="009769D7">
        <w:rPr>
          <w:rFonts w:eastAsia="Arial"/>
          <w:b/>
          <w:bCs/>
          <w:i/>
          <w:iCs/>
        </w:rPr>
        <w:t>Narrator:</w:t>
      </w:r>
      <w:r w:rsidRPr="00127E53">
        <w:rPr>
          <w:rFonts w:eastAsia="Arial"/>
          <w:i/>
          <w:iCs/>
        </w:rPr>
        <w:t xml:space="preserve"> </w:t>
      </w:r>
      <w:r w:rsidR="099B2F9E" w:rsidRPr="00127E53">
        <w:rPr>
          <w:rFonts w:eastAsia="Arial"/>
          <w:i/>
          <w:iCs/>
        </w:rPr>
        <w:t>A Public Service Announcement from [</w:t>
      </w:r>
      <w:r w:rsidR="099B2F9E" w:rsidRPr="00127E53">
        <w:rPr>
          <w:rFonts w:eastAsia="Arial"/>
          <w:i/>
          <w:iCs/>
          <w:highlight w:val="yellow"/>
        </w:rPr>
        <w:t>your organization name</w:t>
      </w:r>
      <w:r w:rsidR="099B2F9E" w:rsidRPr="00127E53">
        <w:rPr>
          <w:rFonts w:eastAsia="Arial"/>
          <w:i/>
          <w:iCs/>
        </w:rPr>
        <w:t>]</w:t>
      </w:r>
      <w:r w:rsidRPr="00127E53">
        <w:rPr>
          <w:rFonts w:eastAsia="Arial"/>
          <w:i/>
          <w:iCs/>
        </w:rPr>
        <w:t>. (fast read)</w:t>
      </w:r>
    </w:p>
    <w:p w14:paraId="6B044DE7" w14:textId="0F719011" w:rsidR="1B8999EA" w:rsidRPr="009769D7" w:rsidRDefault="1B8999EA" w:rsidP="009769D7">
      <w:pPr>
        <w:pStyle w:val="HHSStyle"/>
        <w:spacing w:before="120" w:after="120"/>
        <w:ind w:left="360"/>
        <w:contextualSpacing w:val="0"/>
        <w:rPr>
          <w:rFonts w:eastAsia="Arial"/>
          <w:b/>
          <w:bCs/>
        </w:rPr>
      </w:pPr>
      <w:r w:rsidRPr="009769D7">
        <w:rPr>
          <w:rFonts w:eastAsia="Arial"/>
          <w:b/>
          <w:bCs/>
        </w:rPr>
        <w:t xml:space="preserve">Word Count: </w:t>
      </w:r>
      <w:r w:rsidR="00351E32" w:rsidRPr="009769D7">
        <w:rPr>
          <w:rFonts w:eastAsia="Arial"/>
          <w:b/>
          <w:bCs/>
        </w:rPr>
        <w:t>88</w:t>
      </w:r>
    </w:p>
    <w:p w14:paraId="6DD43870" w14:textId="0716F101" w:rsidR="00555CC0" w:rsidRPr="00930429" w:rsidRDefault="00555CC0" w:rsidP="009769D7">
      <w:pPr>
        <w:pStyle w:val="HHSStyle"/>
        <w:spacing w:before="120" w:after="120"/>
        <w:ind w:left="360"/>
        <w:contextualSpacing w:val="0"/>
        <w:rPr>
          <w:i/>
          <w:iCs/>
        </w:rPr>
      </w:pPr>
      <w:r w:rsidRPr="00930429">
        <w:rPr>
          <w:i/>
          <w:iCs/>
        </w:rPr>
        <w:t xml:space="preserve">YouTube Video: </w:t>
      </w:r>
      <w:hyperlink r:id="rId55" w:history="1">
        <w:r w:rsidRPr="00930429">
          <w:rPr>
            <w:i/>
            <w:iCs/>
            <w:color w:val="0000FF"/>
            <w:u w:val="single"/>
          </w:rPr>
          <w:t>Bats of Iowa - Squeeze</w:t>
        </w:r>
      </w:hyperlink>
    </w:p>
    <w:p w14:paraId="43331004" w14:textId="77777777" w:rsidR="004E4117" w:rsidRPr="00127E53" w:rsidRDefault="004E4117" w:rsidP="1804C8D0">
      <w:pPr>
        <w:spacing w:after="160" w:line="276" w:lineRule="auto"/>
        <w:ind w:left="720"/>
        <w:rPr>
          <w:rFonts w:cstheme="minorHAnsi"/>
        </w:rPr>
      </w:pPr>
    </w:p>
    <w:sectPr w:rsidR="004E4117" w:rsidRPr="00127E53" w:rsidSect="00657DC0">
      <w:footerReference w:type="default" r:id="rId56"/>
      <w:pgSz w:w="12240" w:h="15840" w:code="1"/>
      <w:pgMar w:top="1483" w:right="720" w:bottom="864" w:left="720" w:header="720"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40B10F" w14:textId="77777777" w:rsidR="003635FF" w:rsidRDefault="003635FF" w:rsidP="00ED0FA2">
      <w:pPr>
        <w:spacing w:after="0" w:line="240" w:lineRule="auto"/>
      </w:pPr>
      <w:r>
        <w:separator/>
      </w:r>
    </w:p>
  </w:endnote>
  <w:endnote w:type="continuationSeparator" w:id="0">
    <w:p w14:paraId="4F6EF153" w14:textId="77777777" w:rsidR="003635FF" w:rsidRDefault="003635FF" w:rsidP="00ED0FA2">
      <w:pPr>
        <w:spacing w:after="0" w:line="240" w:lineRule="auto"/>
      </w:pPr>
      <w:r>
        <w:continuationSeparator/>
      </w:r>
    </w:p>
  </w:endnote>
  <w:endnote w:type="continuationNotice" w:id="1">
    <w:p w14:paraId="4A8E10F1" w14:textId="77777777" w:rsidR="003635FF" w:rsidRDefault="003635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Work Sans">
    <w:panose1 w:val="00000000000000000000"/>
    <w:charset w:val="00"/>
    <w:family w:val="auto"/>
    <w:pitch w:val="variable"/>
    <w:sig w:usb0="A00000FF" w:usb1="5000E07B"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9FFEE" w14:textId="03CB4251" w:rsidR="000B593A" w:rsidRPr="00C40383" w:rsidRDefault="00A43C9B" w:rsidP="00733CF3">
    <w:pPr>
      <w:tabs>
        <w:tab w:val="center" w:pos="5040"/>
        <w:tab w:val="right" w:pos="12600"/>
      </w:tabs>
      <w:spacing w:after="0" w:line="240" w:lineRule="auto"/>
      <w:rPr>
        <w:sz w:val="20"/>
        <w:szCs w:val="18"/>
      </w:rPr>
    </w:pPr>
    <w:r w:rsidRPr="00A43C9B">
      <w:rPr>
        <w:sz w:val="20"/>
        <w:szCs w:val="18"/>
      </w:rPr>
      <w:tab/>
    </w:r>
    <w:hyperlink w:anchor="TableofContents" w:history="1">
      <w:r w:rsidRPr="00A43C9B">
        <w:rPr>
          <w:color w:val="0070C0" w:themeColor="hyperlink"/>
          <w:sz w:val="20"/>
          <w:szCs w:val="18"/>
          <w:u w:val="single"/>
        </w:rPr>
        <w:t>Go to Table of Contents</w:t>
      </w:r>
    </w:hyperlink>
    <w:r w:rsidRPr="00A43C9B">
      <w:rPr>
        <w:sz w:val="20"/>
        <w:szCs w:val="18"/>
      </w:rPr>
      <w:tab/>
    </w:r>
    <w:r w:rsidRPr="00A43C9B">
      <w:rPr>
        <w:sz w:val="20"/>
        <w:szCs w:val="18"/>
      </w:rPr>
      <w:fldChar w:fldCharType="begin"/>
    </w:r>
    <w:r w:rsidRPr="00A43C9B">
      <w:rPr>
        <w:sz w:val="20"/>
        <w:szCs w:val="18"/>
      </w:rPr>
      <w:instrText xml:space="preserve"> PAGE   \* MERGEFORMAT </w:instrText>
    </w:r>
    <w:r w:rsidRPr="00A43C9B">
      <w:rPr>
        <w:sz w:val="20"/>
        <w:szCs w:val="18"/>
      </w:rPr>
      <w:fldChar w:fldCharType="separate"/>
    </w:r>
    <w:r w:rsidRPr="00A43C9B">
      <w:rPr>
        <w:sz w:val="20"/>
        <w:szCs w:val="18"/>
      </w:rPr>
      <w:t>8</w:t>
    </w:r>
    <w:r w:rsidRPr="00A43C9B">
      <w:rPr>
        <w:noProof/>
        <w:sz w:val="20"/>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5485A" w14:textId="76EE6558" w:rsidR="002817FB" w:rsidRPr="00C40383" w:rsidRDefault="002817FB" w:rsidP="00652625">
    <w:pPr>
      <w:pStyle w:val="Footer"/>
      <w:tabs>
        <w:tab w:val="clear" w:pos="4680"/>
        <w:tab w:val="clear" w:pos="9360"/>
        <w:tab w:val="center" w:pos="5220"/>
        <w:tab w:val="right" w:pos="10800"/>
      </w:tabs>
      <w:rPr>
        <w:sz w:val="20"/>
        <w:szCs w:val="18"/>
      </w:rPr>
    </w:pPr>
    <w:r w:rsidRPr="008C01F3">
      <w:rPr>
        <w:sz w:val="20"/>
        <w:szCs w:val="18"/>
      </w:rPr>
      <w:tab/>
    </w:r>
    <w:hyperlink w:anchor="TableofContents" w:history="1">
      <w:r w:rsidRPr="00F81573">
        <w:rPr>
          <w:rStyle w:val="Hyperlink"/>
          <w:sz w:val="20"/>
          <w:szCs w:val="18"/>
        </w:rPr>
        <w:t>Go to Table of Contents</w:t>
      </w:r>
    </w:hyperlink>
    <w:r w:rsidRPr="008C01F3">
      <w:rPr>
        <w:sz w:val="20"/>
        <w:szCs w:val="18"/>
      </w:rPr>
      <w:tab/>
    </w:r>
    <w:r w:rsidRPr="008C01F3">
      <w:rPr>
        <w:sz w:val="20"/>
        <w:szCs w:val="18"/>
      </w:rPr>
      <w:fldChar w:fldCharType="begin"/>
    </w:r>
    <w:r w:rsidRPr="008C01F3">
      <w:rPr>
        <w:sz w:val="20"/>
        <w:szCs w:val="18"/>
      </w:rPr>
      <w:instrText xml:space="preserve"> PAGE   \* MERGEFORMAT </w:instrText>
    </w:r>
    <w:r w:rsidRPr="008C01F3">
      <w:rPr>
        <w:sz w:val="20"/>
        <w:szCs w:val="18"/>
      </w:rPr>
      <w:fldChar w:fldCharType="separate"/>
    </w:r>
    <w:r>
      <w:rPr>
        <w:sz w:val="20"/>
        <w:szCs w:val="18"/>
      </w:rPr>
      <w:t>8</w:t>
    </w:r>
    <w:r w:rsidRPr="008C01F3">
      <w:rPr>
        <w:noProof/>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B1415" w14:textId="77777777" w:rsidR="003635FF" w:rsidRDefault="003635FF" w:rsidP="00ED0FA2">
      <w:pPr>
        <w:spacing w:after="0" w:line="240" w:lineRule="auto"/>
      </w:pPr>
      <w:r>
        <w:separator/>
      </w:r>
    </w:p>
  </w:footnote>
  <w:footnote w:type="continuationSeparator" w:id="0">
    <w:p w14:paraId="7766CB1E" w14:textId="77777777" w:rsidR="003635FF" w:rsidRDefault="003635FF" w:rsidP="00ED0FA2">
      <w:pPr>
        <w:spacing w:after="0" w:line="240" w:lineRule="auto"/>
      </w:pPr>
      <w:r>
        <w:continuationSeparator/>
      </w:r>
    </w:p>
  </w:footnote>
  <w:footnote w:type="continuationNotice" w:id="1">
    <w:p w14:paraId="2005B233" w14:textId="77777777" w:rsidR="003635FF" w:rsidRDefault="003635F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4294C" w14:textId="329581F4" w:rsidR="00127E53" w:rsidRPr="00E809DF" w:rsidRDefault="001A0019" w:rsidP="001A0019">
    <w:pPr>
      <w:pStyle w:val="Header"/>
    </w:pPr>
    <w:r>
      <w:rPr>
        <w:noProof/>
      </w:rPr>
      <w:drawing>
        <wp:anchor distT="0" distB="0" distL="114300" distR="114300" simplePos="0" relativeHeight="251658240" behindDoc="0" locked="0" layoutInCell="1" allowOverlap="1" wp14:anchorId="354C1956" wp14:editId="5AEE4DB4">
          <wp:simplePos x="0" y="0"/>
          <wp:positionH relativeFrom="column">
            <wp:posOffset>30953</wp:posOffset>
          </wp:positionH>
          <wp:positionV relativeFrom="paragraph">
            <wp:posOffset>10160</wp:posOffset>
          </wp:positionV>
          <wp:extent cx="2094614" cy="234787"/>
          <wp:effectExtent l="0" t="0" r="1270" b="0"/>
          <wp:wrapSquare wrapText="bothSides"/>
          <wp:docPr id="1565238517" name="Graphic 1565238517" descr="This is alt text to describe a three column graphic. Alt text should be con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184939" name="Graphic 1056184939" descr="This is alt text to describe a three column graphic. Alt text should be concis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094614" cy="234787"/>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CEXuXy5r8Bpg2Q" int2:id="SFfHFVQE">
      <int2:state int2:value="Rejected" int2:type="spell"/>
    </int2:textHash>
    <int2:textHash int2:hashCode="Vabgng+fnn4sN4" int2:id="X0XTu6TG">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AF642D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4D1CC0"/>
    <w:multiLevelType w:val="hybridMultilevel"/>
    <w:tmpl w:val="666EF94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235103"/>
    <w:multiLevelType w:val="hybridMultilevel"/>
    <w:tmpl w:val="A6CC680C"/>
    <w:lvl w:ilvl="0" w:tplc="FB128596">
      <w:start w:val="1"/>
      <w:numFmt w:val="bullet"/>
      <w:lvlText w:val=""/>
      <w:lvlJc w:val="left"/>
      <w:pPr>
        <w:ind w:left="720" w:hanging="360"/>
      </w:pPr>
      <w:rPr>
        <w:rFonts w:ascii="Symbol" w:hAnsi="Symbol" w:hint="default"/>
      </w:rPr>
    </w:lvl>
    <w:lvl w:ilvl="1" w:tplc="6AD26ED4">
      <w:start w:val="1"/>
      <w:numFmt w:val="bullet"/>
      <w:lvlText w:val="o"/>
      <w:lvlJc w:val="left"/>
      <w:pPr>
        <w:ind w:left="1440" w:hanging="360"/>
      </w:pPr>
      <w:rPr>
        <w:rFonts w:ascii="Courier New" w:hAnsi="Courier New" w:hint="default"/>
      </w:rPr>
    </w:lvl>
    <w:lvl w:ilvl="2" w:tplc="2CC030C2">
      <w:start w:val="1"/>
      <w:numFmt w:val="bullet"/>
      <w:lvlText w:val=""/>
      <w:lvlJc w:val="left"/>
      <w:pPr>
        <w:ind w:left="2160" w:hanging="360"/>
      </w:pPr>
      <w:rPr>
        <w:rFonts w:ascii="Wingdings" w:hAnsi="Wingdings" w:hint="default"/>
      </w:rPr>
    </w:lvl>
    <w:lvl w:ilvl="3" w:tplc="E390D0F0">
      <w:start w:val="1"/>
      <w:numFmt w:val="bullet"/>
      <w:lvlText w:val=""/>
      <w:lvlJc w:val="left"/>
      <w:pPr>
        <w:ind w:left="2880" w:hanging="360"/>
      </w:pPr>
      <w:rPr>
        <w:rFonts w:ascii="Symbol" w:hAnsi="Symbol" w:hint="default"/>
      </w:rPr>
    </w:lvl>
    <w:lvl w:ilvl="4" w:tplc="2D22F148">
      <w:start w:val="1"/>
      <w:numFmt w:val="bullet"/>
      <w:lvlText w:val="o"/>
      <w:lvlJc w:val="left"/>
      <w:pPr>
        <w:ind w:left="3600" w:hanging="360"/>
      </w:pPr>
      <w:rPr>
        <w:rFonts w:ascii="Courier New" w:hAnsi="Courier New" w:hint="default"/>
      </w:rPr>
    </w:lvl>
    <w:lvl w:ilvl="5" w:tplc="083C5A78">
      <w:start w:val="1"/>
      <w:numFmt w:val="bullet"/>
      <w:lvlText w:val=""/>
      <w:lvlJc w:val="left"/>
      <w:pPr>
        <w:ind w:left="4320" w:hanging="360"/>
      </w:pPr>
      <w:rPr>
        <w:rFonts w:ascii="Wingdings" w:hAnsi="Wingdings" w:hint="default"/>
      </w:rPr>
    </w:lvl>
    <w:lvl w:ilvl="6" w:tplc="3544D090">
      <w:start w:val="1"/>
      <w:numFmt w:val="bullet"/>
      <w:lvlText w:val=""/>
      <w:lvlJc w:val="left"/>
      <w:pPr>
        <w:ind w:left="5040" w:hanging="360"/>
      </w:pPr>
      <w:rPr>
        <w:rFonts w:ascii="Symbol" w:hAnsi="Symbol" w:hint="default"/>
      </w:rPr>
    </w:lvl>
    <w:lvl w:ilvl="7" w:tplc="C9F0ABFE">
      <w:start w:val="1"/>
      <w:numFmt w:val="bullet"/>
      <w:lvlText w:val="o"/>
      <w:lvlJc w:val="left"/>
      <w:pPr>
        <w:ind w:left="5760" w:hanging="360"/>
      </w:pPr>
      <w:rPr>
        <w:rFonts w:ascii="Courier New" w:hAnsi="Courier New" w:hint="default"/>
      </w:rPr>
    </w:lvl>
    <w:lvl w:ilvl="8" w:tplc="ABB6F93A">
      <w:start w:val="1"/>
      <w:numFmt w:val="bullet"/>
      <w:lvlText w:val=""/>
      <w:lvlJc w:val="left"/>
      <w:pPr>
        <w:ind w:left="6480" w:hanging="360"/>
      </w:pPr>
      <w:rPr>
        <w:rFonts w:ascii="Wingdings" w:hAnsi="Wingdings" w:hint="default"/>
      </w:rPr>
    </w:lvl>
  </w:abstractNum>
  <w:abstractNum w:abstractNumId="3" w15:restartNumberingAfterBreak="0">
    <w:nsid w:val="0AEF6AF6"/>
    <w:multiLevelType w:val="hybridMultilevel"/>
    <w:tmpl w:val="2F3C935A"/>
    <w:lvl w:ilvl="0" w:tplc="6E1C97E2">
      <w:start w:val="1"/>
      <w:numFmt w:val="bullet"/>
      <w:lvlText w:val="ü"/>
      <w:lvlJc w:val="left"/>
      <w:pPr>
        <w:ind w:left="720" w:hanging="360"/>
      </w:pPr>
      <w:rPr>
        <w:rFonts w:ascii="Wingdings" w:hAnsi="Wingdings" w:hint="default"/>
      </w:rPr>
    </w:lvl>
    <w:lvl w:ilvl="1" w:tplc="458A1FE8">
      <w:start w:val="1"/>
      <w:numFmt w:val="bullet"/>
      <w:lvlText w:val="o"/>
      <w:lvlJc w:val="left"/>
      <w:pPr>
        <w:ind w:left="1440" w:hanging="360"/>
      </w:pPr>
      <w:rPr>
        <w:rFonts w:ascii="Courier New" w:hAnsi="Courier New" w:hint="default"/>
      </w:rPr>
    </w:lvl>
    <w:lvl w:ilvl="2" w:tplc="4B16111E">
      <w:start w:val="1"/>
      <w:numFmt w:val="bullet"/>
      <w:lvlText w:val=""/>
      <w:lvlJc w:val="left"/>
      <w:pPr>
        <w:ind w:left="2160" w:hanging="360"/>
      </w:pPr>
      <w:rPr>
        <w:rFonts w:ascii="Wingdings" w:hAnsi="Wingdings" w:hint="default"/>
      </w:rPr>
    </w:lvl>
    <w:lvl w:ilvl="3" w:tplc="15281FD2">
      <w:start w:val="1"/>
      <w:numFmt w:val="bullet"/>
      <w:lvlText w:val=""/>
      <w:lvlJc w:val="left"/>
      <w:pPr>
        <w:ind w:left="2880" w:hanging="360"/>
      </w:pPr>
      <w:rPr>
        <w:rFonts w:ascii="Symbol" w:hAnsi="Symbol" w:hint="default"/>
      </w:rPr>
    </w:lvl>
    <w:lvl w:ilvl="4" w:tplc="FB1894CA">
      <w:start w:val="1"/>
      <w:numFmt w:val="bullet"/>
      <w:lvlText w:val="o"/>
      <w:lvlJc w:val="left"/>
      <w:pPr>
        <w:ind w:left="3600" w:hanging="360"/>
      </w:pPr>
      <w:rPr>
        <w:rFonts w:ascii="Courier New" w:hAnsi="Courier New" w:hint="default"/>
      </w:rPr>
    </w:lvl>
    <w:lvl w:ilvl="5" w:tplc="A1B87762">
      <w:start w:val="1"/>
      <w:numFmt w:val="bullet"/>
      <w:lvlText w:val=""/>
      <w:lvlJc w:val="left"/>
      <w:pPr>
        <w:ind w:left="4320" w:hanging="360"/>
      </w:pPr>
      <w:rPr>
        <w:rFonts w:ascii="Wingdings" w:hAnsi="Wingdings" w:hint="default"/>
      </w:rPr>
    </w:lvl>
    <w:lvl w:ilvl="6" w:tplc="8728A606">
      <w:start w:val="1"/>
      <w:numFmt w:val="bullet"/>
      <w:lvlText w:val=""/>
      <w:lvlJc w:val="left"/>
      <w:pPr>
        <w:ind w:left="5040" w:hanging="360"/>
      </w:pPr>
      <w:rPr>
        <w:rFonts w:ascii="Symbol" w:hAnsi="Symbol" w:hint="default"/>
      </w:rPr>
    </w:lvl>
    <w:lvl w:ilvl="7" w:tplc="AC04A10C">
      <w:start w:val="1"/>
      <w:numFmt w:val="bullet"/>
      <w:lvlText w:val="o"/>
      <w:lvlJc w:val="left"/>
      <w:pPr>
        <w:ind w:left="5760" w:hanging="360"/>
      </w:pPr>
      <w:rPr>
        <w:rFonts w:ascii="Courier New" w:hAnsi="Courier New" w:hint="default"/>
      </w:rPr>
    </w:lvl>
    <w:lvl w:ilvl="8" w:tplc="D8D4F282">
      <w:start w:val="1"/>
      <w:numFmt w:val="bullet"/>
      <w:lvlText w:val=""/>
      <w:lvlJc w:val="left"/>
      <w:pPr>
        <w:ind w:left="6480" w:hanging="360"/>
      </w:pPr>
      <w:rPr>
        <w:rFonts w:ascii="Wingdings" w:hAnsi="Wingdings" w:hint="default"/>
      </w:rPr>
    </w:lvl>
  </w:abstractNum>
  <w:abstractNum w:abstractNumId="4" w15:restartNumberingAfterBreak="0">
    <w:nsid w:val="0DD9716C"/>
    <w:multiLevelType w:val="hybridMultilevel"/>
    <w:tmpl w:val="37841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1E38A5"/>
    <w:multiLevelType w:val="hybridMultilevel"/>
    <w:tmpl w:val="8B8262FC"/>
    <w:lvl w:ilvl="0" w:tplc="5740986C">
      <w:start w:val="1"/>
      <w:numFmt w:val="bullet"/>
      <w:lvlText w:val=""/>
      <w:lvlJc w:val="left"/>
      <w:pPr>
        <w:ind w:left="360" w:hanging="360"/>
      </w:pPr>
      <w:rPr>
        <w:rFonts w:ascii="Wingdings 3" w:hAnsi="Wingdings 3"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B554D57"/>
    <w:multiLevelType w:val="hybridMultilevel"/>
    <w:tmpl w:val="8E4A58AE"/>
    <w:lvl w:ilvl="0" w:tplc="04090001">
      <w:start w:val="1"/>
      <w:numFmt w:val="bullet"/>
      <w:lvlText w:val=""/>
      <w:lvlJc w:val="left"/>
      <w:pPr>
        <w:ind w:left="790" w:hanging="360"/>
      </w:pPr>
      <w:rPr>
        <w:rFonts w:ascii="Symbol" w:hAnsi="Symbol"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7" w15:restartNumberingAfterBreak="0">
    <w:nsid w:val="1FC743E8"/>
    <w:multiLevelType w:val="hybridMultilevel"/>
    <w:tmpl w:val="CB227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1F6CE1"/>
    <w:multiLevelType w:val="hybridMultilevel"/>
    <w:tmpl w:val="9286CD6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AD27FB5"/>
    <w:multiLevelType w:val="hybridMultilevel"/>
    <w:tmpl w:val="1160EF4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7C6F28"/>
    <w:multiLevelType w:val="hybridMultilevel"/>
    <w:tmpl w:val="3830F7A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777690"/>
    <w:multiLevelType w:val="hybridMultilevel"/>
    <w:tmpl w:val="6BCAA3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971D09"/>
    <w:multiLevelType w:val="hybridMultilevel"/>
    <w:tmpl w:val="0DE8E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EF4A12"/>
    <w:multiLevelType w:val="multilevel"/>
    <w:tmpl w:val="AED80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5C25B5"/>
    <w:multiLevelType w:val="hybridMultilevel"/>
    <w:tmpl w:val="8AB4A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3277F8"/>
    <w:multiLevelType w:val="hybridMultilevel"/>
    <w:tmpl w:val="7A1E70F6"/>
    <w:lvl w:ilvl="0" w:tplc="913E93A4">
      <w:start w:val="1"/>
      <w:numFmt w:val="bullet"/>
      <w:pStyle w:val="ListNumber2"/>
      <w:lvlText w:val=""/>
      <w:lvlJc w:val="left"/>
      <w:pPr>
        <w:ind w:left="720" w:hanging="360"/>
      </w:pPr>
      <w:rPr>
        <w:rFonts w:ascii="Wingdings 3" w:hAnsi="Wingdings 3" w:hint="default"/>
        <w:color w:val="04627A"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F8419F"/>
    <w:multiLevelType w:val="hybridMultilevel"/>
    <w:tmpl w:val="33C2F0A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63032319"/>
    <w:multiLevelType w:val="hybridMultilevel"/>
    <w:tmpl w:val="7FCE82C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53F7BCD"/>
    <w:multiLevelType w:val="hybridMultilevel"/>
    <w:tmpl w:val="660EA416"/>
    <w:lvl w:ilvl="0" w:tplc="FFFFFFFF">
      <w:start w:val="1"/>
      <w:numFmt w:val="bullet"/>
      <w:lvlText w:val=""/>
      <w:lvlJc w:val="left"/>
      <w:pPr>
        <w:ind w:left="720" w:hanging="360"/>
      </w:pPr>
      <w:rPr>
        <w:rFonts w:ascii="Wingdings 3" w:hAnsi="Wingdings 3" w:hint="default"/>
        <w:b w:val="0"/>
        <w:bCs w:val="0"/>
        <w:i w:val="0"/>
        <w:iCs w:val="0"/>
        <w:color w:val="04627A" w:themeColor="accent1"/>
        <w:spacing w:val="0"/>
        <w:w w:val="99"/>
        <w:sz w:val="22"/>
        <w:szCs w:val="22"/>
        <w:lang w:val="en-US" w:eastAsia="en-US" w:bidi="ar-SA"/>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684D1CB7"/>
    <w:multiLevelType w:val="hybridMultilevel"/>
    <w:tmpl w:val="8C841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B5423C"/>
    <w:multiLevelType w:val="hybridMultilevel"/>
    <w:tmpl w:val="74B2395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1" w15:restartNumberingAfterBreak="0">
    <w:nsid w:val="6F2E1013"/>
    <w:multiLevelType w:val="hybridMultilevel"/>
    <w:tmpl w:val="A57624C0"/>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5EC32F0"/>
    <w:multiLevelType w:val="multilevel"/>
    <w:tmpl w:val="CEB0D314"/>
    <w:lvl w:ilvl="0">
      <w:start w:val="1"/>
      <w:numFmt w:val="bullet"/>
      <w:lvlText w:val=""/>
      <w:lvlJc w:val="left"/>
      <w:pPr>
        <w:ind w:left="360" w:hanging="360"/>
      </w:pPr>
      <w:rPr>
        <w:rFonts w:ascii="Wingdings 3" w:hAnsi="Wingdings 3" w:hint="default"/>
        <w:color w:val="04627A" w:themeColor="accent1"/>
      </w:rPr>
    </w:lvl>
    <w:lvl w:ilvl="1">
      <w:start w:val="1"/>
      <w:numFmt w:val="bullet"/>
      <w:lvlText w:val="•"/>
      <w:lvlJc w:val="left"/>
      <w:pPr>
        <w:tabs>
          <w:tab w:val="num" w:pos="648"/>
        </w:tabs>
        <w:ind w:left="720" w:hanging="360"/>
      </w:pPr>
      <w:rPr>
        <w:rFonts w:ascii="Cambria" w:hAnsi="Cambria" w:hint="default"/>
        <w:color w:val="04627A" w:themeColor="accent1"/>
      </w:rPr>
    </w:lvl>
    <w:lvl w:ilvl="2">
      <w:start w:val="1"/>
      <w:numFmt w:val="bullet"/>
      <w:lvlText w:val="•"/>
      <w:lvlJc w:val="left"/>
      <w:pPr>
        <w:tabs>
          <w:tab w:val="num" w:pos="1008"/>
        </w:tabs>
        <w:ind w:left="1080" w:hanging="360"/>
      </w:pPr>
      <w:rPr>
        <w:rFonts w:ascii="Cambria" w:hAnsi="Cambria" w:hint="default"/>
        <w:color w:val="04627A" w:themeColor="accent1"/>
      </w:rPr>
    </w:lvl>
    <w:lvl w:ilvl="3">
      <w:start w:val="1"/>
      <w:numFmt w:val="bullet"/>
      <w:lvlText w:val="•"/>
      <w:lvlJc w:val="left"/>
      <w:pPr>
        <w:tabs>
          <w:tab w:val="num" w:pos="1368"/>
        </w:tabs>
        <w:ind w:left="1440" w:hanging="360"/>
      </w:pPr>
      <w:rPr>
        <w:rFonts w:ascii="Cambria" w:hAnsi="Cambria" w:hint="default"/>
        <w:color w:val="04627A" w:themeColor="accent1"/>
      </w:rPr>
    </w:lvl>
    <w:lvl w:ilvl="4">
      <w:start w:val="1"/>
      <w:numFmt w:val="bullet"/>
      <w:lvlText w:val="•"/>
      <w:lvlJc w:val="left"/>
      <w:pPr>
        <w:tabs>
          <w:tab w:val="num" w:pos="1728"/>
        </w:tabs>
        <w:ind w:left="1800" w:hanging="360"/>
      </w:pPr>
      <w:rPr>
        <w:rFonts w:ascii="Cambria" w:hAnsi="Cambria" w:hint="default"/>
        <w:color w:val="04627A" w:themeColor="accent1"/>
      </w:rPr>
    </w:lvl>
    <w:lvl w:ilvl="5">
      <w:start w:val="1"/>
      <w:numFmt w:val="bullet"/>
      <w:lvlText w:val=""/>
      <w:lvlJc w:val="left"/>
      <w:pPr>
        <w:tabs>
          <w:tab w:val="num" w:pos="2088"/>
        </w:tabs>
        <w:ind w:left="2160" w:hanging="360"/>
      </w:pPr>
      <w:rPr>
        <w:rFonts w:ascii="Wingdings" w:hAnsi="Wingdings" w:hint="default"/>
        <w:color w:val="04627A" w:themeColor="accent1"/>
      </w:rPr>
    </w:lvl>
    <w:lvl w:ilvl="6">
      <w:start w:val="1"/>
      <w:numFmt w:val="bullet"/>
      <w:lvlText w:val=""/>
      <w:lvlJc w:val="left"/>
      <w:pPr>
        <w:tabs>
          <w:tab w:val="num" w:pos="2448"/>
        </w:tabs>
        <w:ind w:left="2520" w:hanging="360"/>
      </w:pPr>
      <w:rPr>
        <w:rFonts w:ascii="Symbol" w:hAnsi="Symbol" w:hint="default"/>
        <w:color w:val="04627A" w:themeColor="accent1"/>
      </w:rPr>
    </w:lvl>
    <w:lvl w:ilvl="7">
      <w:start w:val="1"/>
      <w:numFmt w:val="bullet"/>
      <w:lvlText w:val="o"/>
      <w:lvlJc w:val="left"/>
      <w:pPr>
        <w:tabs>
          <w:tab w:val="num" w:pos="2808"/>
        </w:tabs>
        <w:ind w:left="2880" w:hanging="360"/>
      </w:pPr>
      <w:rPr>
        <w:rFonts w:ascii="Courier New" w:hAnsi="Courier New" w:hint="default"/>
        <w:color w:val="04627A" w:themeColor="accent1"/>
      </w:rPr>
    </w:lvl>
    <w:lvl w:ilvl="8">
      <w:start w:val="1"/>
      <w:numFmt w:val="bullet"/>
      <w:lvlText w:val=""/>
      <w:lvlJc w:val="left"/>
      <w:pPr>
        <w:tabs>
          <w:tab w:val="num" w:pos="3168"/>
        </w:tabs>
        <w:ind w:left="3240" w:hanging="360"/>
      </w:pPr>
      <w:rPr>
        <w:rFonts w:ascii="Wingdings" w:hAnsi="Wingdings" w:hint="default"/>
        <w:color w:val="04627A" w:themeColor="accent1"/>
      </w:rPr>
    </w:lvl>
  </w:abstractNum>
  <w:abstractNum w:abstractNumId="23" w15:restartNumberingAfterBreak="0">
    <w:nsid w:val="7B297622"/>
    <w:multiLevelType w:val="hybridMultilevel"/>
    <w:tmpl w:val="1A302CAE"/>
    <w:lvl w:ilvl="0" w:tplc="58E24FBE">
      <w:start w:val="1"/>
      <w:numFmt w:val="bullet"/>
      <w:lvlText w:val=""/>
      <w:lvlJc w:val="left"/>
      <w:pPr>
        <w:ind w:left="720" w:hanging="360"/>
      </w:pPr>
      <w:rPr>
        <w:rFonts w:ascii="Symbol" w:hAnsi="Symbol" w:hint="default"/>
      </w:rPr>
    </w:lvl>
    <w:lvl w:ilvl="1" w:tplc="A35809B6">
      <w:start w:val="1"/>
      <w:numFmt w:val="bullet"/>
      <w:lvlText w:val="o"/>
      <w:lvlJc w:val="left"/>
      <w:pPr>
        <w:ind w:left="1440" w:hanging="360"/>
      </w:pPr>
      <w:rPr>
        <w:rFonts w:ascii="Courier New" w:hAnsi="Courier New" w:hint="default"/>
      </w:rPr>
    </w:lvl>
    <w:lvl w:ilvl="2" w:tplc="F5C4E23C">
      <w:start w:val="1"/>
      <w:numFmt w:val="bullet"/>
      <w:lvlText w:val=""/>
      <w:lvlJc w:val="left"/>
      <w:pPr>
        <w:ind w:left="2160" w:hanging="360"/>
      </w:pPr>
      <w:rPr>
        <w:rFonts w:ascii="Wingdings" w:hAnsi="Wingdings" w:hint="default"/>
      </w:rPr>
    </w:lvl>
    <w:lvl w:ilvl="3" w:tplc="D302A9F6">
      <w:start w:val="1"/>
      <w:numFmt w:val="bullet"/>
      <w:lvlText w:val=""/>
      <w:lvlJc w:val="left"/>
      <w:pPr>
        <w:ind w:left="2880" w:hanging="360"/>
      </w:pPr>
      <w:rPr>
        <w:rFonts w:ascii="Symbol" w:hAnsi="Symbol" w:hint="default"/>
      </w:rPr>
    </w:lvl>
    <w:lvl w:ilvl="4" w:tplc="AFE458F4">
      <w:start w:val="1"/>
      <w:numFmt w:val="bullet"/>
      <w:lvlText w:val="o"/>
      <w:lvlJc w:val="left"/>
      <w:pPr>
        <w:ind w:left="3600" w:hanging="360"/>
      </w:pPr>
      <w:rPr>
        <w:rFonts w:ascii="Courier New" w:hAnsi="Courier New" w:hint="default"/>
      </w:rPr>
    </w:lvl>
    <w:lvl w:ilvl="5" w:tplc="F89E58BE">
      <w:start w:val="1"/>
      <w:numFmt w:val="bullet"/>
      <w:lvlText w:val=""/>
      <w:lvlJc w:val="left"/>
      <w:pPr>
        <w:ind w:left="4320" w:hanging="360"/>
      </w:pPr>
      <w:rPr>
        <w:rFonts w:ascii="Wingdings" w:hAnsi="Wingdings" w:hint="default"/>
      </w:rPr>
    </w:lvl>
    <w:lvl w:ilvl="6" w:tplc="DE20FDC6">
      <w:start w:val="1"/>
      <w:numFmt w:val="bullet"/>
      <w:lvlText w:val=""/>
      <w:lvlJc w:val="left"/>
      <w:pPr>
        <w:ind w:left="5040" w:hanging="360"/>
      </w:pPr>
      <w:rPr>
        <w:rFonts w:ascii="Symbol" w:hAnsi="Symbol" w:hint="default"/>
      </w:rPr>
    </w:lvl>
    <w:lvl w:ilvl="7" w:tplc="4B268654">
      <w:start w:val="1"/>
      <w:numFmt w:val="bullet"/>
      <w:lvlText w:val="o"/>
      <w:lvlJc w:val="left"/>
      <w:pPr>
        <w:ind w:left="5760" w:hanging="360"/>
      </w:pPr>
      <w:rPr>
        <w:rFonts w:ascii="Courier New" w:hAnsi="Courier New" w:hint="default"/>
      </w:rPr>
    </w:lvl>
    <w:lvl w:ilvl="8" w:tplc="E3AA6F32">
      <w:start w:val="1"/>
      <w:numFmt w:val="bullet"/>
      <w:lvlText w:val=""/>
      <w:lvlJc w:val="left"/>
      <w:pPr>
        <w:ind w:left="6480" w:hanging="360"/>
      </w:pPr>
      <w:rPr>
        <w:rFonts w:ascii="Wingdings" w:hAnsi="Wingdings" w:hint="default"/>
      </w:rPr>
    </w:lvl>
  </w:abstractNum>
  <w:abstractNum w:abstractNumId="24" w15:restartNumberingAfterBreak="0">
    <w:nsid w:val="7D527F2C"/>
    <w:multiLevelType w:val="hybridMultilevel"/>
    <w:tmpl w:val="0EC2A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5390087">
    <w:abstractNumId w:val="2"/>
  </w:num>
  <w:num w:numId="2" w16cid:durableId="2016568147">
    <w:abstractNumId w:val="12"/>
  </w:num>
  <w:num w:numId="3" w16cid:durableId="529688289">
    <w:abstractNumId w:val="16"/>
  </w:num>
  <w:num w:numId="4" w16cid:durableId="655499794">
    <w:abstractNumId w:val="1"/>
  </w:num>
  <w:num w:numId="5" w16cid:durableId="1634825399">
    <w:abstractNumId w:val="21"/>
  </w:num>
  <w:num w:numId="6" w16cid:durableId="148131918">
    <w:abstractNumId w:val="0"/>
  </w:num>
  <w:num w:numId="7" w16cid:durableId="567112557">
    <w:abstractNumId w:val="0"/>
  </w:num>
  <w:num w:numId="8" w16cid:durableId="1584215259">
    <w:abstractNumId w:val="22"/>
  </w:num>
  <w:num w:numId="9" w16cid:durableId="1913923778">
    <w:abstractNumId w:val="15"/>
  </w:num>
  <w:num w:numId="10" w16cid:durableId="1386636015">
    <w:abstractNumId w:val="9"/>
  </w:num>
  <w:num w:numId="11" w16cid:durableId="864052513">
    <w:abstractNumId w:val="17"/>
  </w:num>
  <w:num w:numId="12" w16cid:durableId="1045448188">
    <w:abstractNumId w:val="8"/>
  </w:num>
  <w:num w:numId="13" w16cid:durableId="1795782237">
    <w:abstractNumId w:val="10"/>
  </w:num>
  <w:num w:numId="14" w16cid:durableId="1496845719">
    <w:abstractNumId w:val="5"/>
  </w:num>
  <w:num w:numId="15" w16cid:durableId="2044136282">
    <w:abstractNumId w:val="7"/>
  </w:num>
  <w:num w:numId="16" w16cid:durableId="279339962">
    <w:abstractNumId w:val="6"/>
  </w:num>
  <w:num w:numId="17" w16cid:durableId="1057898851">
    <w:abstractNumId w:val="14"/>
  </w:num>
  <w:num w:numId="18" w16cid:durableId="82916502">
    <w:abstractNumId w:val="4"/>
  </w:num>
  <w:num w:numId="19" w16cid:durableId="990402705">
    <w:abstractNumId w:val="20"/>
  </w:num>
  <w:num w:numId="20" w16cid:durableId="301735212">
    <w:abstractNumId w:val="19"/>
  </w:num>
  <w:num w:numId="21" w16cid:durableId="1440025326">
    <w:abstractNumId w:val="24"/>
  </w:num>
  <w:num w:numId="22" w16cid:durableId="275334310">
    <w:abstractNumId w:val="13"/>
  </w:num>
  <w:num w:numId="23" w16cid:durableId="366419190">
    <w:abstractNumId w:val="11"/>
  </w:num>
  <w:num w:numId="24" w16cid:durableId="673996924">
    <w:abstractNumId w:val="18"/>
  </w:num>
  <w:num w:numId="25" w16cid:durableId="1097362312">
    <w:abstractNumId w:val="3"/>
  </w:num>
  <w:num w:numId="26" w16cid:durableId="72086284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FFF"/>
    <w:rsid w:val="00005438"/>
    <w:rsid w:val="00005FDF"/>
    <w:rsid w:val="000114F7"/>
    <w:rsid w:val="00012D84"/>
    <w:rsid w:val="00015495"/>
    <w:rsid w:val="0001664C"/>
    <w:rsid w:val="000232F5"/>
    <w:rsid w:val="0002535F"/>
    <w:rsid w:val="0003010C"/>
    <w:rsid w:val="00034407"/>
    <w:rsid w:val="00034D88"/>
    <w:rsid w:val="0003616B"/>
    <w:rsid w:val="000414CC"/>
    <w:rsid w:val="00041573"/>
    <w:rsid w:val="0004175C"/>
    <w:rsid w:val="00041C49"/>
    <w:rsid w:val="0004265F"/>
    <w:rsid w:val="00044106"/>
    <w:rsid w:val="000470CD"/>
    <w:rsid w:val="00051975"/>
    <w:rsid w:val="00051F9E"/>
    <w:rsid w:val="00052519"/>
    <w:rsid w:val="00054A0D"/>
    <w:rsid w:val="00054F41"/>
    <w:rsid w:val="000557EA"/>
    <w:rsid w:val="0005795D"/>
    <w:rsid w:val="00060175"/>
    <w:rsid w:val="0006370B"/>
    <w:rsid w:val="00065FE9"/>
    <w:rsid w:val="000665D3"/>
    <w:rsid w:val="00086B7D"/>
    <w:rsid w:val="0009556E"/>
    <w:rsid w:val="00096BC8"/>
    <w:rsid w:val="000A1679"/>
    <w:rsid w:val="000A6AA2"/>
    <w:rsid w:val="000B18A8"/>
    <w:rsid w:val="000B593A"/>
    <w:rsid w:val="000B5F31"/>
    <w:rsid w:val="000C64C2"/>
    <w:rsid w:val="000D3228"/>
    <w:rsid w:val="000D6470"/>
    <w:rsid w:val="000D7FB3"/>
    <w:rsid w:val="000E451E"/>
    <w:rsid w:val="000E45C6"/>
    <w:rsid w:val="000E6978"/>
    <w:rsid w:val="000F01CF"/>
    <w:rsid w:val="000F39A2"/>
    <w:rsid w:val="00101E1C"/>
    <w:rsid w:val="00114AD1"/>
    <w:rsid w:val="001164E5"/>
    <w:rsid w:val="001213DF"/>
    <w:rsid w:val="00121B31"/>
    <w:rsid w:val="001268E3"/>
    <w:rsid w:val="00127E53"/>
    <w:rsid w:val="00134E35"/>
    <w:rsid w:val="00135481"/>
    <w:rsid w:val="0014375A"/>
    <w:rsid w:val="00146965"/>
    <w:rsid w:val="0015012D"/>
    <w:rsid w:val="00155F2D"/>
    <w:rsid w:val="001562DC"/>
    <w:rsid w:val="00161D3D"/>
    <w:rsid w:val="001620D4"/>
    <w:rsid w:val="001643D8"/>
    <w:rsid w:val="001650AB"/>
    <w:rsid w:val="00166C91"/>
    <w:rsid w:val="001701B9"/>
    <w:rsid w:val="00170DA0"/>
    <w:rsid w:val="00172B17"/>
    <w:rsid w:val="0017330B"/>
    <w:rsid w:val="00173CBF"/>
    <w:rsid w:val="00174CA3"/>
    <w:rsid w:val="0018159A"/>
    <w:rsid w:val="001833BC"/>
    <w:rsid w:val="00187A91"/>
    <w:rsid w:val="00192213"/>
    <w:rsid w:val="0019633E"/>
    <w:rsid w:val="00197D1C"/>
    <w:rsid w:val="001A0019"/>
    <w:rsid w:val="001B0062"/>
    <w:rsid w:val="001B1C67"/>
    <w:rsid w:val="001B2203"/>
    <w:rsid w:val="001B2EB6"/>
    <w:rsid w:val="001B483F"/>
    <w:rsid w:val="001B6416"/>
    <w:rsid w:val="001C00B3"/>
    <w:rsid w:val="001C6B0A"/>
    <w:rsid w:val="001D595B"/>
    <w:rsid w:val="001E64A9"/>
    <w:rsid w:val="001F66B9"/>
    <w:rsid w:val="002026FB"/>
    <w:rsid w:val="0020379D"/>
    <w:rsid w:val="0021222E"/>
    <w:rsid w:val="0021318D"/>
    <w:rsid w:val="0021562D"/>
    <w:rsid w:val="00221777"/>
    <w:rsid w:val="002221EF"/>
    <w:rsid w:val="00230D40"/>
    <w:rsid w:val="002329C9"/>
    <w:rsid w:val="0024020B"/>
    <w:rsid w:val="002513AA"/>
    <w:rsid w:val="00251C22"/>
    <w:rsid w:val="00256277"/>
    <w:rsid w:val="002614D5"/>
    <w:rsid w:val="00261660"/>
    <w:rsid w:val="0027752D"/>
    <w:rsid w:val="00281445"/>
    <w:rsid w:val="002817FB"/>
    <w:rsid w:val="002861E6"/>
    <w:rsid w:val="00292506"/>
    <w:rsid w:val="002A222B"/>
    <w:rsid w:val="002A2DA5"/>
    <w:rsid w:val="002A5088"/>
    <w:rsid w:val="002A545D"/>
    <w:rsid w:val="002C26ED"/>
    <w:rsid w:val="002C7747"/>
    <w:rsid w:val="002D4977"/>
    <w:rsid w:val="002D7410"/>
    <w:rsid w:val="002E14D3"/>
    <w:rsid w:val="002F4275"/>
    <w:rsid w:val="002F578C"/>
    <w:rsid w:val="003038BF"/>
    <w:rsid w:val="00306FAE"/>
    <w:rsid w:val="0031053C"/>
    <w:rsid w:val="0031082F"/>
    <w:rsid w:val="00323312"/>
    <w:rsid w:val="00324208"/>
    <w:rsid w:val="0032551E"/>
    <w:rsid w:val="0032700F"/>
    <w:rsid w:val="00330A26"/>
    <w:rsid w:val="00337887"/>
    <w:rsid w:val="00340E44"/>
    <w:rsid w:val="00342B93"/>
    <w:rsid w:val="00344C03"/>
    <w:rsid w:val="003507D9"/>
    <w:rsid w:val="003510B2"/>
    <w:rsid w:val="00351E32"/>
    <w:rsid w:val="003635FF"/>
    <w:rsid w:val="00365C7C"/>
    <w:rsid w:val="003744DB"/>
    <w:rsid w:val="00377C52"/>
    <w:rsid w:val="00383699"/>
    <w:rsid w:val="00383B54"/>
    <w:rsid w:val="0038590E"/>
    <w:rsid w:val="00391A35"/>
    <w:rsid w:val="003A006E"/>
    <w:rsid w:val="003B2E10"/>
    <w:rsid w:val="003B59DC"/>
    <w:rsid w:val="003B65CB"/>
    <w:rsid w:val="003B7BB0"/>
    <w:rsid w:val="003C5631"/>
    <w:rsid w:val="003C5ACE"/>
    <w:rsid w:val="003D4E77"/>
    <w:rsid w:val="003D5863"/>
    <w:rsid w:val="003E16E4"/>
    <w:rsid w:val="003E3299"/>
    <w:rsid w:val="003E71CA"/>
    <w:rsid w:val="003F07E0"/>
    <w:rsid w:val="003F398A"/>
    <w:rsid w:val="003F406D"/>
    <w:rsid w:val="003F4441"/>
    <w:rsid w:val="00401108"/>
    <w:rsid w:val="00402A69"/>
    <w:rsid w:val="00403F1C"/>
    <w:rsid w:val="00404D4A"/>
    <w:rsid w:val="00405B0D"/>
    <w:rsid w:val="00405C18"/>
    <w:rsid w:val="00415C4B"/>
    <w:rsid w:val="0042468C"/>
    <w:rsid w:val="00427CA8"/>
    <w:rsid w:val="00433A95"/>
    <w:rsid w:val="00450C24"/>
    <w:rsid w:val="00451D34"/>
    <w:rsid w:val="004523B5"/>
    <w:rsid w:val="00461E65"/>
    <w:rsid w:val="0046287D"/>
    <w:rsid w:val="00463B12"/>
    <w:rsid w:val="00466F24"/>
    <w:rsid w:val="004750B3"/>
    <w:rsid w:val="004814DE"/>
    <w:rsid w:val="0049089B"/>
    <w:rsid w:val="00491188"/>
    <w:rsid w:val="00493A70"/>
    <w:rsid w:val="004A16D5"/>
    <w:rsid w:val="004A1A1D"/>
    <w:rsid w:val="004A1A63"/>
    <w:rsid w:val="004A6DD4"/>
    <w:rsid w:val="004C35AD"/>
    <w:rsid w:val="004D6090"/>
    <w:rsid w:val="004E4117"/>
    <w:rsid w:val="004E77FB"/>
    <w:rsid w:val="004F0D4F"/>
    <w:rsid w:val="004F5A55"/>
    <w:rsid w:val="00502CB4"/>
    <w:rsid w:val="0051098D"/>
    <w:rsid w:val="00513174"/>
    <w:rsid w:val="00517D33"/>
    <w:rsid w:val="00520543"/>
    <w:rsid w:val="00521A34"/>
    <w:rsid w:val="00521D34"/>
    <w:rsid w:val="00522AAB"/>
    <w:rsid w:val="00523743"/>
    <w:rsid w:val="005249CE"/>
    <w:rsid w:val="0053266F"/>
    <w:rsid w:val="00532AE1"/>
    <w:rsid w:val="00533864"/>
    <w:rsid w:val="00535CF3"/>
    <w:rsid w:val="0054018E"/>
    <w:rsid w:val="00544C7C"/>
    <w:rsid w:val="00547BAE"/>
    <w:rsid w:val="005552FC"/>
    <w:rsid w:val="00555CC0"/>
    <w:rsid w:val="005578C7"/>
    <w:rsid w:val="00557B4E"/>
    <w:rsid w:val="005609AD"/>
    <w:rsid w:val="005622A4"/>
    <w:rsid w:val="005624D1"/>
    <w:rsid w:val="0056293E"/>
    <w:rsid w:val="00571A44"/>
    <w:rsid w:val="005747CF"/>
    <w:rsid w:val="00575AD6"/>
    <w:rsid w:val="00575D09"/>
    <w:rsid w:val="0057648A"/>
    <w:rsid w:val="00577693"/>
    <w:rsid w:val="0058710A"/>
    <w:rsid w:val="00587F60"/>
    <w:rsid w:val="005A23EB"/>
    <w:rsid w:val="005A24B9"/>
    <w:rsid w:val="005A2854"/>
    <w:rsid w:val="005A7916"/>
    <w:rsid w:val="005B0D74"/>
    <w:rsid w:val="005B2709"/>
    <w:rsid w:val="005B2EFC"/>
    <w:rsid w:val="005B7EE8"/>
    <w:rsid w:val="005D0228"/>
    <w:rsid w:val="005D1E9B"/>
    <w:rsid w:val="005D31D9"/>
    <w:rsid w:val="005D5321"/>
    <w:rsid w:val="005D5A32"/>
    <w:rsid w:val="005D73A6"/>
    <w:rsid w:val="005E1FA0"/>
    <w:rsid w:val="005E4212"/>
    <w:rsid w:val="005E5478"/>
    <w:rsid w:val="005F587F"/>
    <w:rsid w:val="00600073"/>
    <w:rsid w:val="00603B54"/>
    <w:rsid w:val="00605D17"/>
    <w:rsid w:val="00607288"/>
    <w:rsid w:val="00615DA6"/>
    <w:rsid w:val="0061784F"/>
    <w:rsid w:val="00622EB7"/>
    <w:rsid w:val="00625950"/>
    <w:rsid w:val="00625FAD"/>
    <w:rsid w:val="00627D1F"/>
    <w:rsid w:val="006303C7"/>
    <w:rsid w:val="006338F2"/>
    <w:rsid w:val="0064142F"/>
    <w:rsid w:val="00652625"/>
    <w:rsid w:val="00656578"/>
    <w:rsid w:val="00657ACA"/>
    <w:rsid w:val="00657DC0"/>
    <w:rsid w:val="006622D9"/>
    <w:rsid w:val="006678AC"/>
    <w:rsid w:val="006711D6"/>
    <w:rsid w:val="00671C5F"/>
    <w:rsid w:val="00672777"/>
    <w:rsid w:val="00673491"/>
    <w:rsid w:val="00677164"/>
    <w:rsid w:val="00683867"/>
    <w:rsid w:val="0069126B"/>
    <w:rsid w:val="006934D9"/>
    <w:rsid w:val="0069447D"/>
    <w:rsid w:val="006946D2"/>
    <w:rsid w:val="006A503B"/>
    <w:rsid w:val="006A593D"/>
    <w:rsid w:val="006A5F98"/>
    <w:rsid w:val="006B1112"/>
    <w:rsid w:val="006B4BDA"/>
    <w:rsid w:val="006B4F62"/>
    <w:rsid w:val="006B5781"/>
    <w:rsid w:val="006C2B05"/>
    <w:rsid w:val="006C4C5E"/>
    <w:rsid w:val="006C548B"/>
    <w:rsid w:val="006D3173"/>
    <w:rsid w:val="006F21FB"/>
    <w:rsid w:val="006F523D"/>
    <w:rsid w:val="006F545E"/>
    <w:rsid w:val="00706F28"/>
    <w:rsid w:val="0071057A"/>
    <w:rsid w:val="00714B6E"/>
    <w:rsid w:val="00716AB8"/>
    <w:rsid w:val="00717BF9"/>
    <w:rsid w:val="007254B5"/>
    <w:rsid w:val="007332EC"/>
    <w:rsid w:val="00733588"/>
    <w:rsid w:val="00733CF3"/>
    <w:rsid w:val="00736C9D"/>
    <w:rsid w:val="00736FEC"/>
    <w:rsid w:val="0074324B"/>
    <w:rsid w:val="00743C1B"/>
    <w:rsid w:val="00745981"/>
    <w:rsid w:val="007472FF"/>
    <w:rsid w:val="00747EAE"/>
    <w:rsid w:val="007503FA"/>
    <w:rsid w:val="00751CB7"/>
    <w:rsid w:val="00763747"/>
    <w:rsid w:val="00771310"/>
    <w:rsid w:val="00772018"/>
    <w:rsid w:val="007857C7"/>
    <w:rsid w:val="00787B92"/>
    <w:rsid w:val="00790647"/>
    <w:rsid w:val="00790BA6"/>
    <w:rsid w:val="00794779"/>
    <w:rsid w:val="00796E6C"/>
    <w:rsid w:val="007976AB"/>
    <w:rsid w:val="007C1BF1"/>
    <w:rsid w:val="007C27B8"/>
    <w:rsid w:val="007C43B2"/>
    <w:rsid w:val="007C5CD4"/>
    <w:rsid w:val="007C6E1F"/>
    <w:rsid w:val="007C7885"/>
    <w:rsid w:val="007D24C2"/>
    <w:rsid w:val="007D6B9A"/>
    <w:rsid w:val="007D7BAC"/>
    <w:rsid w:val="007E0604"/>
    <w:rsid w:val="007E07FE"/>
    <w:rsid w:val="007E0EFB"/>
    <w:rsid w:val="007E2590"/>
    <w:rsid w:val="007E6BB1"/>
    <w:rsid w:val="007F40EB"/>
    <w:rsid w:val="00801E71"/>
    <w:rsid w:val="008033B9"/>
    <w:rsid w:val="0080353C"/>
    <w:rsid w:val="00805B90"/>
    <w:rsid w:val="00811F59"/>
    <w:rsid w:val="00812381"/>
    <w:rsid w:val="00813E9C"/>
    <w:rsid w:val="008140E1"/>
    <w:rsid w:val="008220B5"/>
    <w:rsid w:val="00823192"/>
    <w:rsid w:val="00832082"/>
    <w:rsid w:val="00833E7F"/>
    <w:rsid w:val="00843A31"/>
    <w:rsid w:val="0084623B"/>
    <w:rsid w:val="0085439F"/>
    <w:rsid w:val="00856E58"/>
    <w:rsid w:val="00857CA1"/>
    <w:rsid w:val="00857E41"/>
    <w:rsid w:val="00861B32"/>
    <w:rsid w:val="00862B03"/>
    <w:rsid w:val="0086426C"/>
    <w:rsid w:val="00874A2E"/>
    <w:rsid w:val="0087630C"/>
    <w:rsid w:val="008807C9"/>
    <w:rsid w:val="00890EAD"/>
    <w:rsid w:val="00892BD5"/>
    <w:rsid w:val="00892DEF"/>
    <w:rsid w:val="008A3407"/>
    <w:rsid w:val="008A362B"/>
    <w:rsid w:val="008B00EA"/>
    <w:rsid w:val="008B430E"/>
    <w:rsid w:val="008C01F3"/>
    <w:rsid w:val="008C4366"/>
    <w:rsid w:val="008D17E2"/>
    <w:rsid w:val="008D3DE1"/>
    <w:rsid w:val="008D4E3D"/>
    <w:rsid w:val="008D6F19"/>
    <w:rsid w:val="008E17EC"/>
    <w:rsid w:val="008E18CB"/>
    <w:rsid w:val="008E49B3"/>
    <w:rsid w:val="008E5060"/>
    <w:rsid w:val="008E66DB"/>
    <w:rsid w:val="008F3462"/>
    <w:rsid w:val="008F3690"/>
    <w:rsid w:val="008F42E1"/>
    <w:rsid w:val="008F5B95"/>
    <w:rsid w:val="008F685B"/>
    <w:rsid w:val="009022EC"/>
    <w:rsid w:val="0090289F"/>
    <w:rsid w:val="009037FD"/>
    <w:rsid w:val="00903F88"/>
    <w:rsid w:val="00906B3E"/>
    <w:rsid w:val="009075E5"/>
    <w:rsid w:val="00907D35"/>
    <w:rsid w:val="009112FA"/>
    <w:rsid w:val="00913B97"/>
    <w:rsid w:val="00914051"/>
    <w:rsid w:val="00914BD3"/>
    <w:rsid w:val="0092100C"/>
    <w:rsid w:val="00924957"/>
    <w:rsid w:val="00924F66"/>
    <w:rsid w:val="00926EE2"/>
    <w:rsid w:val="00930429"/>
    <w:rsid w:val="00931436"/>
    <w:rsid w:val="0093289D"/>
    <w:rsid w:val="0094577E"/>
    <w:rsid w:val="00945F3E"/>
    <w:rsid w:val="009468BA"/>
    <w:rsid w:val="009472CF"/>
    <w:rsid w:val="00947445"/>
    <w:rsid w:val="00952A38"/>
    <w:rsid w:val="00954AB9"/>
    <w:rsid w:val="00960E65"/>
    <w:rsid w:val="00965CE5"/>
    <w:rsid w:val="00967CE9"/>
    <w:rsid w:val="00968E21"/>
    <w:rsid w:val="00972FBE"/>
    <w:rsid w:val="00974CB5"/>
    <w:rsid w:val="0097537B"/>
    <w:rsid w:val="009769D7"/>
    <w:rsid w:val="009800A3"/>
    <w:rsid w:val="009867DB"/>
    <w:rsid w:val="00990457"/>
    <w:rsid w:val="00993DFB"/>
    <w:rsid w:val="009942D6"/>
    <w:rsid w:val="009A1948"/>
    <w:rsid w:val="009A2F71"/>
    <w:rsid w:val="009A41D5"/>
    <w:rsid w:val="009A6F9E"/>
    <w:rsid w:val="009B2027"/>
    <w:rsid w:val="009B22D3"/>
    <w:rsid w:val="009B5B7D"/>
    <w:rsid w:val="009C143C"/>
    <w:rsid w:val="009C3698"/>
    <w:rsid w:val="009C4AC2"/>
    <w:rsid w:val="009D17B2"/>
    <w:rsid w:val="009D3A0C"/>
    <w:rsid w:val="009E1AC7"/>
    <w:rsid w:val="009E51C0"/>
    <w:rsid w:val="009E53C2"/>
    <w:rsid w:val="009F1E71"/>
    <w:rsid w:val="00A04272"/>
    <w:rsid w:val="00A05C50"/>
    <w:rsid w:val="00A0680C"/>
    <w:rsid w:val="00A07F16"/>
    <w:rsid w:val="00A133D6"/>
    <w:rsid w:val="00A21AA5"/>
    <w:rsid w:val="00A21DC6"/>
    <w:rsid w:val="00A22F1D"/>
    <w:rsid w:val="00A2783F"/>
    <w:rsid w:val="00A30F34"/>
    <w:rsid w:val="00A3742A"/>
    <w:rsid w:val="00A37BF8"/>
    <w:rsid w:val="00A40DEA"/>
    <w:rsid w:val="00A42C18"/>
    <w:rsid w:val="00A43C9B"/>
    <w:rsid w:val="00A50B5F"/>
    <w:rsid w:val="00A53B32"/>
    <w:rsid w:val="00A54140"/>
    <w:rsid w:val="00A56002"/>
    <w:rsid w:val="00A57921"/>
    <w:rsid w:val="00A57AAD"/>
    <w:rsid w:val="00A63588"/>
    <w:rsid w:val="00A64301"/>
    <w:rsid w:val="00A64FFF"/>
    <w:rsid w:val="00A70D88"/>
    <w:rsid w:val="00A7194E"/>
    <w:rsid w:val="00A72275"/>
    <w:rsid w:val="00A77F60"/>
    <w:rsid w:val="00A81C0C"/>
    <w:rsid w:val="00A828ED"/>
    <w:rsid w:val="00A83C67"/>
    <w:rsid w:val="00A9081D"/>
    <w:rsid w:val="00A967B9"/>
    <w:rsid w:val="00AA2ACE"/>
    <w:rsid w:val="00AA4655"/>
    <w:rsid w:val="00AA4CFA"/>
    <w:rsid w:val="00AA6635"/>
    <w:rsid w:val="00AB02CF"/>
    <w:rsid w:val="00AB1A38"/>
    <w:rsid w:val="00AB2970"/>
    <w:rsid w:val="00AB7AC0"/>
    <w:rsid w:val="00AC02BC"/>
    <w:rsid w:val="00AC16BE"/>
    <w:rsid w:val="00AC1FA4"/>
    <w:rsid w:val="00AC79A7"/>
    <w:rsid w:val="00AD0E6F"/>
    <w:rsid w:val="00AD6B4E"/>
    <w:rsid w:val="00AD8019"/>
    <w:rsid w:val="00AE31A9"/>
    <w:rsid w:val="00AE55C6"/>
    <w:rsid w:val="00AF0DCA"/>
    <w:rsid w:val="00AF23DD"/>
    <w:rsid w:val="00B00F22"/>
    <w:rsid w:val="00B041BD"/>
    <w:rsid w:val="00B06212"/>
    <w:rsid w:val="00B06E76"/>
    <w:rsid w:val="00B11F29"/>
    <w:rsid w:val="00B147BF"/>
    <w:rsid w:val="00B25874"/>
    <w:rsid w:val="00B33E59"/>
    <w:rsid w:val="00B3443B"/>
    <w:rsid w:val="00B34917"/>
    <w:rsid w:val="00B40A7B"/>
    <w:rsid w:val="00B4635E"/>
    <w:rsid w:val="00B469B5"/>
    <w:rsid w:val="00B53B4A"/>
    <w:rsid w:val="00B60E81"/>
    <w:rsid w:val="00B62BAB"/>
    <w:rsid w:val="00B64635"/>
    <w:rsid w:val="00B71240"/>
    <w:rsid w:val="00B73626"/>
    <w:rsid w:val="00B77372"/>
    <w:rsid w:val="00B77DA9"/>
    <w:rsid w:val="00B80E90"/>
    <w:rsid w:val="00B81CE6"/>
    <w:rsid w:val="00B86694"/>
    <w:rsid w:val="00B914C6"/>
    <w:rsid w:val="00B969EE"/>
    <w:rsid w:val="00B96CF0"/>
    <w:rsid w:val="00B97370"/>
    <w:rsid w:val="00BA26DF"/>
    <w:rsid w:val="00BA30A0"/>
    <w:rsid w:val="00BA490A"/>
    <w:rsid w:val="00BA5404"/>
    <w:rsid w:val="00BA59E9"/>
    <w:rsid w:val="00BB2F9D"/>
    <w:rsid w:val="00BB6CD2"/>
    <w:rsid w:val="00BB71CF"/>
    <w:rsid w:val="00BC0331"/>
    <w:rsid w:val="00BC0F00"/>
    <w:rsid w:val="00BC2053"/>
    <w:rsid w:val="00BC336A"/>
    <w:rsid w:val="00BC40B9"/>
    <w:rsid w:val="00BC463F"/>
    <w:rsid w:val="00BD0EDA"/>
    <w:rsid w:val="00BD2602"/>
    <w:rsid w:val="00BD2C26"/>
    <w:rsid w:val="00BD3DC5"/>
    <w:rsid w:val="00BE5F24"/>
    <w:rsid w:val="00BF43AA"/>
    <w:rsid w:val="00BF6195"/>
    <w:rsid w:val="00C007E7"/>
    <w:rsid w:val="00C014BD"/>
    <w:rsid w:val="00C03A82"/>
    <w:rsid w:val="00C0799F"/>
    <w:rsid w:val="00C101C5"/>
    <w:rsid w:val="00C153D8"/>
    <w:rsid w:val="00C23983"/>
    <w:rsid w:val="00C261A0"/>
    <w:rsid w:val="00C27A4D"/>
    <w:rsid w:val="00C36222"/>
    <w:rsid w:val="00C37FF5"/>
    <w:rsid w:val="00C40383"/>
    <w:rsid w:val="00C515D8"/>
    <w:rsid w:val="00C51F13"/>
    <w:rsid w:val="00C54153"/>
    <w:rsid w:val="00C60C38"/>
    <w:rsid w:val="00C65D67"/>
    <w:rsid w:val="00C70A81"/>
    <w:rsid w:val="00C814B2"/>
    <w:rsid w:val="00C8666A"/>
    <w:rsid w:val="00C86795"/>
    <w:rsid w:val="00C87ADA"/>
    <w:rsid w:val="00C90C1B"/>
    <w:rsid w:val="00C92FAC"/>
    <w:rsid w:val="00CA0671"/>
    <w:rsid w:val="00CA1789"/>
    <w:rsid w:val="00CA5007"/>
    <w:rsid w:val="00CB1F33"/>
    <w:rsid w:val="00CB4ACC"/>
    <w:rsid w:val="00CB65A3"/>
    <w:rsid w:val="00CD0D96"/>
    <w:rsid w:val="00CD1692"/>
    <w:rsid w:val="00CD3375"/>
    <w:rsid w:val="00CD7A7C"/>
    <w:rsid w:val="00CF4C62"/>
    <w:rsid w:val="00D0020C"/>
    <w:rsid w:val="00D066DC"/>
    <w:rsid w:val="00D129BD"/>
    <w:rsid w:val="00D13F84"/>
    <w:rsid w:val="00D140AF"/>
    <w:rsid w:val="00D15B1B"/>
    <w:rsid w:val="00D16EF1"/>
    <w:rsid w:val="00D17788"/>
    <w:rsid w:val="00D20FBD"/>
    <w:rsid w:val="00D26A6E"/>
    <w:rsid w:val="00D305C6"/>
    <w:rsid w:val="00D34755"/>
    <w:rsid w:val="00D354F6"/>
    <w:rsid w:val="00D36BC3"/>
    <w:rsid w:val="00D42FDE"/>
    <w:rsid w:val="00D46183"/>
    <w:rsid w:val="00D46CAE"/>
    <w:rsid w:val="00D504BF"/>
    <w:rsid w:val="00D51653"/>
    <w:rsid w:val="00D55BDD"/>
    <w:rsid w:val="00D80407"/>
    <w:rsid w:val="00D805FB"/>
    <w:rsid w:val="00D817D2"/>
    <w:rsid w:val="00D82EB5"/>
    <w:rsid w:val="00D84DFE"/>
    <w:rsid w:val="00D9118E"/>
    <w:rsid w:val="00D95AAD"/>
    <w:rsid w:val="00D95AB8"/>
    <w:rsid w:val="00D96E9B"/>
    <w:rsid w:val="00D9771E"/>
    <w:rsid w:val="00DA1414"/>
    <w:rsid w:val="00DA5E20"/>
    <w:rsid w:val="00DA7B9C"/>
    <w:rsid w:val="00DB26D0"/>
    <w:rsid w:val="00DB5294"/>
    <w:rsid w:val="00DB60EC"/>
    <w:rsid w:val="00DB650B"/>
    <w:rsid w:val="00DC0AEA"/>
    <w:rsid w:val="00DD33DE"/>
    <w:rsid w:val="00DD6D9F"/>
    <w:rsid w:val="00DE0E1F"/>
    <w:rsid w:val="00DE5490"/>
    <w:rsid w:val="00DE7202"/>
    <w:rsid w:val="00DE7E4B"/>
    <w:rsid w:val="00DE7F01"/>
    <w:rsid w:val="00DF03F5"/>
    <w:rsid w:val="00DF3A9C"/>
    <w:rsid w:val="00DF6264"/>
    <w:rsid w:val="00DF7573"/>
    <w:rsid w:val="00E02A9F"/>
    <w:rsid w:val="00E0558B"/>
    <w:rsid w:val="00E14CC6"/>
    <w:rsid w:val="00E152F2"/>
    <w:rsid w:val="00E15A63"/>
    <w:rsid w:val="00E15BD2"/>
    <w:rsid w:val="00E15E40"/>
    <w:rsid w:val="00E15FF3"/>
    <w:rsid w:val="00E24583"/>
    <w:rsid w:val="00E263E5"/>
    <w:rsid w:val="00E368B6"/>
    <w:rsid w:val="00E40A41"/>
    <w:rsid w:val="00E40DFB"/>
    <w:rsid w:val="00E42391"/>
    <w:rsid w:val="00E43580"/>
    <w:rsid w:val="00E45B56"/>
    <w:rsid w:val="00E56796"/>
    <w:rsid w:val="00E57AFD"/>
    <w:rsid w:val="00E62FF3"/>
    <w:rsid w:val="00E67742"/>
    <w:rsid w:val="00E702BF"/>
    <w:rsid w:val="00E71024"/>
    <w:rsid w:val="00E775C0"/>
    <w:rsid w:val="00E809DF"/>
    <w:rsid w:val="00E80DE5"/>
    <w:rsid w:val="00E819EF"/>
    <w:rsid w:val="00E82A8F"/>
    <w:rsid w:val="00E84ABA"/>
    <w:rsid w:val="00E9201D"/>
    <w:rsid w:val="00EA09B0"/>
    <w:rsid w:val="00EA09D3"/>
    <w:rsid w:val="00EA6328"/>
    <w:rsid w:val="00EA6A0F"/>
    <w:rsid w:val="00EB092D"/>
    <w:rsid w:val="00EB12C2"/>
    <w:rsid w:val="00EB1FB1"/>
    <w:rsid w:val="00EC1C51"/>
    <w:rsid w:val="00EC2EB1"/>
    <w:rsid w:val="00EC658B"/>
    <w:rsid w:val="00EC75F3"/>
    <w:rsid w:val="00ED0FA2"/>
    <w:rsid w:val="00ED6AFB"/>
    <w:rsid w:val="00EE0B95"/>
    <w:rsid w:val="00EE369B"/>
    <w:rsid w:val="00EE5581"/>
    <w:rsid w:val="00EE7FA0"/>
    <w:rsid w:val="00EF017E"/>
    <w:rsid w:val="00EF258B"/>
    <w:rsid w:val="00EF45DF"/>
    <w:rsid w:val="00EF5C9D"/>
    <w:rsid w:val="00F058C5"/>
    <w:rsid w:val="00F06C9E"/>
    <w:rsid w:val="00F06EB8"/>
    <w:rsid w:val="00F20C45"/>
    <w:rsid w:val="00F46620"/>
    <w:rsid w:val="00F50A34"/>
    <w:rsid w:val="00F519FD"/>
    <w:rsid w:val="00F5266C"/>
    <w:rsid w:val="00F52B9A"/>
    <w:rsid w:val="00F53E2E"/>
    <w:rsid w:val="00F57C5C"/>
    <w:rsid w:val="00F60315"/>
    <w:rsid w:val="00F61764"/>
    <w:rsid w:val="00F707FA"/>
    <w:rsid w:val="00F72333"/>
    <w:rsid w:val="00F73613"/>
    <w:rsid w:val="00F752A6"/>
    <w:rsid w:val="00F77EB7"/>
    <w:rsid w:val="00F81573"/>
    <w:rsid w:val="00F86E60"/>
    <w:rsid w:val="00F90D7D"/>
    <w:rsid w:val="00F940CF"/>
    <w:rsid w:val="00F95360"/>
    <w:rsid w:val="00F965B5"/>
    <w:rsid w:val="00F97ADA"/>
    <w:rsid w:val="00FA5524"/>
    <w:rsid w:val="00FB0CC6"/>
    <w:rsid w:val="00FB3B66"/>
    <w:rsid w:val="00FC0DE8"/>
    <w:rsid w:val="00FD1645"/>
    <w:rsid w:val="00FD58EA"/>
    <w:rsid w:val="00FE13F6"/>
    <w:rsid w:val="00FE2ED1"/>
    <w:rsid w:val="00FE67A3"/>
    <w:rsid w:val="00FF1CD1"/>
    <w:rsid w:val="00FF2F3B"/>
    <w:rsid w:val="00FF68A2"/>
    <w:rsid w:val="00FF6C31"/>
    <w:rsid w:val="0145AB7E"/>
    <w:rsid w:val="015FB6E4"/>
    <w:rsid w:val="01CA9AC4"/>
    <w:rsid w:val="0206D64F"/>
    <w:rsid w:val="020B7397"/>
    <w:rsid w:val="021B886A"/>
    <w:rsid w:val="0262D5C5"/>
    <w:rsid w:val="02CD56A1"/>
    <w:rsid w:val="02EC6323"/>
    <w:rsid w:val="02EF3144"/>
    <w:rsid w:val="0301B013"/>
    <w:rsid w:val="030226FD"/>
    <w:rsid w:val="03883AFA"/>
    <w:rsid w:val="03BE0DB6"/>
    <w:rsid w:val="03F8AA13"/>
    <w:rsid w:val="0428BD4E"/>
    <w:rsid w:val="043BEF7F"/>
    <w:rsid w:val="0476B70B"/>
    <w:rsid w:val="04A57FFE"/>
    <w:rsid w:val="051E866C"/>
    <w:rsid w:val="0545E458"/>
    <w:rsid w:val="0561588B"/>
    <w:rsid w:val="057560AF"/>
    <w:rsid w:val="0578D9EF"/>
    <w:rsid w:val="058994B7"/>
    <w:rsid w:val="05FC1C8E"/>
    <w:rsid w:val="065D12C8"/>
    <w:rsid w:val="067A0D16"/>
    <w:rsid w:val="06E008BF"/>
    <w:rsid w:val="07455CCB"/>
    <w:rsid w:val="0771272D"/>
    <w:rsid w:val="078E97B8"/>
    <w:rsid w:val="0809EC3B"/>
    <w:rsid w:val="080EA954"/>
    <w:rsid w:val="0824F4BE"/>
    <w:rsid w:val="085FD646"/>
    <w:rsid w:val="0863BA4D"/>
    <w:rsid w:val="086849C4"/>
    <w:rsid w:val="08BCC8B9"/>
    <w:rsid w:val="08F188B4"/>
    <w:rsid w:val="098C99BE"/>
    <w:rsid w:val="0990D2E0"/>
    <w:rsid w:val="099B2F9E"/>
    <w:rsid w:val="09BCB411"/>
    <w:rsid w:val="09E6C9F9"/>
    <w:rsid w:val="09EC38BE"/>
    <w:rsid w:val="0AC32462"/>
    <w:rsid w:val="0AD8ED0D"/>
    <w:rsid w:val="0B70D99F"/>
    <w:rsid w:val="0B94CA7F"/>
    <w:rsid w:val="0BDF5DE1"/>
    <w:rsid w:val="0BF1DAC2"/>
    <w:rsid w:val="0C1C5A08"/>
    <w:rsid w:val="0C5ECC8F"/>
    <w:rsid w:val="0C687BE1"/>
    <w:rsid w:val="0C7D2C05"/>
    <w:rsid w:val="0C980641"/>
    <w:rsid w:val="0CA13A43"/>
    <w:rsid w:val="0D035ABC"/>
    <w:rsid w:val="0D1549F2"/>
    <w:rsid w:val="0D262B84"/>
    <w:rsid w:val="0D59B3C9"/>
    <w:rsid w:val="0D7ED9A4"/>
    <w:rsid w:val="0DCE7797"/>
    <w:rsid w:val="0E2E4036"/>
    <w:rsid w:val="0E488B82"/>
    <w:rsid w:val="0E80AB5E"/>
    <w:rsid w:val="0E8CBD87"/>
    <w:rsid w:val="0EAEC1F2"/>
    <w:rsid w:val="0EBEC0AF"/>
    <w:rsid w:val="0EEE8899"/>
    <w:rsid w:val="0EF4FB91"/>
    <w:rsid w:val="0F0D2201"/>
    <w:rsid w:val="0F1CBCAD"/>
    <w:rsid w:val="0F2D43A0"/>
    <w:rsid w:val="0F7D2F0C"/>
    <w:rsid w:val="10146E68"/>
    <w:rsid w:val="102EF868"/>
    <w:rsid w:val="103E5CA8"/>
    <w:rsid w:val="10635553"/>
    <w:rsid w:val="10BADE48"/>
    <w:rsid w:val="10F31973"/>
    <w:rsid w:val="117E26DB"/>
    <w:rsid w:val="123573D2"/>
    <w:rsid w:val="12491A68"/>
    <w:rsid w:val="1260ECD8"/>
    <w:rsid w:val="12DC8C04"/>
    <w:rsid w:val="13423ECD"/>
    <w:rsid w:val="13545285"/>
    <w:rsid w:val="13D95704"/>
    <w:rsid w:val="13E9C736"/>
    <w:rsid w:val="1432074E"/>
    <w:rsid w:val="14A0CFA3"/>
    <w:rsid w:val="14B6A519"/>
    <w:rsid w:val="14C207AE"/>
    <w:rsid w:val="1545C9C6"/>
    <w:rsid w:val="15BEEA22"/>
    <w:rsid w:val="15FCF160"/>
    <w:rsid w:val="164E109F"/>
    <w:rsid w:val="16A84D98"/>
    <w:rsid w:val="16B07B96"/>
    <w:rsid w:val="174327C5"/>
    <w:rsid w:val="1757BE7F"/>
    <w:rsid w:val="1773DCA1"/>
    <w:rsid w:val="177D26A3"/>
    <w:rsid w:val="1789B4F5"/>
    <w:rsid w:val="17A95F61"/>
    <w:rsid w:val="17D9F70B"/>
    <w:rsid w:val="17EACA79"/>
    <w:rsid w:val="1804C8D0"/>
    <w:rsid w:val="1865640E"/>
    <w:rsid w:val="18691A4B"/>
    <w:rsid w:val="18783869"/>
    <w:rsid w:val="18C2E7F7"/>
    <w:rsid w:val="18C87825"/>
    <w:rsid w:val="18F04732"/>
    <w:rsid w:val="1909A0F7"/>
    <w:rsid w:val="196DBED8"/>
    <w:rsid w:val="197B1234"/>
    <w:rsid w:val="19DFE8E1"/>
    <w:rsid w:val="1A1935B9"/>
    <w:rsid w:val="1A2D6F87"/>
    <w:rsid w:val="1A3DEA20"/>
    <w:rsid w:val="1A972F65"/>
    <w:rsid w:val="1AA54F33"/>
    <w:rsid w:val="1ADE7D92"/>
    <w:rsid w:val="1AEC2D48"/>
    <w:rsid w:val="1B1CB710"/>
    <w:rsid w:val="1B4DDAFA"/>
    <w:rsid w:val="1B52D6DC"/>
    <w:rsid w:val="1B559691"/>
    <w:rsid w:val="1B7D855D"/>
    <w:rsid w:val="1B8999EA"/>
    <w:rsid w:val="1C05E320"/>
    <w:rsid w:val="1C613184"/>
    <w:rsid w:val="1C7CB090"/>
    <w:rsid w:val="1CB94C0B"/>
    <w:rsid w:val="1D46C6D3"/>
    <w:rsid w:val="1DF83BD9"/>
    <w:rsid w:val="1ED0FDA5"/>
    <w:rsid w:val="1FB489CF"/>
    <w:rsid w:val="2017008C"/>
    <w:rsid w:val="2030D3FF"/>
    <w:rsid w:val="205422AA"/>
    <w:rsid w:val="205AD11B"/>
    <w:rsid w:val="207409C8"/>
    <w:rsid w:val="20896B57"/>
    <w:rsid w:val="20BC55CD"/>
    <w:rsid w:val="214EDD27"/>
    <w:rsid w:val="21A433C0"/>
    <w:rsid w:val="21F28761"/>
    <w:rsid w:val="2250BD61"/>
    <w:rsid w:val="2256F1EB"/>
    <w:rsid w:val="226EB95F"/>
    <w:rsid w:val="22F40DCF"/>
    <w:rsid w:val="23282686"/>
    <w:rsid w:val="234B2A87"/>
    <w:rsid w:val="23EDA598"/>
    <w:rsid w:val="2482CCFF"/>
    <w:rsid w:val="2485BABB"/>
    <w:rsid w:val="24B7ED0D"/>
    <w:rsid w:val="24E0305F"/>
    <w:rsid w:val="24EEA1EE"/>
    <w:rsid w:val="2500DB58"/>
    <w:rsid w:val="25218F4C"/>
    <w:rsid w:val="2590968D"/>
    <w:rsid w:val="25916F03"/>
    <w:rsid w:val="25E36372"/>
    <w:rsid w:val="25F36E65"/>
    <w:rsid w:val="26414433"/>
    <w:rsid w:val="264C1F01"/>
    <w:rsid w:val="26E9C2D8"/>
    <w:rsid w:val="272E6EB7"/>
    <w:rsid w:val="2752802D"/>
    <w:rsid w:val="2772BA8A"/>
    <w:rsid w:val="2777CDA6"/>
    <w:rsid w:val="27D6F59F"/>
    <w:rsid w:val="28D615CD"/>
    <w:rsid w:val="28FCA8A6"/>
    <w:rsid w:val="2931DD49"/>
    <w:rsid w:val="29851C18"/>
    <w:rsid w:val="298E5011"/>
    <w:rsid w:val="299B7558"/>
    <w:rsid w:val="29C2FFCB"/>
    <w:rsid w:val="29DD6D7D"/>
    <w:rsid w:val="2A74FAF0"/>
    <w:rsid w:val="2A9CD449"/>
    <w:rsid w:val="2ADF8277"/>
    <w:rsid w:val="2AF8DECD"/>
    <w:rsid w:val="2B1E84FF"/>
    <w:rsid w:val="2B565D31"/>
    <w:rsid w:val="2BD1EB5C"/>
    <w:rsid w:val="2BDBB345"/>
    <w:rsid w:val="2BE1189C"/>
    <w:rsid w:val="2BF9669B"/>
    <w:rsid w:val="2C3877AE"/>
    <w:rsid w:val="2C395C29"/>
    <w:rsid w:val="2C3E23DC"/>
    <w:rsid w:val="2C4D6515"/>
    <w:rsid w:val="2C64BC5F"/>
    <w:rsid w:val="2C9825CB"/>
    <w:rsid w:val="2CA56399"/>
    <w:rsid w:val="2CC0CDE0"/>
    <w:rsid w:val="2D1DCA39"/>
    <w:rsid w:val="2D244E24"/>
    <w:rsid w:val="2DA683F3"/>
    <w:rsid w:val="2DB56D85"/>
    <w:rsid w:val="2DC5CEBC"/>
    <w:rsid w:val="2EB7FC8B"/>
    <w:rsid w:val="2EC97F3B"/>
    <w:rsid w:val="2EE0A4B1"/>
    <w:rsid w:val="2EE8919A"/>
    <w:rsid w:val="2EE9F735"/>
    <w:rsid w:val="2F149814"/>
    <w:rsid w:val="2F380F7B"/>
    <w:rsid w:val="2F4A3749"/>
    <w:rsid w:val="2F642D6B"/>
    <w:rsid w:val="2F80C8AB"/>
    <w:rsid w:val="2F9C3E38"/>
    <w:rsid w:val="2FA685D3"/>
    <w:rsid w:val="30203909"/>
    <w:rsid w:val="31299B07"/>
    <w:rsid w:val="3139A41C"/>
    <w:rsid w:val="3147C685"/>
    <w:rsid w:val="318E399C"/>
    <w:rsid w:val="3193AB7F"/>
    <w:rsid w:val="31FCC875"/>
    <w:rsid w:val="3247DD00"/>
    <w:rsid w:val="325C9E2A"/>
    <w:rsid w:val="327F7666"/>
    <w:rsid w:val="32D90D98"/>
    <w:rsid w:val="33AD113C"/>
    <w:rsid w:val="33E1F18C"/>
    <w:rsid w:val="346F61C1"/>
    <w:rsid w:val="34B93764"/>
    <w:rsid w:val="34C5D7BE"/>
    <w:rsid w:val="354046A0"/>
    <w:rsid w:val="3540C2E7"/>
    <w:rsid w:val="36191C7F"/>
    <w:rsid w:val="36306B01"/>
    <w:rsid w:val="36761ACB"/>
    <w:rsid w:val="367CD120"/>
    <w:rsid w:val="36C8722D"/>
    <w:rsid w:val="36FD9058"/>
    <w:rsid w:val="37474E64"/>
    <w:rsid w:val="376BD2E7"/>
    <w:rsid w:val="3786BE3B"/>
    <w:rsid w:val="378E2E0F"/>
    <w:rsid w:val="382E1C6C"/>
    <w:rsid w:val="382E763B"/>
    <w:rsid w:val="38409882"/>
    <w:rsid w:val="386775E2"/>
    <w:rsid w:val="386DE258"/>
    <w:rsid w:val="38ABB3E6"/>
    <w:rsid w:val="38D09F8E"/>
    <w:rsid w:val="38F0A266"/>
    <w:rsid w:val="38FC3FE5"/>
    <w:rsid w:val="390D2F30"/>
    <w:rsid w:val="395F7DFA"/>
    <w:rsid w:val="3997632D"/>
    <w:rsid w:val="39A6B5AA"/>
    <w:rsid w:val="39B5E510"/>
    <w:rsid w:val="3A1C7E90"/>
    <w:rsid w:val="3A36FF5E"/>
    <w:rsid w:val="3B8D4A5F"/>
    <w:rsid w:val="3B98CFF0"/>
    <w:rsid w:val="3BAEC915"/>
    <w:rsid w:val="3BE27D21"/>
    <w:rsid w:val="3BF4D908"/>
    <w:rsid w:val="3BFF60A4"/>
    <w:rsid w:val="3C54B9A8"/>
    <w:rsid w:val="3C9B9E37"/>
    <w:rsid w:val="3D6C483F"/>
    <w:rsid w:val="3D71A17D"/>
    <w:rsid w:val="3DC31107"/>
    <w:rsid w:val="3E21F91A"/>
    <w:rsid w:val="3E7F1932"/>
    <w:rsid w:val="3ED27989"/>
    <w:rsid w:val="3EE8F26D"/>
    <w:rsid w:val="3EF791DE"/>
    <w:rsid w:val="3F562127"/>
    <w:rsid w:val="3F5B5452"/>
    <w:rsid w:val="3F6CC8A1"/>
    <w:rsid w:val="3F6DD9AB"/>
    <w:rsid w:val="3F71042E"/>
    <w:rsid w:val="400823C9"/>
    <w:rsid w:val="4033EDCD"/>
    <w:rsid w:val="4034F042"/>
    <w:rsid w:val="4047CBDC"/>
    <w:rsid w:val="4065FDE1"/>
    <w:rsid w:val="407B299E"/>
    <w:rsid w:val="4105067E"/>
    <w:rsid w:val="412DBB84"/>
    <w:rsid w:val="418FEE00"/>
    <w:rsid w:val="41CD5302"/>
    <w:rsid w:val="41D5C5FD"/>
    <w:rsid w:val="421F859E"/>
    <w:rsid w:val="426D47F0"/>
    <w:rsid w:val="42817B15"/>
    <w:rsid w:val="42AB1397"/>
    <w:rsid w:val="42C62342"/>
    <w:rsid w:val="42D6A76B"/>
    <w:rsid w:val="42DC2C30"/>
    <w:rsid w:val="434827FC"/>
    <w:rsid w:val="439A0837"/>
    <w:rsid w:val="43D5FD96"/>
    <w:rsid w:val="43DBA87C"/>
    <w:rsid w:val="43E2291B"/>
    <w:rsid w:val="4423DA1B"/>
    <w:rsid w:val="4429293A"/>
    <w:rsid w:val="44357226"/>
    <w:rsid w:val="444E5E1C"/>
    <w:rsid w:val="44938257"/>
    <w:rsid w:val="44958BA6"/>
    <w:rsid w:val="44E59CB5"/>
    <w:rsid w:val="45015DBB"/>
    <w:rsid w:val="451F3503"/>
    <w:rsid w:val="460BD2FF"/>
    <w:rsid w:val="463E578F"/>
    <w:rsid w:val="464A28D4"/>
    <w:rsid w:val="46881024"/>
    <w:rsid w:val="46B6899D"/>
    <w:rsid w:val="46C4B8E0"/>
    <w:rsid w:val="47368551"/>
    <w:rsid w:val="477D5447"/>
    <w:rsid w:val="47A29CBE"/>
    <w:rsid w:val="47CC7E97"/>
    <w:rsid w:val="47E62FD8"/>
    <w:rsid w:val="47F15C1D"/>
    <w:rsid w:val="47FF303D"/>
    <w:rsid w:val="48141DC8"/>
    <w:rsid w:val="483586AE"/>
    <w:rsid w:val="48CF6289"/>
    <w:rsid w:val="48E6DC5A"/>
    <w:rsid w:val="490EFDAC"/>
    <w:rsid w:val="4949FB6D"/>
    <w:rsid w:val="496DECF7"/>
    <w:rsid w:val="49EE42C1"/>
    <w:rsid w:val="4A58338E"/>
    <w:rsid w:val="4AFB44DF"/>
    <w:rsid w:val="4B5D4A8D"/>
    <w:rsid w:val="4B7FD9DA"/>
    <w:rsid w:val="4B8173DE"/>
    <w:rsid w:val="4B9E14A6"/>
    <w:rsid w:val="4BDCD71B"/>
    <w:rsid w:val="4C36A82D"/>
    <w:rsid w:val="4C5D46D3"/>
    <w:rsid w:val="4C8A9368"/>
    <w:rsid w:val="4C9BA6B6"/>
    <w:rsid w:val="4D31500D"/>
    <w:rsid w:val="4D37CCCE"/>
    <w:rsid w:val="4D4FA388"/>
    <w:rsid w:val="4D8AE198"/>
    <w:rsid w:val="4DAD3DA4"/>
    <w:rsid w:val="4E3C9EB0"/>
    <w:rsid w:val="4E9A3A04"/>
    <w:rsid w:val="4EB399E6"/>
    <w:rsid w:val="4EE18A10"/>
    <w:rsid w:val="4F379EC2"/>
    <w:rsid w:val="4F4FA7FC"/>
    <w:rsid w:val="4F5E5405"/>
    <w:rsid w:val="4F88300D"/>
    <w:rsid w:val="4F908452"/>
    <w:rsid w:val="4F93BBF0"/>
    <w:rsid w:val="4FE0CA34"/>
    <w:rsid w:val="4FF9C086"/>
    <w:rsid w:val="50752D5C"/>
    <w:rsid w:val="5079F6E3"/>
    <w:rsid w:val="50A068D5"/>
    <w:rsid w:val="50B20D82"/>
    <w:rsid w:val="50E054DD"/>
    <w:rsid w:val="51073672"/>
    <w:rsid w:val="514F46C1"/>
    <w:rsid w:val="515008CF"/>
    <w:rsid w:val="5154B716"/>
    <w:rsid w:val="51C3AF84"/>
    <w:rsid w:val="51EE83AE"/>
    <w:rsid w:val="52244CA8"/>
    <w:rsid w:val="5244F7EA"/>
    <w:rsid w:val="5248D2E8"/>
    <w:rsid w:val="527DC5E3"/>
    <w:rsid w:val="52D488B7"/>
    <w:rsid w:val="53647A17"/>
    <w:rsid w:val="5402391D"/>
    <w:rsid w:val="5426CDD5"/>
    <w:rsid w:val="543DDF82"/>
    <w:rsid w:val="544F340F"/>
    <w:rsid w:val="54BC2787"/>
    <w:rsid w:val="54CA3385"/>
    <w:rsid w:val="55320030"/>
    <w:rsid w:val="553C3F76"/>
    <w:rsid w:val="554E837B"/>
    <w:rsid w:val="55851F1B"/>
    <w:rsid w:val="55C9FE46"/>
    <w:rsid w:val="55F18E49"/>
    <w:rsid w:val="561AE8F9"/>
    <w:rsid w:val="56CD1863"/>
    <w:rsid w:val="56E1388C"/>
    <w:rsid w:val="56F4340E"/>
    <w:rsid w:val="5728DFF7"/>
    <w:rsid w:val="572939C4"/>
    <w:rsid w:val="57B4159F"/>
    <w:rsid w:val="5802C230"/>
    <w:rsid w:val="582789E3"/>
    <w:rsid w:val="5899266E"/>
    <w:rsid w:val="589A5AA8"/>
    <w:rsid w:val="58B7F5A1"/>
    <w:rsid w:val="58E64B60"/>
    <w:rsid w:val="58F5396B"/>
    <w:rsid w:val="59694846"/>
    <w:rsid w:val="596CA29B"/>
    <w:rsid w:val="59912946"/>
    <w:rsid w:val="59A888ED"/>
    <w:rsid w:val="59EBAA8C"/>
    <w:rsid w:val="5A1DC26E"/>
    <w:rsid w:val="5A8796D3"/>
    <w:rsid w:val="5AA4C09D"/>
    <w:rsid w:val="5AF05BC4"/>
    <w:rsid w:val="5B1B6BAC"/>
    <w:rsid w:val="5B4D751D"/>
    <w:rsid w:val="5BA04489"/>
    <w:rsid w:val="5BC76F36"/>
    <w:rsid w:val="5BDEF18F"/>
    <w:rsid w:val="5C0A0E29"/>
    <w:rsid w:val="5C1C344D"/>
    <w:rsid w:val="5C2EB5DA"/>
    <w:rsid w:val="5C5B6790"/>
    <w:rsid w:val="5D774D0E"/>
    <w:rsid w:val="5D848B6E"/>
    <w:rsid w:val="5DD5135A"/>
    <w:rsid w:val="5E049D0A"/>
    <w:rsid w:val="5E387C5F"/>
    <w:rsid w:val="5E4E08AB"/>
    <w:rsid w:val="5E5DE6F9"/>
    <w:rsid w:val="5E610C8F"/>
    <w:rsid w:val="5E678C93"/>
    <w:rsid w:val="5E69ED76"/>
    <w:rsid w:val="5ECC047E"/>
    <w:rsid w:val="5F533011"/>
    <w:rsid w:val="5F91D4E1"/>
    <w:rsid w:val="60178704"/>
    <w:rsid w:val="60E6254C"/>
    <w:rsid w:val="613A8B1B"/>
    <w:rsid w:val="61C67E05"/>
    <w:rsid w:val="61F509E3"/>
    <w:rsid w:val="6217A5D0"/>
    <w:rsid w:val="621E1144"/>
    <w:rsid w:val="62A32573"/>
    <w:rsid w:val="62AE21BE"/>
    <w:rsid w:val="62F1A7B1"/>
    <w:rsid w:val="6342CDF6"/>
    <w:rsid w:val="635D7BE6"/>
    <w:rsid w:val="63C25B71"/>
    <w:rsid w:val="646E533C"/>
    <w:rsid w:val="649DD160"/>
    <w:rsid w:val="64A5A584"/>
    <w:rsid w:val="6540A1A0"/>
    <w:rsid w:val="65AD13A9"/>
    <w:rsid w:val="65E71590"/>
    <w:rsid w:val="660C071E"/>
    <w:rsid w:val="661852B6"/>
    <w:rsid w:val="6643C329"/>
    <w:rsid w:val="66572BAC"/>
    <w:rsid w:val="66A2A48C"/>
    <w:rsid w:val="66CBC4FC"/>
    <w:rsid w:val="66DE5F88"/>
    <w:rsid w:val="678C06F7"/>
    <w:rsid w:val="6792DEB6"/>
    <w:rsid w:val="679AD839"/>
    <w:rsid w:val="679E544E"/>
    <w:rsid w:val="67D0C6C7"/>
    <w:rsid w:val="67E37700"/>
    <w:rsid w:val="6864AE0D"/>
    <w:rsid w:val="68C83F65"/>
    <w:rsid w:val="68D4DA37"/>
    <w:rsid w:val="68E6F154"/>
    <w:rsid w:val="68F6F051"/>
    <w:rsid w:val="691B033D"/>
    <w:rsid w:val="6924A361"/>
    <w:rsid w:val="69B1EB1D"/>
    <w:rsid w:val="69FE1038"/>
    <w:rsid w:val="6A073951"/>
    <w:rsid w:val="6A76BFD6"/>
    <w:rsid w:val="6AA20AEC"/>
    <w:rsid w:val="6AE9727F"/>
    <w:rsid w:val="6C1326D8"/>
    <w:rsid w:val="6C1955C5"/>
    <w:rsid w:val="6C2C88E9"/>
    <w:rsid w:val="6C34093F"/>
    <w:rsid w:val="6C4182EF"/>
    <w:rsid w:val="6C966F3D"/>
    <w:rsid w:val="6C9B72B8"/>
    <w:rsid w:val="6CA6C4F6"/>
    <w:rsid w:val="6D1215B9"/>
    <w:rsid w:val="6D2524A5"/>
    <w:rsid w:val="6D9C6DAA"/>
    <w:rsid w:val="6DAD4EDC"/>
    <w:rsid w:val="6E019A62"/>
    <w:rsid w:val="6E02625F"/>
    <w:rsid w:val="6E74BFF3"/>
    <w:rsid w:val="6FE9049A"/>
    <w:rsid w:val="70457C09"/>
    <w:rsid w:val="70841970"/>
    <w:rsid w:val="709EDAB5"/>
    <w:rsid w:val="70B9B56C"/>
    <w:rsid w:val="70BDD7BC"/>
    <w:rsid w:val="7103C7C0"/>
    <w:rsid w:val="71161DE2"/>
    <w:rsid w:val="7119D1F5"/>
    <w:rsid w:val="7158F179"/>
    <w:rsid w:val="7186E381"/>
    <w:rsid w:val="71A3CDB0"/>
    <w:rsid w:val="71A6FD28"/>
    <w:rsid w:val="71C90097"/>
    <w:rsid w:val="71F9B5F0"/>
    <w:rsid w:val="7206519B"/>
    <w:rsid w:val="725C7F53"/>
    <w:rsid w:val="726533DE"/>
    <w:rsid w:val="728125A0"/>
    <w:rsid w:val="72E7568D"/>
    <w:rsid w:val="7398F1FC"/>
    <w:rsid w:val="741D8450"/>
    <w:rsid w:val="746B1E97"/>
    <w:rsid w:val="74EF1FED"/>
    <w:rsid w:val="7508F5D0"/>
    <w:rsid w:val="758E55DF"/>
    <w:rsid w:val="75A4EC48"/>
    <w:rsid w:val="75BAF2FD"/>
    <w:rsid w:val="75DC5AB9"/>
    <w:rsid w:val="75EEF52C"/>
    <w:rsid w:val="7614BCBE"/>
    <w:rsid w:val="76424C02"/>
    <w:rsid w:val="76872F02"/>
    <w:rsid w:val="76C9531F"/>
    <w:rsid w:val="76CC9D43"/>
    <w:rsid w:val="771FEC4E"/>
    <w:rsid w:val="7724C26E"/>
    <w:rsid w:val="77725D63"/>
    <w:rsid w:val="779A8D74"/>
    <w:rsid w:val="77A3DE64"/>
    <w:rsid w:val="77A73DFA"/>
    <w:rsid w:val="78017A0D"/>
    <w:rsid w:val="78FCCDE9"/>
    <w:rsid w:val="791319C5"/>
    <w:rsid w:val="793B7569"/>
    <w:rsid w:val="797ED8A8"/>
    <w:rsid w:val="79865FDA"/>
    <w:rsid w:val="798E8F23"/>
    <w:rsid w:val="799070F5"/>
    <w:rsid w:val="799C5E00"/>
    <w:rsid w:val="79A35D20"/>
    <w:rsid w:val="79C01C13"/>
    <w:rsid w:val="79CC5F42"/>
    <w:rsid w:val="7A19A008"/>
    <w:rsid w:val="7A224F64"/>
    <w:rsid w:val="7A4B0D74"/>
    <w:rsid w:val="7A787B8A"/>
    <w:rsid w:val="7A7F3291"/>
    <w:rsid w:val="7B080F46"/>
    <w:rsid w:val="7B3BFB0E"/>
    <w:rsid w:val="7B6669AC"/>
    <w:rsid w:val="7BA22400"/>
    <w:rsid w:val="7BC9B4E3"/>
    <w:rsid w:val="7C4547E0"/>
    <w:rsid w:val="7D32CAA6"/>
    <w:rsid w:val="7D49B43D"/>
    <w:rsid w:val="7D67269F"/>
    <w:rsid w:val="7D8DF237"/>
    <w:rsid w:val="7DA5C681"/>
    <w:rsid w:val="7E044868"/>
    <w:rsid w:val="7E9072B4"/>
    <w:rsid w:val="7EB1FEC2"/>
    <w:rsid w:val="7EE28806"/>
    <w:rsid w:val="7F389FC7"/>
    <w:rsid w:val="7F428751"/>
    <w:rsid w:val="7F49AB1D"/>
    <w:rsid w:val="7F9AABF7"/>
    <w:rsid w:val="7FA0FB36"/>
    <w:rsid w:val="7FF4234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1E6D0B"/>
  <w15:chartTrackingRefBased/>
  <w15:docId w15:val="{87B7D935-5CCD-4A28-8547-E7AD0D791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8"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3C9B"/>
    <w:pPr>
      <w:spacing w:after="120" w:line="264" w:lineRule="auto"/>
    </w:pPr>
    <w:rPr>
      <w:sz w:val="24"/>
    </w:rPr>
  </w:style>
  <w:style w:type="paragraph" w:styleId="Heading1">
    <w:name w:val="heading 1"/>
    <w:basedOn w:val="Normal"/>
    <w:next w:val="Normal"/>
    <w:link w:val="Heading1Char"/>
    <w:uiPriority w:val="9"/>
    <w:qFormat/>
    <w:rsid w:val="00C51F13"/>
    <w:pPr>
      <w:keepNext/>
      <w:keepLines/>
      <w:spacing w:before="240" w:after="0"/>
      <w:outlineLvl w:val="0"/>
    </w:pPr>
    <w:rPr>
      <w:rFonts w:asciiTheme="majorHAnsi" w:eastAsiaTheme="majorEastAsia" w:hAnsiTheme="majorHAnsi" w:cstheme="majorBidi"/>
      <w:color w:val="04627A" w:themeColor="accent1"/>
      <w:sz w:val="44"/>
      <w:szCs w:val="32"/>
    </w:rPr>
  </w:style>
  <w:style w:type="paragraph" w:styleId="Heading2">
    <w:name w:val="heading 2"/>
    <w:basedOn w:val="Normal"/>
    <w:next w:val="Normal"/>
    <w:link w:val="Heading2Char"/>
    <w:uiPriority w:val="9"/>
    <w:unhideWhenUsed/>
    <w:qFormat/>
    <w:rsid w:val="00627D1F"/>
    <w:pPr>
      <w:keepNext/>
      <w:keepLines/>
      <w:spacing w:before="200" w:after="80"/>
      <w:outlineLvl w:val="1"/>
    </w:pPr>
    <w:rPr>
      <w:rFonts w:ascii="Work Sans" w:eastAsiaTheme="majorEastAsia" w:hAnsi="Work Sans" w:cstheme="majorBidi"/>
      <w:b/>
      <w:color w:val="02303C" w:themeColor="accent1" w:themeShade="80"/>
      <w:sz w:val="28"/>
      <w:szCs w:val="26"/>
    </w:rPr>
  </w:style>
  <w:style w:type="paragraph" w:styleId="Heading3">
    <w:name w:val="heading 3"/>
    <w:basedOn w:val="Normal"/>
    <w:next w:val="Normal"/>
    <w:link w:val="Heading3Char"/>
    <w:uiPriority w:val="9"/>
    <w:unhideWhenUsed/>
    <w:qFormat/>
    <w:rsid w:val="007F40EB"/>
    <w:pPr>
      <w:keepNext/>
      <w:keepLines/>
      <w:spacing w:before="180" w:after="0"/>
      <w:outlineLvl w:val="2"/>
    </w:pPr>
    <w:rPr>
      <w:rFonts w:asciiTheme="majorHAnsi" w:eastAsiaTheme="majorEastAsia" w:hAnsiTheme="majorHAnsi" w:cstheme="majorBidi"/>
      <w:color w:val="18405B" w:themeColor="accent4"/>
      <w:sz w:val="26"/>
      <w:szCs w:val="24"/>
    </w:rPr>
  </w:style>
  <w:style w:type="paragraph" w:styleId="Heading4">
    <w:name w:val="heading 4"/>
    <w:basedOn w:val="Normal"/>
    <w:next w:val="Normal"/>
    <w:link w:val="Heading4Char"/>
    <w:uiPriority w:val="9"/>
    <w:semiHidden/>
    <w:unhideWhenUsed/>
    <w:qFormat/>
    <w:rsid w:val="005A23EB"/>
    <w:pPr>
      <w:keepNext/>
      <w:keepLines/>
      <w:spacing w:before="40" w:after="0"/>
      <w:outlineLvl w:val="3"/>
    </w:pPr>
    <w:rPr>
      <w:rFonts w:asciiTheme="majorHAnsi" w:eastAsiaTheme="majorEastAsia" w:hAnsiTheme="majorHAnsi" w:cstheme="majorBidi"/>
      <w:i/>
      <w:iCs/>
      <w:color w:val="03495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HSStyle">
    <w:name w:val="HHS Style"/>
    <w:basedOn w:val="Normal"/>
    <w:next w:val="Normal"/>
    <w:link w:val="HHSStyleChar"/>
    <w:qFormat/>
    <w:rsid w:val="008E66DB"/>
    <w:pPr>
      <w:suppressAutoHyphens/>
      <w:spacing w:after="160" w:line="288" w:lineRule="auto"/>
      <w:contextualSpacing/>
    </w:pPr>
    <w:rPr>
      <w:rFonts w:cstheme="minorHAnsi"/>
    </w:rPr>
  </w:style>
  <w:style w:type="character" w:customStyle="1" w:styleId="HHSStyleChar">
    <w:name w:val="HHS Style Char"/>
    <w:basedOn w:val="DefaultParagraphFont"/>
    <w:link w:val="HHSStyle"/>
    <w:rsid w:val="008E66DB"/>
    <w:rPr>
      <w:rFonts w:cstheme="minorHAnsi"/>
      <w:sz w:val="24"/>
    </w:rPr>
  </w:style>
  <w:style w:type="paragraph" w:styleId="Header">
    <w:name w:val="header"/>
    <w:basedOn w:val="Normal"/>
    <w:link w:val="HeaderChar"/>
    <w:uiPriority w:val="99"/>
    <w:unhideWhenUsed/>
    <w:rsid w:val="00ED0F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0FA2"/>
  </w:style>
  <w:style w:type="paragraph" w:styleId="Footer">
    <w:name w:val="footer"/>
    <w:basedOn w:val="Normal"/>
    <w:link w:val="FooterChar"/>
    <w:uiPriority w:val="99"/>
    <w:unhideWhenUsed/>
    <w:rsid w:val="00ED0F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0FA2"/>
  </w:style>
  <w:style w:type="table" w:styleId="TableGrid">
    <w:name w:val="Table Grid"/>
    <w:basedOn w:val="TableNormal"/>
    <w:uiPriority w:val="39"/>
    <w:rsid w:val="00ED0F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51F13"/>
    <w:rPr>
      <w:rFonts w:asciiTheme="majorHAnsi" w:eastAsiaTheme="majorEastAsia" w:hAnsiTheme="majorHAnsi" w:cstheme="majorBidi"/>
      <w:color w:val="04627A" w:themeColor="accent1"/>
      <w:sz w:val="44"/>
      <w:szCs w:val="32"/>
    </w:rPr>
  </w:style>
  <w:style w:type="character" w:customStyle="1" w:styleId="Heading2Char">
    <w:name w:val="Heading 2 Char"/>
    <w:basedOn w:val="DefaultParagraphFont"/>
    <w:link w:val="Heading2"/>
    <w:uiPriority w:val="9"/>
    <w:rsid w:val="00627D1F"/>
    <w:rPr>
      <w:rFonts w:ascii="Work Sans" w:eastAsiaTheme="majorEastAsia" w:hAnsi="Work Sans" w:cstheme="majorBidi"/>
      <w:b/>
      <w:color w:val="02303C" w:themeColor="accent1" w:themeShade="80"/>
      <w:sz w:val="28"/>
      <w:szCs w:val="26"/>
    </w:rPr>
  </w:style>
  <w:style w:type="character" w:customStyle="1" w:styleId="Heading3Char">
    <w:name w:val="Heading 3 Char"/>
    <w:basedOn w:val="DefaultParagraphFont"/>
    <w:link w:val="Heading3"/>
    <w:uiPriority w:val="9"/>
    <w:rsid w:val="007F40EB"/>
    <w:rPr>
      <w:rFonts w:asciiTheme="majorHAnsi" w:eastAsiaTheme="majorEastAsia" w:hAnsiTheme="majorHAnsi" w:cstheme="majorBidi"/>
      <w:color w:val="18405B" w:themeColor="accent4"/>
      <w:sz w:val="26"/>
      <w:szCs w:val="24"/>
    </w:rPr>
  </w:style>
  <w:style w:type="paragraph" w:styleId="ListParagraph">
    <w:name w:val="List Paragraph"/>
    <w:basedOn w:val="Normal"/>
    <w:uiPriority w:val="34"/>
    <w:qFormat/>
    <w:rsid w:val="00787B92"/>
    <w:pPr>
      <w:ind w:left="720"/>
      <w:contextualSpacing/>
    </w:pPr>
  </w:style>
  <w:style w:type="table" w:styleId="GridTable1Light-Accent4">
    <w:name w:val="Grid Table 1 Light Accent 4"/>
    <w:basedOn w:val="TableNormal"/>
    <w:uiPriority w:val="46"/>
    <w:rsid w:val="00787B92"/>
    <w:pPr>
      <w:spacing w:after="0" w:line="240" w:lineRule="auto"/>
    </w:pPr>
    <w:tblPr>
      <w:tblStyleRowBandSize w:val="1"/>
      <w:tblStyleColBandSize w:val="1"/>
      <w:tblBorders>
        <w:top w:val="single" w:sz="4" w:space="0" w:color="81B8DE" w:themeColor="accent4" w:themeTint="66"/>
        <w:left w:val="single" w:sz="4" w:space="0" w:color="81B8DE" w:themeColor="accent4" w:themeTint="66"/>
        <w:bottom w:val="single" w:sz="4" w:space="0" w:color="81B8DE" w:themeColor="accent4" w:themeTint="66"/>
        <w:right w:val="single" w:sz="4" w:space="0" w:color="81B8DE" w:themeColor="accent4" w:themeTint="66"/>
        <w:insideH w:val="single" w:sz="4" w:space="0" w:color="81B8DE" w:themeColor="accent4" w:themeTint="66"/>
        <w:insideV w:val="single" w:sz="4" w:space="0" w:color="81B8DE" w:themeColor="accent4" w:themeTint="66"/>
      </w:tblBorders>
    </w:tblPr>
    <w:tblStylePr w:type="firstRow">
      <w:rPr>
        <w:b/>
        <w:bCs/>
      </w:rPr>
      <w:tblPr/>
      <w:tcPr>
        <w:tcBorders>
          <w:bottom w:val="single" w:sz="12" w:space="0" w:color="4395CD" w:themeColor="accent4" w:themeTint="99"/>
        </w:tcBorders>
      </w:tcPr>
    </w:tblStylePr>
    <w:tblStylePr w:type="lastRow">
      <w:rPr>
        <w:b/>
        <w:bCs/>
      </w:rPr>
      <w:tblPr/>
      <w:tcPr>
        <w:tcBorders>
          <w:top w:val="double" w:sz="2" w:space="0" w:color="4395CD" w:themeColor="accent4" w:themeTint="99"/>
        </w:tcBorders>
      </w:tcPr>
    </w:tblStylePr>
    <w:tblStylePr w:type="firstCol">
      <w:rPr>
        <w:b/>
        <w:bCs/>
      </w:rPr>
    </w:tblStylePr>
    <w:tblStylePr w:type="lastCol">
      <w:rPr>
        <w:b/>
        <w:bCs/>
      </w:rPr>
    </w:tblStylePr>
  </w:style>
  <w:style w:type="table" w:styleId="GridTable6Colorful-Accent4">
    <w:name w:val="Grid Table 6 Colorful Accent 4"/>
    <w:basedOn w:val="TableNormal"/>
    <w:uiPriority w:val="51"/>
    <w:rsid w:val="00787B92"/>
    <w:pPr>
      <w:spacing w:after="0" w:line="240" w:lineRule="auto"/>
    </w:pPr>
    <w:rPr>
      <w:color w:val="122F44" w:themeColor="accent4" w:themeShade="BF"/>
    </w:rPr>
    <w:tblPr>
      <w:tblStyleRowBandSize w:val="1"/>
      <w:tblStyleColBandSize w:val="1"/>
      <w:tblBorders>
        <w:top w:val="single" w:sz="4" w:space="0" w:color="4395CD" w:themeColor="accent4" w:themeTint="99"/>
        <w:left w:val="single" w:sz="4" w:space="0" w:color="4395CD" w:themeColor="accent4" w:themeTint="99"/>
        <w:bottom w:val="single" w:sz="4" w:space="0" w:color="4395CD" w:themeColor="accent4" w:themeTint="99"/>
        <w:right w:val="single" w:sz="4" w:space="0" w:color="4395CD" w:themeColor="accent4" w:themeTint="99"/>
        <w:insideH w:val="single" w:sz="4" w:space="0" w:color="4395CD" w:themeColor="accent4" w:themeTint="99"/>
        <w:insideV w:val="single" w:sz="4" w:space="0" w:color="4395CD" w:themeColor="accent4" w:themeTint="99"/>
      </w:tblBorders>
    </w:tblPr>
    <w:tblStylePr w:type="firstRow">
      <w:rPr>
        <w:b/>
        <w:bCs/>
      </w:rPr>
      <w:tblPr/>
      <w:tcPr>
        <w:tcBorders>
          <w:bottom w:val="single" w:sz="12" w:space="0" w:color="4395CD" w:themeColor="accent4" w:themeTint="99"/>
        </w:tcBorders>
      </w:tcPr>
    </w:tblStylePr>
    <w:tblStylePr w:type="lastRow">
      <w:rPr>
        <w:b/>
        <w:bCs/>
      </w:rPr>
      <w:tblPr/>
      <w:tcPr>
        <w:tcBorders>
          <w:top w:val="double" w:sz="4" w:space="0" w:color="4395CD" w:themeColor="accent4" w:themeTint="99"/>
        </w:tcBorders>
      </w:tcPr>
    </w:tblStylePr>
    <w:tblStylePr w:type="firstCol">
      <w:rPr>
        <w:b/>
        <w:bCs/>
      </w:rPr>
    </w:tblStylePr>
    <w:tblStylePr w:type="lastCol">
      <w:rPr>
        <w:b/>
        <w:bCs/>
      </w:rPr>
    </w:tblStylePr>
    <w:tblStylePr w:type="band1Vert">
      <w:tblPr/>
      <w:tcPr>
        <w:shd w:val="clear" w:color="auto" w:fill="C0DBEE" w:themeFill="accent4" w:themeFillTint="33"/>
      </w:tcPr>
    </w:tblStylePr>
    <w:tblStylePr w:type="band1Horz">
      <w:tblPr/>
      <w:tcPr>
        <w:shd w:val="clear" w:color="auto" w:fill="C0DBEE" w:themeFill="accent4" w:themeFillTint="33"/>
      </w:tcPr>
    </w:tblStylePr>
  </w:style>
  <w:style w:type="paragraph" w:styleId="ListBullet">
    <w:name w:val="List Bullet"/>
    <w:basedOn w:val="Normal"/>
    <w:uiPriority w:val="99"/>
    <w:unhideWhenUsed/>
    <w:rsid w:val="00DA1414"/>
    <w:pPr>
      <w:numPr>
        <w:numId w:val="6"/>
      </w:numPr>
      <w:contextualSpacing/>
    </w:pPr>
  </w:style>
  <w:style w:type="paragraph" w:styleId="NoSpacing">
    <w:name w:val="No Spacing"/>
    <w:uiPriority w:val="1"/>
    <w:qFormat/>
    <w:rsid w:val="00DE0E1F"/>
    <w:pPr>
      <w:spacing w:after="0" w:line="240" w:lineRule="auto"/>
    </w:pPr>
    <w:rPr>
      <w:sz w:val="24"/>
    </w:rPr>
  </w:style>
  <w:style w:type="table" w:styleId="ListTable1Light-Accent6">
    <w:name w:val="List Table 1 Light Accent 6"/>
    <w:basedOn w:val="TableNormal"/>
    <w:uiPriority w:val="46"/>
    <w:rsid w:val="005F587F"/>
    <w:pPr>
      <w:spacing w:after="0" w:line="240" w:lineRule="auto"/>
    </w:pPr>
    <w:rPr>
      <w:color w:val="404040" w:themeColor="text1" w:themeTint="BF"/>
      <w:sz w:val="20"/>
      <w:szCs w:val="20"/>
      <w:lang w:eastAsia="ja-JP"/>
    </w:rPr>
    <w:tblPr>
      <w:tblStyleRowBandSize w:val="1"/>
      <w:tblStyleColBandSize w:val="1"/>
    </w:tblPr>
    <w:tblStylePr w:type="firstRow">
      <w:rPr>
        <w:b/>
        <w:bCs/>
      </w:rPr>
      <w:tblPr/>
      <w:tcPr>
        <w:tcBorders>
          <w:bottom w:val="single" w:sz="4" w:space="0" w:color="66BBAA" w:themeColor="accent6" w:themeTint="99"/>
        </w:tcBorders>
      </w:tcPr>
    </w:tblStylePr>
    <w:tblStylePr w:type="lastRow">
      <w:rPr>
        <w:b/>
        <w:bCs/>
      </w:rPr>
      <w:tblPr/>
      <w:tcPr>
        <w:tcBorders>
          <w:top w:val="single" w:sz="4" w:space="0" w:color="66BBAA" w:themeColor="accent6" w:themeTint="99"/>
        </w:tcBorders>
      </w:tcPr>
    </w:tblStylePr>
    <w:tblStylePr w:type="firstCol">
      <w:rPr>
        <w:b/>
        <w:bCs/>
      </w:rPr>
    </w:tblStylePr>
    <w:tblStylePr w:type="lastCol">
      <w:rPr>
        <w:b/>
        <w:bCs/>
      </w:rPr>
    </w:tblStylePr>
    <w:tblStylePr w:type="band1Vert">
      <w:tblPr/>
      <w:tcPr>
        <w:shd w:val="clear" w:color="auto" w:fill="CCE8E2" w:themeFill="accent6" w:themeFillTint="33"/>
      </w:tcPr>
    </w:tblStylePr>
    <w:tblStylePr w:type="band1Horz">
      <w:tblPr/>
      <w:tcPr>
        <w:shd w:val="clear" w:color="auto" w:fill="CCE8E2" w:themeFill="accent6" w:themeFillTint="33"/>
      </w:tcPr>
    </w:tblStylePr>
  </w:style>
  <w:style w:type="paragraph" w:styleId="Signature">
    <w:name w:val="Signature"/>
    <w:basedOn w:val="Normal"/>
    <w:link w:val="SignatureChar"/>
    <w:uiPriority w:val="8"/>
    <w:unhideWhenUsed/>
    <w:qFormat/>
    <w:rsid w:val="005F587F"/>
    <w:pPr>
      <w:spacing w:before="720" w:after="0" w:line="312" w:lineRule="auto"/>
      <w:contextualSpacing/>
    </w:pPr>
    <w:rPr>
      <w:b/>
      <w:color w:val="000000" w:themeColor="text1"/>
      <w:kern w:val="20"/>
      <w:sz w:val="22"/>
      <w:szCs w:val="20"/>
      <w:lang w:eastAsia="ja-JP"/>
    </w:rPr>
  </w:style>
  <w:style w:type="character" w:customStyle="1" w:styleId="SignatureChar">
    <w:name w:val="Signature Char"/>
    <w:basedOn w:val="DefaultParagraphFont"/>
    <w:link w:val="Signature"/>
    <w:uiPriority w:val="8"/>
    <w:rsid w:val="005F587F"/>
    <w:rPr>
      <w:b/>
      <w:color w:val="000000" w:themeColor="text1"/>
      <w:kern w:val="20"/>
      <w:szCs w:val="20"/>
      <w:lang w:eastAsia="ja-JP"/>
    </w:rPr>
  </w:style>
  <w:style w:type="paragraph" w:styleId="ListNumber">
    <w:name w:val="List Number"/>
    <w:basedOn w:val="ListNumber2"/>
    <w:autoRedefine/>
    <w:uiPriority w:val="9"/>
    <w:unhideWhenUsed/>
    <w:qFormat/>
    <w:rsid w:val="005F587F"/>
  </w:style>
  <w:style w:type="paragraph" w:styleId="ListNumber2">
    <w:name w:val="List Number 2"/>
    <w:basedOn w:val="Normal"/>
    <w:autoRedefine/>
    <w:uiPriority w:val="10"/>
    <w:qFormat/>
    <w:rsid w:val="005F587F"/>
    <w:pPr>
      <w:numPr>
        <w:numId w:val="9"/>
      </w:numPr>
      <w:spacing w:after="80" w:line="276" w:lineRule="auto"/>
      <w:contextualSpacing/>
    </w:pPr>
    <w:rPr>
      <w:color w:val="000000" w:themeColor="text1"/>
      <w:sz w:val="22"/>
      <w:szCs w:val="20"/>
      <w:lang w:eastAsia="ja-JP"/>
    </w:rPr>
  </w:style>
  <w:style w:type="character" w:styleId="Hyperlink">
    <w:name w:val="Hyperlink"/>
    <w:basedOn w:val="DefaultParagraphFont"/>
    <w:uiPriority w:val="99"/>
    <w:unhideWhenUsed/>
    <w:rsid w:val="00A64FFF"/>
    <w:rPr>
      <w:color w:val="0070C0" w:themeColor="hyperlink"/>
      <w:u w:val="single"/>
    </w:rPr>
  </w:style>
  <w:style w:type="character" w:styleId="UnresolvedMention">
    <w:name w:val="Unresolved Mention"/>
    <w:basedOn w:val="DefaultParagraphFont"/>
    <w:uiPriority w:val="99"/>
    <w:semiHidden/>
    <w:unhideWhenUsed/>
    <w:rsid w:val="00A64FFF"/>
    <w:rPr>
      <w:color w:val="605E5C"/>
      <w:shd w:val="clear" w:color="auto" w:fill="E1DFDD"/>
    </w:rPr>
  </w:style>
  <w:style w:type="character" w:styleId="FollowedHyperlink">
    <w:name w:val="FollowedHyperlink"/>
    <w:basedOn w:val="DefaultParagraphFont"/>
    <w:uiPriority w:val="99"/>
    <w:semiHidden/>
    <w:unhideWhenUsed/>
    <w:rsid w:val="00A64FFF"/>
    <w:rPr>
      <w:color w:val="694C60" w:themeColor="followedHyperlink"/>
      <w:u w:val="single"/>
    </w:rPr>
  </w:style>
  <w:style w:type="character" w:styleId="CommentReference">
    <w:name w:val="annotation reference"/>
    <w:basedOn w:val="DefaultParagraphFont"/>
    <w:uiPriority w:val="99"/>
    <w:semiHidden/>
    <w:unhideWhenUsed/>
    <w:rsid w:val="00054F41"/>
    <w:rPr>
      <w:sz w:val="16"/>
      <w:szCs w:val="16"/>
    </w:rPr>
  </w:style>
  <w:style w:type="paragraph" w:styleId="CommentText">
    <w:name w:val="annotation text"/>
    <w:basedOn w:val="Normal"/>
    <w:link w:val="CommentTextChar"/>
    <w:uiPriority w:val="99"/>
    <w:unhideWhenUsed/>
    <w:rsid w:val="00054F41"/>
    <w:pPr>
      <w:spacing w:line="240" w:lineRule="auto"/>
    </w:pPr>
    <w:rPr>
      <w:sz w:val="20"/>
      <w:szCs w:val="20"/>
    </w:rPr>
  </w:style>
  <w:style w:type="character" w:customStyle="1" w:styleId="CommentTextChar">
    <w:name w:val="Comment Text Char"/>
    <w:basedOn w:val="DefaultParagraphFont"/>
    <w:link w:val="CommentText"/>
    <w:uiPriority w:val="99"/>
    <w:rsid w:val="00054F41"/>
    <w:rPr>
      <w:sz w:val="20"/>
      <w:szCs w:val="20"/>
    </w:rPr>
  </w:style>
  <w:style w:type="paragraph" w:styleId="CommentSubject">
    <w:name w:val="annotation subject"/>
    <w:basedOn w:val="CommentText"/>
    <w:next w:val="CommentText"/>
    <w:link w:val="CommentSubjectChar"/>
    <w:uiPriority w:val="99"/>
    <w:semiHidden/>
    <w:unhideWhenUsed/>
    <w:rsid w:val="00054F41"/>
    <w:rPr>
      <w:b/>
      <w:bCs/>
    </w:rPr>
  </w:style>
  <w:style w:type="character" w:customStyle="1" w:styleId="CommentSubjectChar">
    <w:name w:val="Comment Subject Char"/>
    <w:basedOn w:val="CommentTextChar"/>
    <w:link w:val="CommentSubject"/>
    <w:uiPriority w:val="99"/>
    <w:semiHidden/>
    <w:rsid w:val="00054F41"/>
    <w:rPr>
      <w:b/>
      <w:bCs/>
      <w:sz w:val="20"/>
      <w:szCs w:val="20"/>
    </w:rPr>
  </w:style>
  <w:style w:type="character" w:customStyle="1" w:styleId="Heading4Char">
    <w:name w:val="Heading 4 Char"/>
    <w:basedOn w:val="DefaultParagraphFont"/>
    <w:link w:val="Heading4"/>
    <w:uiPriority w:val="9"/>
    <w:semiHidden/>
    <w:rsid w:val="005A23EB"/>
    <w:rPr>
      <w:rFonts w:asciiTheme="majorHAnsi" w:eastAsiaTheme="majorEastAsia" w:hAnsiTheme="majorHAnsi" w:cstheme="majorBidi"/>
      <w:i/>
      <w:iCs/>
      <w:color w:val="03495B" w:themeColor="accent1" w:themeShade="BF"/>
      <w:sz w:val="24"/>
    </w:rPr>
  </w:style>
  <w:style w:type="table" w:styleId="PlainTable1">
    <w:name w:val="Plain Table 1"/>
    <w:basedOn w:val="TableNormal"/>
    <w:uiPriority w:val="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1">
    <w:name w:val="Grid Table 4 Accent 1"/>
    <w:basedOn w:val="TableNormal"/>
    <w:uiPriority w:val="49"/>
    <w:rsid w:val="00127E53"/>
    <w:pPr>
      <w:spacing w:after="0" w:line="240" w:lineRule="auto"/>
    </w:pPr>
    <w:tblPr>
      <w:tblStyleRowBandSize w:val="1"/>
      <w:tblStyleColBandSize w:val="1"/>
      <w:tblBorders>
        <w:top w:val="single" w:sz="4" w:space="0" w:color="1FCBF7" w:themeColor="accent1" w:themeTint="99"/>
        <w:left w:val="single" w:sz="4" w:space="0" w:color="1FCBF7" w:themeColor="accent1" w:themeTint="99"/>
        <w:bottom w:val="single" w:sz="4" w:space="0" w:color="1FCBF7" w:themeColor="accent1" w:themeTint="99"/>
        <w:right w:val="single" w:sz="4" w:space="0" w:color="1FCBF7" w:themeColor="accent1" w:themeTint="99"/>
        <w:insideH w:val="single" w:sz="4" w:space="0" w:color="1FCBF7" w:themeColor="accent1" w:themeTint="99"/>
        <w:insideV w:val="single" w:sz="4" w:space="0" w:color="1FCBF7" w:themeColor="accent1" w:themeTint="99"/>
      </w:tblBorders>
    </w:tblPr>
    <w:tblStylePr w:type="firstRow">
      <w:rPr>
        <w:b/>
        <w:bCs/>
        <w:color w:val="FFFFFF" w:themeColor="background1"/>
      </w:rPr>
      <w:tblPr/>
      <w:tcPr>
        <w:tcBorders>
          <w:top w:val="single" w:sz="4" w:space="0" w:color="04627A" w:themeColor="accent1"/>
          <w:left w:val="single" w:sz="4" w:space="0" w:color="04627A" w:themeColor="accent1"/>
          <w:bottom w:val="single" w:sz="4" w:space="0" w:color="04627A" w:themeColor="accent1"/>
          <w:right w:val="single" w:sz="4" w:space="0" w:color="04627A" w:themeColor="accent1"/>
          <w:insideH w:val="nil"/>
          <w:insideV w:val="nil"/>
        </w:tcBorders>
        <w:shd w:val="clear" w:color="auto" w:fill="04627A" w:themeFill="accent1"/>
      </w:tcPr>
    </w:tblStylePr>
    <w:tblStylePr w:type="lastRow">
      <w:rPr>
        <w:b/>
        <w:bCs/>
      </w:rPr>
      <w:tblPr/>
      <w:tcPr>
        <w:tcBorders>
          <w:top w:val="double" w:sz="4" w:space="0" w:color="04627A" w:themeColor="accent1"/>
        </w:tcBorders>
      </w:tcPr>
    </w:tblStylePr>
    <w:tblStylePr w:type="firstCol">
      <w:rPr>
        <w:b/>
        <w:bCs/>
      </w:rPr>
    </w:tblStylePr>
    <w:tblStylePr w:type="lastCol">
      <w:rPr>
        <w:b/>
        <w:bCs/>
      </w:rPr>
    </w:tblStylePr>
    <w:tblStylePr w:type="band1Vert">
      <w:tblPr/>
      <w:tcPr>
        <w:shd w:val="clear" w:color="auto" w:fill="B4EDFC" w:themeFill="accent1" w:themeFillTint="33"/>
      </w:tcPr>
    </w:tblStylePr>
    <w:tblStylePr w:type="band1Horz">
      <w:tblPr/>
      <w:tcPr>
        <w:shd w:val="clear" w:color="auto" w:fill="B4EDFC" w:themeFill="accent1" w:themeFillTint="33"/>
      </w:tcPr>
    </w:tblStylePr>
  </w:style>
  <w:style w:type="table" w:styleId="GridTable4-Accent4">
    <w:name w:val="Grid Table 4 Accent 4"/>
    <w:basedOn w:val="TableNormal"/>
    <w:uiPriority w:val="49"/>
    <w:rsid w:val="00127E53"/>
    <w:pPr>
      <w:spacing w:after="0" w:line="240" w:lineRule="auto"/>
    </w:pPr>
    <w:tblPr>
      <w:tblStyleRowBandSize w:val="1"/>
      <w:tblStyleColBandSize w:val="1"/>
      <w:tblBorders>
        <w:top w:val="single" w:sz="4" w:space="0" w:color="4395CD" w:themeColor="accent4" w:themeTint="99"/>
        <w:left w:val="single" w:sz="4" w:space="0" w:color="4395CD" w:themeColor="accent4" w:themeTint="99"/>
        <w:bottom w:val="single" w:sz="4" w:space="0" w:color="4395CD" w:themeColor="accent4" w:themeTint="99"/>
        <w:right w:val="single" w:sz="4" w:space="0" w:color="4395CD" w:themeColor="accent4" w:themeTint="99"/>
        <w:insideH w:val="single" w:sz="4" w:space="0" w:color="4395CD" w:themeColor="accent4" w:themeTint="99"/>
        <w:insideV w:val="single" w:sz="4" w:space="0" w:color="4395CD" w:themeColor="accent4" w:themeTint="99"/>
      </w:tblBorders>
    </w:tblPr>
    <w:tblStylePr w:type="firstRow">
      <w:rPr>
        <w:b/>
        <w:bCs/>
        <w:color w:val="FFFFFF" w:themeColor="background1"/>
      </w:rPr>
      <w:tblPr/>
      <w:tcPr>
        <w:tcBorders>
          <w:top w:val="single" w:sz="4" w:space="0" w:color="18405B" w:themeColor="accent4"/>
          <w:left w:val="single" w:sz="4" w:space="0" w:color="18405B" w:themeColor="accent4"/>
          <w:bottom w:val="single" w:sz="4" w:space="0" w:color="18405B" w:themeColor="accent4"/>
          <w:right w:val="single" w:sz="4" w:space="0" w:color="18405B" w:themeColor="accent4"/>
          <w:insideH w:val="nil"/>
          <w:insideV w:val="nil"/>
        </w:tcBorders>
        <w:shd w:val="clear" w:color="auto" w:fill="18405B" w:themeFill="accent4"/>
      </w:tcPr>
    </w:tblStylePr>
    <w:tblStylePr w:type="lastRow">
      <w:rPr>
        <w:b/>
        <w:bCs/>
      </w:rPr>
      <w:tblPr/>
      <w:tcPr>
        <w:tcBorders>
          <w:top w:val="double" w:sz="4" w:space="0" w:color="18405B" w:themeColor="accent4"/>
        </w:tcBorders>
      </w:tcPr>
    </w:tblStylePr>
    <w:tblStylePr w:type="firstCol">
      <w:rPr>
        <w:b/>
        <w:bCs/>
      </w:rPr>
    </w:tblStylePr>
    <w:tblStylePr w:type="lastCol">
      <w:rPr>
        <w:b/>
        <w:bCs/>
      </w:rPr>
    </w:tblStylePr>
    <w:tblStylePr w:type="band1Vert">
      <w:tblPr/>
      <w:tcPr>
        <w:shd w:val="clear" w:color="auto" w:fill="C0DBEE" w:themeFill="accent4" w:themeFillTint="33"/>
      </w:tcPr>
    </w:tblStylePr>
    <w:tblStylePr w:type="band1Horz">
      <w:tblPr/>
      <w:tcPr>
        <w:shd w:val="clear" w:color="auto" w:fill="C0DBEE" w:themeFill="accent4" w:themeFillTint="33"/>
      </w:tcPr>
    </w:tblStylePr>
  </w:style>
  <w:style w:type="table" w:styleId="GridTable5Dark-Accent4">
    <w:name w:val="Grid Table 5 Dark Accent 4"/>
    <w:basedOn w:val="TableNormal"/>
    <w:uiPriority w:val="50"/>
    <w:rsid w:val="00127E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B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8405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8405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8405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8405B" w:themeFill="accent4"/>
      </w:tcPr>
    </w:tblStylePr>
    <w:tblStylePr w:type="band1Vert">
      <w:tblPr/>
      <w:tcPr>
        <w:shd w:val="clear" w:color="auto" w:fill="81B8DE" w:themeFill="accent4" w:themeFillTint="66"/>
      </w:tcPr>
    </w:tblStylePr>
    <w:tblStylePr w:type="band1Horz">
      <w:tblPr/>
      <w:tcPr>
        <w:shd w:val="clear" w:color="auto" w:fill="81B8DE" w:themeFill="accent4" w:themeFillTint="66"/>
      </w:tcPr>
    </w:tblStylePr>
  </w:style>
  <w:style w:type="table" w:styleId="ListTable4-Accent4">
    <w:name w:val="List Table 4 Accent 4"/>
    <w:basedOn w:val="TableNormal"/>
    <w:uiPriority w:val="49"/>
    <w:rsid w:val="00127E53"/>
    <w:pPr>
      <w:spacing w:after="0" w:line="240" w:lineRule="auto"/>
    </w:pPr>
    <w:tblPr>
      <w:tblStyleRowBandSize w:val="1"/>
      <w:tblStyleColBandSize w:val="1"/>
      <w:tblBorders>
        <w:top w:val="single" w:sz="4" w:space="0" w:color="4395CD" w:themeColor="accent4" w:themeTint="99"/>
        <w:left w:val="single" w:sz="4" w:space="0" w:color="4395CD" w:themeColor="accent4" w:themeTint="99"/>
        <w:bottom w:val="single" w:sz="4" w:space="0" w:color="4395CD" w:themeColor="accent4" w:themeTint="99"/>
        <w:right w:val="single" w:sz="4" w:space="0" w:color="4395CD" w:themeColor="accent4" w:themeTint="99"/>
        <w:insideH w:val="single" w:sz="4" w:space="0" w:color="4395CD" w:themeColor="accent4" w:themeTint="99"/>
      </w:tblBorders>
    </w:tblPr>
    <w:tblStylePr w:type="firstRow">
      <w:rPr>
        <w:b/>
        <w:bCs/>
        <w:color w:val="FFFFFF" w:themeColor="background1"/>
      </w:rPr>
      <w:tblPr/>
      <w:tcPr>
        <w:tcBorders>
          <w:top w:val="single" w:sz="4" w:space="0" w:color="18405B" w:themeColor="accent4"/>
          <w:left w:val="single" w:sz="4" w:space="0" w:color="18405B" w:themeColor="accent4"/>
          <w:bottom w:val="single" w:sz="4" w:space="0" w:color="18405B" w:themeColor="accent4"/>
          <w:right w:val="single" w:sz="4" w:space="0" w:color="18405B" w:themeColor="accent4"/>
          <w:insideH w:val="nil"/>
        </w:tcBorders>
        <w:shd w:val="clear" w:color="auto" w:fill="18405B" w:themeFill="accent4"/>
      </w:tcPr>
    </w:tblStylePr>
    <w:tblStylePr w:type="lastRow">
      <w:rPr>
        <w:b/>
        <w:bCs/>
      </w:rPr>
      <w:tblPr/>
      <w:tcPr>
        <w:tcBorders>
          <w:top w:val="double" w:sz="4" w:space="0" w:color="4395CD" w:themeColor="accent4" w:themeTint="99"/>
        </w:tcBorders>
      </w:tcPr>
    </w:tblStylePr>
    <w:tblStylePr w:type="firstCol">
      <w:rPr>
        <w:b/>
        <w:bCs/>
      </w:rPr>
    </w:tblStylePr>
    <w:tblStylePr w:type="lastCol">
      <w:rPr>
        <w:b/>
        <w:bCs/>
      </w:rPr>
    </w:tblStylePr>
    <w:tblStylePr w:type="band1Vert">
      <w:tblPr/>
      <w:tcPr>
        <w:shd w:val="clear" w:color="auto" w:fill="C0DBEE" w:themeFill="accent4" w:themeFillTint="33"/>
      </w:tcPr>
    </w:tblStylePr>
    <w:tblStylePr w:type="band1Horz">
      <w:tblPr/>
      <w:tcPr>
        <w:shd w:val="clear" w:color="auto" w:fill="C0DBEE" w:themeFill="accent4" w:themeFillTint="33"/>
      </w:tcPr>
    </w:tblStylePr>
  </w:style>
  <w:style w:type="paragraph" w:styleId="Revision">
    <w:name w:val="Revision"/>
    <w:hidden/>
    <w:uiPriority w:val="99"/>
    <w:semiHidden/>
    <w:rsid w:val="00135481"/>
    <w:pPr>
      <w:spacing w:after="0" w:line="240" w:lineRule="auto"/>
    </w:pPr>
    <w:rPr>
      <w:sz w:val="24"/>
    </w:rPr>
  </w:style>
  <w:style w:type="paragraph" w:styleId="TOCHeading">
    <w:name w:val="TOC Heading"/>
    <w:basedOn w:val="Heading1"/>
    <w:next w:val="Normal"/>
    <w:uiPriority w:val="39"/>
    <w:unhideWhenUsed/>
    <w:qFormat/>
    <w:rsid w:val="005622A4"/>
    <w:pPr>
      <w:spacing w:line="259" w:lineRule="auto"/>
      <w:outlineLvl w:val="9"/>
    </w:pPr>
    <w:rPr>
      <w:color w:val="03495B" w:themeColor="accent1" w:themeShade="BF"/>
      <w:sz w:val="32"/>
    </w:rPr>
  </w:style>
  <w:style w:type="paragraph" w:styleId="TOC1">
    <w:name w:val="toc 1"/>
    <w:basedOn w:val="Normal"/>
    <w:next w:val="Normal"/>
    <w:autoRedefine/>
    <w:uiPriority w:val="39"/>
    <w:unhideWhenUsed/>
    <w:rsid w:val="005622A4"/>
    <w:pPr>
      <w:spacing w:after="100"/>
    </w:pPr>
  </w:style>
  <w:style w:type="paragraph" w:styleId="TOC2">
    <w:name w:val="toc 2"/>
    <w:basedOn w:val="Normal"/>
    <w:next w:val="Normal"/>
    <w:autoRedefine/>
    <w:uiPriority w:val="39"/>
    <w:unhideWhenUsed/>
    <w:rsid w:val="005622A4"/>
    <w:pPr>
      <w:spacing w:after="100"/>
      <w:ind w:left="240"/>
    </w:pPr>
  </w:style>
  <w:style w:type="paragraph" w:styleId="TOC3">
    <w:name w:val="toc 3"/>
    <w:basedOn w:val="Normal"/>
    <w:next w:val="Normal"/>
    <w:autoRedefine/>
    <w:uiPriority w:val="39"/>
    <w:unhideWhenUsed/>
    <w:rsid w:val="005622A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7212643">
      <w:bodyDiv w:val="1"/>
      <w:marLeft w:val="0"/>
      <w:marRight w:val="0"/>
      <w:marTop w:val="0"/>
      <w:marBottom w:val="0"/>
      <w:divBdr>
        <w:top w:val="none" w:sz="0" w:space="0" w:color="auto"/>
        <w:left w:val="none" w:sz="0" w:space="0" w:color="auto"/>
        <w:bottom w:val="none" w:sz="0" w:space="0" w:color="auto"/>
        <w:right w:val="none" w:sz="0" w:space="0" w:color="auto"/>
      </w:divBdr>
    </w:div>
    <w:div w:id="1487477866">
      <w:bodyDiv w:val="1"/>
      <w:marLeft w:val="0"/>
      <w:marRight w:val="0"/>
      <w:marTop w:val="0"/>
      <w:marBottom w:val="0"/>
      <w:divBdr>
        <w:top w:val="none" w:sz="0" w:space="0" w:color="auto"/>
        <w:left w:val="none" w:sz="0" w:space="0" w:color="auto"/>
        <w:bottom w:val="none" w:sz="0" w:space="0" w:color="auto"/>
        <w:right w:val="none" w:sz="0" w:space="0" w:color="auto"/>
      </w:divBdr>
    </w:div>
    <w:div w:id="1722438603">
      <w:bodyDiv w:val="1"/>
      <w:marLeft w:val="0"/>
      <w:marRight w:val="0"/>
      <w:marTop w:val="0"/>
      <w:marBottom w:val="0"/>
      <w:divBdr>
        <w:top w:val="none" w:sz="0" w:space="0" w:color="auto"/>
        <w:left w:val="none" w:sz="0" w:space="0" w:color="auto"/>
        <w:bottom w:val="none" w:sz="0" w:space="0" w:color="auto"/>
        <w:right w:val="none" w:sz="0" w:space="0" w:color="auto"/>
      </w:divBdr>
    </w:div>
    <w:div w:id="1781148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dc.gov/mmwr/volumes/71/wr/mm7101a5.htm" TargetMode="External"/><Relationship Id="rId18" Type="http://schemas.openxmlformats.org/officeDocument/2006/relationships/hyperlink" Target="https://hhs.iowa.gov/health-prevention/animal-safety-and-disease-prevention/rabies" TargetMode="External"/><Relationship Id="rId26" Type="http://schemas.openxmlformats.org/officeDocument/2006/relationships/hyperlink" Target="https://hhs.iowa.gov/media/14634/download?inline" TargetMode="External"/><Relationship Id="rId39" Type="http://schemas.openxmlformats.org/officeDocument/2006/relationships/hyperlink" Target="https://naturalresources.extension.iastate.edu/wildlife/bats-around-and-home" TargetMode="External"/><Relationship Id="rId21" Type="http://schemas.openxmlformats.org/officeDocument/2006/relationships/hyperlink" Target="https://www.iowadnr.gov/news-release/2018-10-31/help-bat-build-bat-house" TargetMode="External"/><Relationship Id="rId34" Type="http://schemas.openxmlformats.org/officeDocument/2006/relationships/hyperlink" Target="https://naturalresources.extension.iastate.edu/wildlife/bats-around-and-home" TargetMode="External"/><Relationship Id="rId42" Type="http://schemas.openxmlformats.org/officeDocument/2006/relationships/hyperlink" Target="https://www.iowadnr.gov/programs-services/wildlife-landowner-assistance/nuisance-wildlife-control" TargetMode="External"/><Relationship Id="rId47" Type="http://schemas.openxmlformats.org/officeDocument/2006/relationships/image" Target="media/image5.svg"/><Relationship Id="rId50" Type="http://schemas.openxmlformats.org/officeDocument/2006/relationships/image" Target="media/image7.png"/><Relationship Id="rId55" Type="http://schemas.openxmlformats.org/officeDocument/2006/relationships/hyperlink" Target="https://www.youtube.com/watch?v=HW2RGdNJ19o"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hhs.iowa.gov/center-acute-disease-epidemiology/rabies-information-public-providers-and-veterinarians" TargetMode="External"/><Relationship Id="rId11" Type="http://schemas.openxmlformats.org/officeDocument/2006/relationships/hyperlink" Target="https://www.health.state.mn.us/news/pressrel/2024/rabies092724.html" TargetMode="External"/><Relationship Id="rId24" Type="http://schemas.openxmlformats.org/officeDocument/2006/relationships/hyperlink" Target="https://hhs.iowa.gov/media/14634/download?inline" TargetMode="External"/><Relationship Id="rId32" Type="http://schemas.openxmlformats.org/officeDocument/2006/relationships/hyperlink" Target="https://hhs.iowa.gov/center-acute-disease-epidemiology/rabies-information-public-providers-and-veterinarians" TargetMode="External"/><Relationship Id="rId37" Type="http://schemas.openxmlformats.org/officeDocument/2006/relationships/hyperlink" Target="https://naturalresources.extension.iastate.edu/wildlife/bats-around-and-home" TargetMode="External"/><Relationship Id="rId40" Type="http://schemas.openxmlformats.org/officeDocument/2006/relationships/hyperlink" Target="https://www.iowadnr.gov/programs-services/wildlife-rehabilitation" TargetMode="External"/><Relationship Id="rId45" Type="http://schemas.openxmlformats.org/officeDocument/2006/relationships/hyperlink" Target="https://naturalresources.extension.iastate.edu/wildlife/bats-around-and-home" TargetMode="External"/><Relationship Id="rId53" Type="http://schemas.openxmlformats.org/officeDocument/2006/relationships/hyperlink" Target="https://hhs.iowa.gov/media/16665/download?inline" TargetMode="Externa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hyperlink" Target="https://www.iowadnr.gov/programs-services/wildlife-rehabilit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iowadnr.gov/news-release/2018-10-31/help-bat-build-bat-house" TargetMode="External"/><Relationship Id="rId27" Type="http://schemas.openxmlformats.org/officeDocument/2006/relationships/hyperlink" Target="https://hhs.iowa.gov/media/14634/download?inline" TargetMode="External"/><Relationship Id="rId30" Type="http://schemas.openxmlformats.org/officeDocument/2006/relationships/hyperlink" Target="https://hhs.iowa.gov/center-acute-disease-epidemiology/rabies-information-public-providers-and-veterinarians" TargetMode="External"/><Relationship Id="rId35" Type="http://schemas.openxmlformats.org/officeDocument/2006/relationships/hyperlink" Target="https://naturalresources.extension.iastate.edu/wildlife/bats-around-and-home" TargetMode="External"/><Relationship Id="rId43" Type="http://schemas.openxmlformats.org/officeDocument/2006/relationships/hyperlink" Target="https://www.iowadnr.gov/programs-services/wildlife-landowner-assistance/nuisance-wildlife-control" TargetMode="External"/><Relationship Id="rId48" Type="http://schemas.openxmlformats.org/officeDocument/2006/relationships/hyperlink" Target="https://hhs.iowa.gov/center-acute-disease-epidemiology/epi-manual/reportable-diseases/rabies" TargetMode="External"/><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hyperlink" Target="https://dhhs.ne.gov/Pages/Death-due-to-Possible-Rabies-Infection-Reported-in-Western-Nebraska.aspx" TargetMode="External"/><Relationship Id="rId17" Type="http://schemas.openxmlformats.org/officeDocument/2006/relationships/hyperlink" Target="https://hhs.iowa.gov/health-prevention/animal-safety-and-disease-prevention/rabies" TargetMode="External"/><Relationship Id="rId25" Type="http://schemas.openxmlformats.org/officeDocument/2006/relationships/hyperlink" Target="https://hhs.iowa.gov/media/14634/download?inline" TargetMode="External"/><Relationship Id="rId33" Type="http://schemas.openxmlformats.org/officeDocument/2006/relationships/hyperlink" Target="https://hhs.iowa.gov/center-acute-disease-epidemiology/rabies-information-public-providers-and-veterinarians" TargetMode="External"/><Relationship Id="rId38" Type="http://schemas.openxmlformats.org/officeDocument/2006/relationships/hyperlink" Target="https://naturalresources.extension.iastate.edu/wildlife/bats-around-and-home" TargetMode="External"/><Relationship Id="rId46" Type="http://schemas.openxmlformats.org/officeDocument/2006/relationships/image" Target="media/image4.png"/><Relationship Id="rId59" Type="http://schemas.microsoft.com/office/2020/10/relationships/intelligence" Target="intelligence2.xml"/><Relationship Id="rId20" Type="http://schemas.openxmlformats.org/officeDocument/2006/relationships/hyperlink" Target="https://www.iowadnr.gov/programs-services/wildlife-rehabilitation" TargetMode="External"/><Relationship Id="rId41" Type="http://schemas.openxmlformats.org/officeDocument/2006/relationships/hyperlink" Target="https://www.iowadnr.gov/programs-services/wildlife-rehabilitation" TargetMode="External"/><Relationship Id="rId54" Type="http://schemas.openxmlformats.org/officeDocument/2006/relationships/hyperlink" Target="https://www.youtube.com/watch?v=2Pe2o-GG_eU"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hhs.iowa.gov/media/14634/download?inline" TargetMode="External"/><Relationship Id="rId28" Type="http://schemas.openxmlformats.org/officeDocument/2006/relationships/hyperlink" Target="https://hhs.iowa.gov/center-acute-disease-epidemiology/rabies-information-public-providers-and-veterinarians" TargetMode="External"/><Relationship Id="rId36" Type="http://schemas.openxmlformats.org/officeDocument/2006/relationships/hyperlink" Target="https://naturalresources.extension.iastate.edu/wildlife/bats-around-and-home" TargetMode="External"/><Relationship Id="rId49" Type="http://schemas.openxmlformats.org/officeDocument/2006/relationships/image" Target="media/image6.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hhs.iowa.gov/center-acute-disease-epidemiology/rabies-information-public-providers-and-veterinarians" TargetMode="External"/><Relationship Id="rId44" Type="http://schemas.openxmlformats.org/officeDocument/2006/relationships/hyperlink" Target="https://naturalresources.extension.iastate.edu/wildlife/bats-around-and-home" TargetMode="External"/><Relationship Id="rId52" Type="http://schemas.openxmlformats.org/officeDocument/2006/relationships/hyperlink" Target="https://hhs.iowa.gov/media/16666/download?inlin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hennen0\Downloads\HHS%20PH%20Letterhead.dotx" TargetMode="External"/></Relationships>
</file>

<file path=word/theme/theme1.xml><?xml version="1.0" encoding="utf-8"?>
<a:theme xmlns:a="http://schemas.openxmlformats.org/drawingml/2006/main" name="Gov Office 2024 theme">
  <a:themeElements>
    <a:clrScheme name="Gov Office Swatches">
      <a:dk1>
        <a:sysClr val="windowText" lastClr="000000"/>
      </a:dk1>
      <a:lt1>
        <a:sysClr val="window" lastClr="FFFFFF"/>
      </a:lt1>
      <a:dk2>
        <a:srgbClr val="4B4D4F"/>
      </a:dk2>
      <a:lt2>
        <a:srgbClr val="E7E6E6"/>
      </a:lt2>
      <a:accent1>
        <a:srgbClr val="04627A"/>
      </a:accent1>
      <a:accent2>
        <a:srgbClr val="C6D668"/>
      </a:accent2>
      <a:accent3>
        <a:srgbClr val="E0A626"/>
      </a:accent3>
      <a:accent4>
        <a:srgbClr val="18405B"/>
      </a:accent4>
      <a:accent5>
        <a:srgbClr val="70C8B8"/>
      </a:accent5>
      <a:accent6>
        <a:srgbClr val="2C6358"/>
      </a:accent6>
      <a:hlink>
        <a:srgbClr val="0070C0"/>
      </a:hlink>
      <a:folHlink>
        <a:srgbClr val="694C60"/>
      </a:folHlink>
    </a:clrScheme>
    <a:fontScheme name="Gov Office HHS Work Sans">
      <a:majorFont>
        <a:latin typeface="Work Sans"/>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Gov Office 2024 theme" id="{6298349E-A72C-4519-A5B0-B690EDAB395A}" vid="{8599F3F0-E36C-43A3-A13A-EDC9317CF2B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76c173d-72b7-40b9-a717-a5d472ab753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61812AF44094440B8AE1A34A4910388" ma:contentTypeVersion="13" ma:contentTypeDescription="Create a new document." ma:contentTypeScope="" ma:versionID="f347b81543a74ad909483effcacb8725">
  <xsd:schema xmlns:xsd="http://www.w3.org/2001/XMLSchema" xmlns:xs="http://www.w3.org/2001/XMLSchema" xmlns:p="http://schemas.microsoft.com/office/2006/metadata/properties" xmlns:ns3="176c173d-72b7-40b9-a717-a5d472ab7531" targetNamespace="http://schemas.microsoft.com/office/2006/metadata/properties" ma:root="true" ma:fieldsID="e44037d322fcd71d27e15a3fa0caa004" ns3:_="">
    <xsd:import namespace="176c173d-72b7-40b9-a717-a5d472ab7531"/>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ServiceSystemTags" minOccurs="0"/>
                <xsd:element ref="ns3:MediaServiceOCR" minOccurs="0"/>
                <xsd:element ref="ns3:MediaServiceLocation"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6c173d-72b7-40b9-a717-a5d472ab7531"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4E3FF8-E21B-4117-A029-68D570F8AE32}">
  <ds:schemaRefs>
    <ds:schemaRef ds:uri="http://purl.org/dc/dcmitype/"/>
    <ds:schemaRef ds:uri="http://schemas.microsoft.com/office/2006/metadata/properties"/>
    <ds:schemaRef ds:uri="http://www.w3.org/XML/1998/namespace"/>
    <ds:schemaRef ds:uri="http://schemas.openxmlformats.org/package/2006/metadata/core-properties"/>
    <ds:schemaRef ds:uri="http://schemas.microsoft.com/office/infopath/2007/PartnerControls"/>
    <ds:schemaRef ds:uri="http://schemas.microsoft.com/office/2006/documentManagement/types"/>
    <ds:schemaRef ds:uri="http://purl.org/dc/elements/1.1/"/>
    <ds:schemaRef ds:uri="176c173d-72b7-40b9-a717-a5d472ab7531"/>
    <ds:schemaRef ds:uri="http://purl.org/dc/terms/"/>
  </ds:schemaRefs>
</ds:datastoreItem>
</file>

<file path=customXml/itemProps2.xml><?xml version="1.0" encoding="utf-8"?>
<ds:datastoreItem xmlns:ds="http://schemas.openxmlformats.org/officeDocument/2006/customXml" ds:itemID="{BD438262-9F06-47BC-8A65-85DBE9308D73}">
  <ds:schemaRefs>
    <ds:schemaRef ds:uri="http://schemas.microsoft.com/sharepoint/v3/contenttype/forms"/>
  </ds:schemaRefs>
</ds:datastoreItem>
</file>

<file path=customXml/itemProps3.xml><?xml version="1.0" encoding="utf-8"?>
<ds:datastoreItem xmlns:ds="http://schemas.openxmlformats.org/officeDocument/2006/customXml" ds:itemID="{F9050790-BAB1-499C-A13B-4055AEA70B43}">
  <ds:schemaRefs>
    <ds:schemaRef ds:uri="http://schemas.openxmlformats.org/officeDocument/2006/bibliography"/>
  </ds:schemaRefs>
</ds:datastoreItem>
</file>

<file path=customXml/itemProps4.xml><?xml version="1.0" encoding="utf-8"?>
<ds:datastoreItem xmlns:ds="http://schemas.openxmlformats.org/officeDocument/2006/customXml" ds:itemID="{B1E282D5-5487-4255-BC00-D485B1EC08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6c173d-72b7-40b9-a717-a5d472ab75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HHS PH Letterhead</Template>
  <TotalTime>0</TotalTime>
  <Pages>15</Pages>
  <Words>5465</Words>
  <Characters>27489</Characters>
  <Application>Microsoft Office Word</Application>
  <DocSecurity>0</DocSecurity>
  <Lines>763</Lines>
  <Paragraphs>212</Paragraphs>
  <ScaleCrop>false</ScaleCrop>
  <Company/>
  <LinksUpToDate>false</LinksUpToDate>
  <CharactersWithSpaces>32742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Hennenfent, Andrew [HHS]</dc:creator>
  <cp:keywords/>
  <dc:description/>
  <cp:lastModifiedBy>Piekarczyk, Andrea [HHS]</cp:lastModifiedBy>
  <cp:revision>2</cp:revision>
  <cp:lastPrinted>2025-04-15T18:53:00Z</cp:lastPrinted>
  <dcterms:created xsi:type="dcterms:W3CDTF">2026-07-07T21:44:00Z</dcterms:created>
  <dcterms:modified xsi:type="dcterms:W3CDTF">2026-07-07T21:44:00Z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0x010100561812AF44094440B8AE1A34A4910388</vt:lpwstr>
  </property>
  <property fmtid="{D5CDD505-2E9C-101B-9397-08002B2CF9AE}" pid="3" name="MediaServiceImageTags">
    <vt:lpwstr/>
  </property>
</Properties>
</file>