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87B92" w:rsidR="00A828ED" w:rsidP="007703D7" w:rsidRDefault="00714918" w14:paraId="050AC658" w14:textId="66FF050E">
      <w:pPr>
        <w:pStyle w:val="Heading1"/>
      </w:pPr>
      <w:r w:rsidR="00634C10">
        <w:rPr/>
        <w:t>ISTEP Advisor</w:t>
      </w:r>
      <w:r w:rsidR="00714918">
        <w:rPr/>
        <w:t xml:space="preserve"> Materials Order</w:t>
      </w:r>
      <w:r w:rsidR="00C42A9E">
        <w:rPr/>
        <w:t xml:space="preserve"> Form</w:t>
      </w:r>
    </w:p>
    <w:p w:rsidR="00252BF3" w:rsidP="00252BF3" w:rsidRDefault="00252BF3" w14:paraId="2350F9F3" w14:textId="77777777">
      <w:pPr>
        <w:pStyle w:val="ListBullet"/>
        <w:numPr>
          <w:ilvl w:val="0"/>
          <w:numId w:val="0"/>
        </w:numPr>
        <w:rPr>
          <w:rFonts w:ascii="Arial" w:hAnsi="Arial" w:eastAsia="Times New Roman" w:cs="Arial"/>
          <w:szCs w:val="24"/>
        </w:rPr>
      </w:pPr>
    </w:p>
    <w:p w:rsidRPr="00252BF3" w:rsidR="00252BF3" w:rsidP="0C6E6076" w:rsidRDefault="00252BF3" w14:paraId="3D75E564" w14:textId="0AA282DD">
      <w:pPr>
        <w:pStyle w:val="ListBullet"/>
        <w:numPr>
          <w:ilvl w:val="0"/>
          <w:numId w:val="0"/>
        </w:numPr>
        <w:suppressLineNumbers w:val="0"/>
        <w:bidi w:val="0"/>
        <w:spacing w:before="0" w:beforeAutospacing="off" w:after="120" w:afterAutospacing="off" w:line="264" w:lineRule="auto"/>
        <w:ind w:right="0"/>
        <w:jc w:val="left"/>
        <w:rPr>
          <w:rFonts w:ascii="Arial" w:hAnsi="Arial" w:eastAsia="Times New Roman" w:cs="Arial"/>
        </w:rPr>
      </w:pPr>
      <w:r w:rsidRPr="0C6E6076" w:rsidR="00252BF3">
        <w:rPr>
          <w:rFonts w:ascii="Arial" w:hAnsi="Arial" w:eastAsia="Times New Roman" w:cs="Arial"/>
        </w:rPr>
        <w:t>Please complete the form below and email it to</w:t>
      </w:r>
      <w:r w:rsidRPr="0C6E6076" w:rsidR="00252BF3">
        <w:rPr>
          <w:rFonts w:ascii="Arial" w:hAnsi="Arial" w:eastAsia="Times New Roman" w:cs="Arial"/>
        </w:rPr>
        <w:t xml:space="preserve"> </w:t>
      </w:r>
      <w:r w:rsidRPr="0C6E6076" w:rsidR="6F0FFF84">
        <w:rPr>
          <w:rFonts w:ascii="Arial" w:hAnsi="Arial" w:eastAsia="Times New Roman" w:cs="Arial"/>
        </w:rPr>
        <w:t>jill.wright@hhs.iowa.gov</w:t>
      </w:r>
      <w:r w:rsidRPr="0C6E6076" w:rsidR="00252BF3">
        <w:rPr>
          <w:rFonts w:ascii="Arial" w:hAnsi="Arial" w:eastAsia="Times New Roman" w:cs="Arial"/>
        </w:rPr>
        <w:t xml:space="preserve"> </w:t>
      </w:r>
      <w:r w:rsidRPr="0C6E6076" w:rsidR="00252BF3">
        <w:rPr>
          <w:rFonts w:ascii="Arial" w:hAnsi="Arial" w:eastAsia="Times New Roman" w:cs="Arial"/>
        </w:rPr>
        <w:t>with the subject line:</w:t>
      </w:r>
      <w:r w:rsidRPr="0C6E6076" w:rsidR="0A0DA824">
        <w:rPr>
          <w:rFonts w:ascii="Arial" w:hAnsi="Arial" w:eastAsia="Times New Roman" w:cs="Arial"/>
        </w:rPr>
        <w:t xml:space="preserve"> </w:t>
      </w:r>
      <w:r w:rsidRPr="0C6E6076" w:rsidR="0A0DA824">
        <w:rPr>
          <w:rFonts w:ascii="Arial" w:hAnsi="Arial" w:eastAsia="Times New Roman" w:cs="Arial"/>
          <w:b w:val="1"/>
          <w:bCs w:val="1"/>
        </w:rPr>
        <w:t>ISTEP Materials Order Form</w:t>
      </w:r>
    </w:p>
    <w:p w:rsidRPr="00252BF3" w:rsidR="00252BF3" w:rsidP="00252BF3" w:rsidRDefault="00252BF3" w14:paraId="6EEE055E" w14:textId="35D17616">
      <w:pPr>
        <w:pStyle w:val="ListBullet"/>
        <w:numPr>
          <w:ilvl w:val="0"/>
          <w:numId w:val="0"/>
        </w:numPr>
        <w:ind w:left="360" w:hanging="360"/>
        <w:rPr>
          <w:rFonts w:ascii="Arial" w:hAnsi="Arial" w:eastAsia="Times New Roman" w:cs="Arial"/>
          <w:szCs w:val="24"/>
        </w:rPr>
      </w:pPr>
    </w:p>
    <w:p w:rsidRPr="00252BF3" w:rsidR="00252BF3" w:rsidP="0C6E6076" w:rsidRDefault="00252BF3" w14:paraId="3C50D166" w14:textId="097B13A6">
      <w:pPr>
        <w:pStyle w:val="ListBullet"/>
        <w:rPr>
          <w:rFonts w:ascii="Arial" w:hAnsi="Arial" w:eastAsia="Times New Roman" w:cs="Arial"/>
        </w:rPr>
      </w:pPr>
      <w:r w:rsidRPr="0C6E6076" w:rsidR="3A58607A">
        <w:rPr>
          <w:rFonts w:ascii="Arial" w:hAnsi="Arial" w:eastAsia="Times New Roman" w:cs="Arial"/>
        </w:rPr>
        <w:t>Advisor</w:t>
      </w:r>
      <w:r w:rsidRPr="0C6E6076" w:rsidR="00252BF3">
        <w:rPr>
          <w:rFonts w:ascii="Arial" w:hAnsi="Arial" w:eastAsia="Times New Roman" w:cs="Arial"/>
        </w:rPr>
        <w:t xml:space="preserve"> Name:</w:t>
      </w:r>
    </w:p>
    <w:p w:rsidRPr="00252BF3" w:rsidR="00252BF3" w:rsidP="0C6E6076" w:rsidRDefault="00252BF3" w14:paraId="6A52A501" w14:textId="74C926E3">
      <w:pPr>
        <w:pStyle w:val="ListBullet"/>
        <w:rPr>
          <w:rFonts w:ascii="Arial" w:hAnsi="Arial" w:eastAsia="Times New Roman" w:cs="Arial"/>
        </w:rPr>
      </w:pPr>
      <w:r w:rsidRPr="0C6E6076" w:rsidR="017496E4">
        <w:rPr>
          <w:rFonts w:ascii="Arial" w:hAnsi="Arial" w:eastAsia="Times New Roman" w:cs="Arial"/>
        </w:rPr>
        <w:t xml:space="preserve">ISTEP Chapter Name: </w:t>
      </w:r>
    </w:p>
    <w:p w:rsidRPr="00252BF3" w:rsidR="00252BF3" w:rsidP="0C6E6076" w:rsidRDefault="00252BF3" w14:paraId="037DFF6A" w14:textId="71045460">
      <w:pPr>
        <w:pStyle w:val="ListBullet"/>
        <w:rPr>
          <w:rFonts w:ascii="Arial" w:hAnsi="Arial" w:eastAsia="Times New Roman" w:cs="Arial"/>
        </w:rPr>
      </w:pPr>
      <w:r w:rsidRPr="0C6E6076" w:rsidR="00252BF3">
        <w:rPr>
          <w:rFonts w:ascii="Arial" w:hAnsi="Arial" w:eastAsia="Times New Roman" w:cs="Arial"/>
        </w:rPr>
        <w:t>Agency</w:t>
      </w:r>
      <w:r w:rsidRPr="0C6E6076" w:rsidR="777543CF">
        <w:rPr>
          <w:rFonts w:ascii="Arial" w:hAnsi="Arial" w:eastAsia="Times New Roman" w:cs="Arial"/>
        </w:rPr>
        <w:t>/School</w:t>
      </w:r>
      <w:r w:rsidRPr="0C6E6076" w:rsidR="00252BF3">
        <w:rPr>
          <w:rFonts w:ascii="Arial" w:hAnsi="Arial" w:eastAsia="Times New Roman" w:cs="Arial"/>
        </w:rPr>
        <w:t>:</w:t>
      </w:r>
    </w:p>
    <w:p w:rsidRPr="00252BF3" w:rsidR="00252BF3" w:rsidP="1F5A543D" w:rsidRDefault="00252BF3" w14:paraId="3F09844B" w14:textId="3D24B8CE">
      <w:pPr>
        <w:pStyle w:val="ListBullet"/>
        <w:rPr>
          <w:rFonts w:ascii="Arial" w:hAnsi="Arial" w:eastAsia="Times New Roman" w:cs="Arial"/>
        </w:rPr>
      </w:pPr>
      <w:r w:rsidRPr="0C6E6076" w:rsidR="00252BF3">
        <w:rPr>
          <w:rFonts w:ascii="Arial" w:hAnsi="Arial" w:eastAsia="Times New Roman" w:cs="Arial"/>
        </w:rPr>
        <w:t>Mailing Address:</w:t>
      </w:r>
    </w:p>
    <w:p w:rsidRPr="00252BF3" w:rsidR="00252BF3" w:rsidP="1F5A543D" w:rsidRDefault="00252BF3" w14:paraId="35E318BB" w14:textId="1B1F26AD">
      <w:pPr>
        <w:pStyle w:val="ListBullet"/>
        <w:rPr>
          <w:rFonts w:ascii="Arial" w:hAnsi="Arial" w:eastAsia="Times New Roman" w:cs="Arial"/>
        </w:rPr>
      </w:pPr>
      <w:r w:rsidRPr="0C6E6076" w:rsidR="00252BF3">
        <w:rPr>
          <w:rFonts w:ascii="Arial" w:hAnsi="Arial" w:eastAsia="Times New Roman" w:cs="Arial"/>
        </w:rPr>
        <w:t>City: ___________</w:t>
      </w:r>
      <w:r w:rsidRPr="0C6E6076" w:rsidR="4CF4750F">
        <w:rPr>
          <w:rFonts w:ascii="Arial" w:hAnsi="Arial" w:eastAsia="Times New Roman" w:cs="Arial"/>
        </w:rPr>
        <w:t>_____</w:t>
      </w:r>
      <w:r w:rsidRPr="0C6E6076" w:rsidR="4ACEF2D3">
        <w:rPr>
          <w:rFonts w:ascii="Arial" w:hAnsi="Arial" w:eastAsia="Times New Roman" w:cs="Arial"/>
        </w:rPr>
        <w:t>____</w:t>
      </w:r>
      <w:r w:rsidRPr="0C6E6076" w:rsidR="00252BF3">
        <w:rPr>
          <w:rFonts w:ascii="Arial" w:hAnsi="Arial" w:eastAsia="Times New Roman" w:cs="Arial"/>
        </w:rPr>
        <w:t xml:space="preserve"> State: ___</w:t>
      </w:r>
      <w:r w:rsidRPr="0C6E6076" w:rsidR="7E64B4B6">
        <w:rPr>
          <w:rFonts w:ascii="Arial" w:hAnsi="Arial" w:eastAsia="Times New Roman" w:cs="Arial"/>
        </w:rPr>
        <w:t>______</w:t>
      </w:r>
      <w:r w:rsidRPr="0C6E6076" w:rsidR="00252BF3">
        <w:rPr>
          <w:rFonts w:ascii="Arial" w:hAnsi="Arial" w:eastAsia="Times New Roman" w:cs="Arial"/>
        </w:rPr>
        <w:t>___ Zip: ______</w:t>
      </w:r>
      <w:r w:rsidRPr="0C6E6076" w:rsidR="79275F1F">
        <w:rPr>
          <w:rFonts w:ascii="Arial" w:hAnsi="Arial" w:eastAsia="Times New Roman" w:cs="Arial"/>
        </w:rPr>
        <w:t>__</w:t>
      </w:r>
      <w:r w:rsidRPr="0C6E6076" w:rsidR="00252BF3">
        <w:rPr>
          <w:rFonts w:ascii="Arial" w:hAnsi="Arial" w:eastAsia="Times New Roman" w:cs="Arial"/>
        </w:rPr>
        <w:t>____</w:t>
      </w:r>
    </w:p>
    <w:p w:rsidRPr="00252BF3" w:rsidR="00252BF3" w:rsidP="00252BF3" w:rsidRDefault="00252BF3" w14:paraId="64388676" w14:textId="77777777">
      <w:pPr>
        <w:pStyle w:val="ListBullet"/>
        <w:numPr>
          <w:ilvl w:val="0"/>
          <w:numId w:val="19"/>
        </w:numPr>
        <w:rPr>
          <w:rFonts w:ascii="Arial" w:hAnsi="Arial" w:eastAsia="Times New Roman" w:cs="Arial"/>
          <w:szCs w:val="24"/>
        </w:rPr>
      </w:pPr>
      <w:r w:rsidRPr="00252BF3">
        <w:rPr>
          <w:rFonts w:ascii="Arial" w:hAnsi="Arial" w:eastAsia="Times New Roman" w:cs="Arial"/>
          <w:szCs w:val="24"/>
        </w:rPr>
        <w:t>County:</w:t>
      </w:r>
    </w:p>
    <w:p w:rsidRPr="00252BF3" w:rsidR="00252BF3" w:rsidP="00252BF3" w:rsidRDefault="00252BF3" w14:paraId="678B5679" w14:textId="77777777">
      <w:pPr>
        <w:pStyle w:val="ListBullet"/>
        <w:numPr>
          <w:ilvl w:val="0"/>
          <w:numId w:val="19"/>
        </w:numPr>
        <w:rPr>
          <w:rFonts w:ascii="Arial" w:hAnsi="Arial" w:eastAsia="Times New Roman" w:cs="Arial"/>
          <w:szCs w:val="24"/>
        </w:rPr>
      </w:pPr>
      <w:r w:rsidRPr="00252BF3">
        <w:rPr>
          <w:rFonts w:ascii="Arial" w:hAnsi="Arial" w:eastAsia="Times New Roman" w:cs="Arial"/>
          <w:szCs w:val="24"/>
        </w:rPr>
        <w:t>Phone:</w:t>
      </w:r>
    </w:p>
    <w:p w:rsidRPr="00252BF3" w:rsidR="00252BF3" w:rsidP="00252BF3" w:rsidRDefault="00252BF3" w14:paraId="67815897" w14:textId="77777777">
      <w:pPr>
        <w:pStyle w:val="ListBullet"/>
        <w:numPr>
          <w:ilvl w:val="0"/>
          <w:numId w:val="19"/>
        </w:numPr>
        <w:rPr>
          <w:rFonts w:ascii="Arial" w:hAnsi="Arial" w:eastAsia="Times New Roman" w:cs="Arial"/>
          <w:szCs w:val="24"/>
        </w:rPr>
      </w:pPr>
      <w:r w:rsidRPr="00252BF3">
        <w:rPr>
          <w:rFonts w:ascii="Arial" w:hAnsi="Arial" w:eastAsia="Times New Roman" w:cs="Arial"/>
          <w:szCs w:val="24"/>
        </w:rPr>
        <w:t>Email:</w:t>
      </w:r>
    </w:p>
    <w:p w:rsidRPr="00252BF3" w:rsidR="00252BF3" w:rsidP="00252BF3" w:rsidRDefault="00252BF3" w14:paraId="683083A0" w14:textId="77777777">
      <w:pPr>
        <w:pStyle w:val="ListBullet"/>
        <w:numPr>
          <w:ilvl w:val="0"/>
          <w:numId w:val="19"/>
        </w:numPr>
        <w:rPr>
          <w:rFonts w:ascii="Arial" w:hAnsi="Arial" w:eastAsia="Times New Roman" w:cs="Arial"/>
          <w:szCs w:val="24"/>
        </w:rPr>
      </w:pPr>
      <w:r w:rsidRPr="00252BF3">
        <w:rPr>
          <w:rFonts w:ascii="Arial" w:hAnsi="Arial" w:eastAsia="Times New Roman" w:cs="Arial"/>
          <w:szCs w:val="24"/>
        </w:rPr>
        <w:t>Date items needed:</w:t>
      </w:r>
    </w:p>
    <w:p w:rsidRPr="00252BF3" w:rsidR="00252BF3" w:rsidP="00252BF3" w:rsidRDefault="00252BF3" w14:paraId="28368B1C" w14:textId="3FAC0807">
      <w:pPr>
        <w:pStyle w:val="ListBullet"/>
        <w:numPr>
          <w:ilvl w:val="0"/>
          <w:numId w:val="0"/>
        </w:numPr>
        <w:ind w:left="360" w:hanging="360"/>
        <w:rPr>
          <w:rFonts w:ascii="Arial" w:hAnsi="Arial" w:eastAsia="Times New Roman" w:cs="Arial"/>
          <w:szCs w:val="24"/>
        </w:rPr>
      </w:pPr>
    </w:p>
    <w:p w:rsidRPr="00252BF3" w:rsidR="00252BF3" w:rsidP="00252BF3" w:rsidRDefault="00252BF3" w14:paraId="4F837FEC" w14:textId="7709F9FC">
      <w:pPr>
        <w:pStyle w:val="ListBullet"/>
        <w:numPr>
          <w:ilvl w:val="0"/>
          <w:numId w:val="0"/>
        </w:numPr>
        <w:ind w:left="360" w:hanging="360"/>
        <w:rPr>
          <w:rFonts w:ascii="Arial" w:hAnsi="Arial" w:eastAsia="Times New Roman" w:cs="Arial"/>
          <w:szCs w:val="24"/>
        </w:rPr>
      </w:pPr>
      <w:r w:rsidRPr="00252BF3">
        <w:rPr>
          <w:rFonts w:ascii="Arial" w:hAnsi="Arial" w:eastAsia="Times New Roman" w:cs="Arial"/>
          <w:b/>
          <w:bCs/>
          <w:szCs w:val="24"/>
        </w:rPr>
        <w:t>Please allow 2 weeks for delivery.</w:t>
      </w:r>
      <w:r w:rsidRPr="00252BF3">
        <w:rPr>
          <w:rFonts w:ascii="Arial" w:hAnsi="Arial" w:eastAsia="Times New Roman" w:cs="Arial"/>
          <w:szCs w:val="24"/>
        </w:rPr>
        <w:t xml:space="preserve"> All orders will be shipped via UPS.</w:t>
      </w:r>
    </w:p>
    <w:p w:rsidR="00714918" w:rsidP="0C6E6076" w:rsidRDefault="00714918" w14:paraId="21533DAC" w14:textId="7EEF3CC0">
      <w:pPr>
        <w:pStyle w:val="ListBullet"/>
        <w:numPr>
          <w:ilvl w:val="0"/>
          <w:numId w:val="0"/>
        </w:numPr>
        <w:ind w:left="360" w:hanging="360"/>
        <w:rPr>
          <w:rFonts w:ascii="Arial" w:hAnsi="Arial" w:eastAsia="Times New Roman" w:cs="Arial"/>
        </w:rPr>
      </w:pPr>
    </w:p>
    <w:tbl>
      <w:tblPr>
        <w:tblW w:w="10177" w:type="dxa"/>
        <w:tblInd w:w="-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675"/>
        <w:gridCol w:w="4245"/>
        <w:gridCol w:w="1260"/>
      </w:tblGrid>
      <w:tr w:rsidRPr="00714918" w:rsidR="00714918" w:rsidTr="0C6E6076" w14:paraId="69BCE30C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top"/>
            <w:hideMark/>
          </w:tcPr>
          <w:p w:rsidRPr="00714918" w:rsidR="00714918" w:rsidP="1F5A543D" w:rsidRDefault="00714918" w14:paraId="3ACF59AC" w14:textId="77777777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rial" w:hAnsi="Arial" w:eastAsia="Times New Roman" w:cs="Arial"/>
                <w:b w:val="1"/>
                <w:bCs w:val="1"/>
              </w:rPr>
            </w:pPr>
            <w:r w:rsidRPr="1F5A543D" w:rsidR="00714918">
              <w:rPr>
                <w:rFonts w:ascii="Arial" w:hAnsi="Arial" w:eastAsia="Times New Roman" w:cs="Arial"/>
                <w:b w:val="1"/>
                <w:bCs w:val="1"/>
              </w:rPr>
              <w:t>Select 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top"/>
            <w:hideMark/>
          </w:tcPr>
          <w:p w:rsidRPr="00714918" w:rsidR="00714918" w:rsidP="1F5A543D" w:rsidRDefault="00714918" w14:paraId="3FAFEB49" w14:textId="6857793C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rial" w:hAnsi="Arial" w:eastAsia="Times New Roman" w:cs="Arial"/>
                <w:b w:val="1"/>
                <w:bCs w:val="1"/>
              </w:rPr>
            </w:pPr>
            <w:r w:rsidRPr="0C6E6076" w:rsidR="616DCD99">
              <w:rPr>
                <w:rFonts w:ascii="Arial" w:hAnsi="Arial" w:eastAsia="Times New Roman" w:cs="Arial"/>
                <w:b w:val="1"/>
                <w:bCs w:val="1"/>
              </w:rPr>
              <w:t>Image of Item</w:t>
            </w:r>
            <w:r w:rsidRPr="0C6E6076" w:rsidR="00714918">
              <w:rPr>
                <w:rFonts w:ascii="Arial" w:hAnsi="Arial" w:eastAsia="Times New Roman" w:cs="Arial"/>
                <w:b w:val="1"/>
                <w:bCs w:val="1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top"/>
            <w:hideMark/>
          </w:tcPr>
          <w:p w:rsidRPr="00714918" w:rsidR="00714918" w:rsidP="1F5A543D" w:rsidRDefault="00714918" w14:paraId="5AE21427" w14:textId="77777777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rial" w:hAnsi="Arial" w:eastAsia="Times New Roman" w:cs="Arial"/>
                <w:b w:val="1"/>
                <w:bCs w:val="1"/>
              </w:rPr>
            </w:pPr>
            <w:r w:rsidRPr="1F5A543D" w:rsidR="00714918">
              <w:rPr>
                <w:rFonts w:ascii="Arial" w:hAnsi="Arial" w:eastAsia="Times New Roman" w:cs="Arial"/>
                <w:b w:val="1"/>
                <w:bCs w:val="1"/>
              </w:rPr>
              <w:t>Name of Item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top"/>
            <w:hideMark/>
          </w:tcPr>
          <w:p w:rsidRPr="00714918" w:rsidR="00714918" w:rsidP="1F5A543D" w:rsidRDefault="00714918" w14:paraId="2E2C04B2" w14:textId="77777777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rial" w:hAnsi="Arial" w:eastAsia="Times New Roman" w:cs="Arial"/>
                <w:b w:val="1"/>
                <w:bCs w:val="1"/>
              </w:rPr>
            </w:pPr>
            <w:r w:rsidRPr="1F5A543D" w:rsidR="00714918">
              <w:rPr>
                <w:rFonts w:ascii="Arial" w:hAnsi="Arial" w:eastAsia="Times New Roman" w:cs="Arial"/>
                <w:b w:val="1"/>
                <w:bCs w:val="1"/>
              </w:rPr>
              <w:t>Number Requested </w:t>
            </w:r>
          </w:p>
        </w:tc>
      </w:tr>
      <w:tr w:rsidRPr="00714918" w:rsidR="00714918" w:rsidTr="0C6E6076" w14:paraId="740DA182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4CCFF3F1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1F5A543D" w:rsidRDefault="00714918" w14:paraId="60CE4402" w14:textId="497A1895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</w:rPr>
            </w:pPr>
            <w:r w:rsidR="3136A002">
              <w:drawing>
                <wp:inline wp14:editId="1D13C3ED" wp14:anchorId="41446314">
                  <wp:extent cx="1717548" cy="2203433"/>
                  <wp:effectExtent l="0" t="0" r="0" b="0"/>
                  <wp:docPr id="102804520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28045204" name="Picture 1028045204"/>
                          <pic:cNvPicPr/>
                        </pic:nvPicPr>
                        <pic:blipFill>
                          <a:blip xmlns:r="http://schemas.openxmlformats.org/officeDocument/2006/relationships" r:embed="rId87391810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17548" cy="2203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1F5A543D" w:rsidR="00714918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6413EA4C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Vaping vs Reality Brochure </w:t>
            </w:r>
          </w:p>
          <w:p w:rsidRPr="00714918" w:rsidR="00714918" w:rsidP="00714918" w:rsidRDefault="00714918" w14:paraId="6B106330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(item 586)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6EBA12C2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Units of  </w:t>
            </w:r>
          </w:p>
          <w:p w:rsidRPr="00714918" w:rsidR="00714918" w:rsidP="00714918" w:rsidRDefault="00714918" w14:paraId="736E9316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25 </w:t>
            </w:r>
          </w:p>
        </w:tc>
      </w:tr>
      <w:tr w:rsidRPr="00714918" w:rsidR="00714918" w:rsidTr="0C6E6076" w14:paraId="24BD3BD0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49F9F56E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15496AE2" w14:textId="004127FB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noProof/>
                <w:szCs w:val="24"/>
              </w:rPr>
              <w:drawing>
                <wp:inline distT="0" distB="0" distL="0" distR="0" wp14:anchorId="4A2B9045" wp14:editId="0AE4A2AB">
                  <wp:extent cx="1504950" cy="2314575"/>
                  <wp:effectExtent l="0" t="0" r="0" b="0"/>
                  <wp:docPr id="1459189009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3C96257C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ISTEP T-Shirt </w:t>
            </w:r>
          </w:p>
          <w:p w:rsidRPr="00714918" w:rsidR="00714918" w:rsidP="00714918" w:rsidRDefault="00714918" w14:paraId="6728E787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Red with white logo </w:t>
            </w:r>
          </w:p>
          <w:p w:rsidRPr="00714918" w:rsidR="00714918" w:rsidP="00714918" w:rsidRDefault="00714918" w14:paraId="27470BF3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6BA21DF3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2XL </w:t>
            </w:r>
          </w:p>
          <w:p w:rsidRPr="00714918" w:rsidR="00714918" w:rsidP="00714918" w:rsidRDefault="00714918" w14:paraId="4563E7B7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3XL </w:t>
            </w:r>
          </w:p>
        </w:tc>
      </w:tr>
      <w:tr w:rsidRPr="00714918" w:rsidR="00714918" w:rsidTr="0C6E6076" w14:paraId="5AD20854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0AAC565C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lastRenderedPageBreak/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1079B8F4" w14:textId="224DEFB9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noProof/>
                <w:szCs w:val="24"/>
              </w:rPr>
              <w:drawing>
                <wp:inline distT="0" distB="0" distL="0" distR="0" wp14:anchorId="044A8974" wp14:editId="652A4961">
                  <wp:extent cx="1409700" cy="1619250"/>
                  <wp:effectExtent l="0" t="0" r="0" b="0"/>
                  <wp:docPr id="59775850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28B91E97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ISTEP T-Shirt </w:t>
            </w:r>
          </w:p>
          <w:p w:rsidRPr="00714918" w:rsidR="00714918" w:rsidP="00714918" w:rsidRDefault="00714918" w14:paraId="60D7584D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White with black logo </w:t>
            </w:r>
          </w:p>
          <w:p w:rsidRPr="00714918" w:rsidR="00714918" w:rsidP="00714918" w:rsidRDefault="00714918" w14:paraId="40636CD2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41528EE1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Large </w:t>
            </w:r>
          </w:p>
          <w:p w:rsidRPr="00714918" w:rsidR="00714918" w:rsidP="00714918" w:rsidRDefault="00714918" w14:paraId="1740185F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XL </w:t>
            </w:r>
          </w:p>
          <w:p w:rsidRPr="00714918" w:rsidR="00714918" w:rsidP="00714918" w:rsidRDefault="00714918" w14:paraId="10F3A4B2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2XL </w:t>
            </w:r>
          </w:p>
          <w:p w:rsidRPr="00714918" w:rsidR="00714918" w:rsidP="00714918" w:rsidRDefault="00714918" w14:paraId="6E01EC45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3XL </w:t>
            </w:r>
          </w:p>
        </w:tc>
      </w:tr>
      <w:tr w:rsidR="1F5A543D" w:rsidTr="0C6E6076" w14:paraId="750F88CF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1F5A543D" w:rsidP="1F5A543D" w:rsidRDefault="1F5A543D" w14:paraId="4A103459" w14:textId="782B48DA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E7DBAAE" w:rsidP="1F5A543D" w:rsidRDefault="2E7DBAAE" w14:paraId="111DD2B7" w14:textId="656D95A2">
            <w:pPr>
              <w:pStyle w:val="ListBullet"/>
              <w:numPr>
                <w:ilvl w:val="0"/>
                <w:numId w:val="0"/>
              </w:numPr>
              <w:ind w:left="0"/>
            </w:pPr>
            <w:r w:rsidR="2E7DBAAE">
              <w:drawing>
                <wp:inline wp14:editId="43586A5C" wp14:anchorId="03007CA9">
                  <wp:extent cx="1447800" cy="1857375"/>
                  <wp:effectExtent l="0" t="0" r="0" b="0"/>
                  <wp:docPr id="92598793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25987933" name="Picture 925987933"/>
                          <pic:cNvPicPr/>
                        </pic:nvPicPr>
                        <pic:blipFill>
                          <a:blip xmlns:r="http://schemas.openxmlformats.org/officeDocument/2006/relationships" r:embed="rId1221667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E7DBAAE" w:rsidP="1F5A543D" w:rsidRDefault="2E7DBAAE" w14:paraId="1F6333CF" w14:textId="40966609">
            <w:pPr>
              <w:pStyle w:val="ListBullet"/>
              <w:numPr>
                <w:ilvl w:val="0"/>
                <w:numId w:val="0"/>
              </w:numPr>
            </w:pPr>
            <w:r w:rsidRPr="1F5A543D" w:rsidR="2E7DBAAE">
              <w:rPr>
                <w:rFonts w:ascii="Arial" w:hAnsi="Arial" w:eastAsia="Times New Roman" w:cs="Arial"/>
              </w:rPr>
              <w:t>ISTEP Stylus Pen</w:t>
            </w:r>
          </w:p>
          <w:p w:rsidR="2E7DBAAE" w:rsidP="1F5A543D" w:rsidRDefault="2E7DBAAE" w14:paraId="5CE02DF0" w14:textId="6528ED34">
            <w:pPr>
              <w:pStyle w:val="ListBullet"/>
              <w:numPr>
                <w:ilvl w:val="0"/>
                <w:numId w:val="0"/>
              </w:numPr>
            </w:pPr>
            <w:r w:rsidRPr="1F5A543D" w:rsidR="2E7DBAAE">
              <w:rPr>
                <w:rFonts w:ascii="Arial" w:hAnsi="Arial" w:eastAsia="Times New Roman" w:cs="Arial"/>
              </w:rPr>
              <w:t>(</w:t>
            </w:r>
            <w:r w:rsidRPr="1F5A543D" w:rsidR="2E7DBAAE">
              <w:rPr>
                <w:rFonts w:ascii="Arial" w:hAnsi="Arial" w:eastAsia="Times New Roman" w:cs="Arial"/>
              </w:rPr>
              <w:t>item</w:t>
            </w:r>
            <w:r w:rsidRPr="1F5A543D" w:rsidR="2E7DBAAE">
              <w:rPr>
                <w:rFonts w:ascii="Arial" w:hAnsi="Arial" w:eastAsia="Times New Roman" w:cs="Arial"/>
              </w:rPr>
              <w:t xml:space="preserve"> 5118)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E7DBAAE" w:rsidP="1F5A543D" w:rsidRDefault="2E7DBAAE" w14:paraId="7DF6B4CE" w14:textId="60A03AF8">
            <w:pPr>
              <w:pStyle w:val="ListBullet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120" w:afterAutospacing="off" w:line="264" w:lineRule="auto"/>
              <w:ind w:right="0"/>
              <w:jc w:val="left"/>
              <w:rPr>
                <w:rFonts w:ascii="Arial" w:hAnsi="Arial" w:eastAsia="Times New Roman" w:cs="Arial"/>
              </w:rPr>
            </w:pPr>
            <w:r w:rsidRPr="1F5A543D" w:rsidR="2E7DBAAE">
              <w:rPr>
                <w:rFonts w:ascii="Arial" w:hAnsi="Arial" w:eastAsia="Times New Roman" w:cs="Arial"/>
              </w:rPr>
              <w:t>Units of 1</w:t>
            </w:r>
          </w:p>
        </w:tc>
      </w:tr>
      <w:tr w:rsidR="0C6E6076" w:rsidTr="0C6E6076" w14:paraId="4825C9BF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C6E6076" w:rsidP="0C6E6076" w:rsidRDefault="0C6E6076" w14:paraId="30F7D268" w14:textId="1CF93558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285958C5" w14:textId="29117113">
            <w:pPr>
              <w:pStyle w:val="ListBullet"/>
              <w:numPr>
                <w:ilvl w:val="0"/>
                <w:numId w:val="0"/>
              </w:numPr>
              <w:ind w:left="0"/>
            </w:pPr>
            <w:r w:rsidR="6D6690D6">
              <w:drawing>
                <wp:inline wp14:editId="6EE8CF33" wp14:anchorId="31A2B0DC">
                  <wp:extent cx="2143125" cy="2063802"/>
                  <wp:effectExtent l="0" t="0" r="0" b="0"/>
                  <wp:docPr id="24898860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48988602" name="Picture 248988602"/>
                          <pic:cNvPicPr/>
                        </pic:nvPicPr>
                        <pic:blipFill>
                          <a:blip xmlns:r="http://schemas.openxmlformats.org/officeDocument/2006/relationships" r:embed="rId3132033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8641" r="0" b="16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43125" cy="2063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67D09196" w14:textId="3330FEFD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6D6690D6">
              <w:rPr>
                <w:rFonts w:ascii="Arial" w:hAnsi="Arial" w:eastAsia="Times New Roman" w:cs="Arial"/>
              </w:rPr>
              <w:t>ISTEP Lapel Pin</w:t>
            </w:r>
          </w:p>
          <w:p w:rsidR="6D6690D6" w:rsidP="0C6E6076" w:rsidRDefault="6D6690D6" w14:paraId="5232BF80" w14:textId="1562E91C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6D6690D6">
              <w:rPr>
                <w:rFonts w:ascii="Arial" w:hAnsi="Arial" w:eastAsia="Times New Roman" w:cs="Arial"/>
              </w:rPr>
              <w:t>(</w:t>
            </w:r>
            <w:r w:rsidRPr="0C6E6076" w:rsidR="6D6690D6">
              <w:rPr>
                <w:rFonts w:ascii="Arial" w:hAnsi="Arial" w:eastAsia="Times New Roman" w:cs="Arial"/>
              </w:rPr>
              <w:t>item</w:t>
            </w:r>
            <w:r w:rsidRPr="0C6E6076" w:rsidR="6D6690D6">
              <w:rPr>
                <w:rFonts w:ascii="Arial" w:hAnsi="Arial" w:eastAsia="Times New Roman" w:cs="Arial"/>
              </w:rPr>
              <w:t xml:space="preserve"> 5116)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26520E2E" w14:textId="36184154">
            <w:pPr>
              <w:pStyle w:val="ListBullet"/>
              <w:numPr>
                <w:ilvl w:val="0"/>
                <w:numId w:val="0"/>
              </w:numPr>
              <w:spacing w:line="264" w:lineRule="auto"/>
              <w:ind w:left="0"/>
              <w:jc w:val="left"/>
            </w:pPr>
            <w:r w:rsidRPr="0C6E6076" w:rsidR="6D6690D6">
              <w:rPr>
                <w:rFonts w:ascii="Arial" w:hAnsi="Arial" w:eastAsia="Times New Roman" w:cs="Arial"/>
              </w:rPr>
              <w:t>Units of 25</w:t>
            </w:r>
          </w:p>
        </w:tc>
      </w:tr>
      <w:tr w:rsidR="0C6E6076" w:rsidTr="0C6E6076" w14:paraId="0D6A7B56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C6E6076" w:rsidP="0C6E6076" w:rsidRDefault="0C6E6076" w14:paraId="250B1E50" w14:textId="15E2C11F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6DB37280" w14:textId="27A845CB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09F9ABB7" w14:textId="596A8D4C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7B56F8CD" w14:textId="67989B7E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255C62CD" w14:textId="07F776E6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404AFA6B" w14:textId="1D12C01F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6D6690D6" w:rsidP="0C6E6076" w:rsidRDefault="6D6690D6" w14:paraId="049CBD44" w14:textId="7101FC87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  <w:r w:rsidRPr="0C6E6076" w:rsidR="6D6690D6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  <w:t>*</w:t>
            </w:r>
            <w:r w:rsidRPr="0C6E6076" w:rsidR="6D6690D6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  <w:t>Include</w:t>
            </w:r>
            <w:r w:rsidRPr="0C6E6076" w:rsidR="6D6690D6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  <w:t xml:space="preserve"> preferred color(s)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7C0882EC" w14:textId="6C4D6F71">
            <w:pPr>
              <w:pStyle w:val="ListBullet"/>
              <w:numPr>
                <w:ilvl w:val="0"/>
                <w:numId w:val="0"/>
              </w:numPr>
              <w:ind w:left="0"/>
            </w:pPr>
            <w:r w:rsidR="6D6690D6">
              <w:drawing>
                <wp:inline wp14:editId="6648D3DB" wp14:anchorId="4B15201B">
                  <wp:extent cx="1409720" cy="1638326"/>
                  <wp:effectExtent l="0" t="0" r="0" b="0"/>
                  <wp:docPr id="134732040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47320400" name="Picture 1347320400"/>
                          <pic:cNvPicPr/>
                        </pic:nvPicPr>
                        <pic:blipFill>
                          <a:blip xmlns:r="http://schemas.openxmlformats.org/officeDocument/2006/relationships" r:embed="rId99984457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640" t="16049" r="10052" b="13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9720" cy="163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5FB9A483" w14:textId="3D956FDA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6D6690D6">
              <w:rPr>
                <w:rFonts w:ascii="Arial" w:hAnsi="Arial" w:eastAsia="Times New Roman" w:cs="Arial"/>
              </w:rPr>
              <w:t>ISTEP Notepad</w:t>
            </w:r>
          </w:p>
          <w:p w:rsidR="6D6690D6" w:rsidP="0C6E6076" w:rsidRDefault="6D6690D6" w14:paraId="170A926F" w14:textId="45EC51B8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6D6690D6">
              <w:rPr>
                <w:rFonts w:ascii="Arial" w:hAnsi="Arial" w:eastAsia="Times New Roman" w:cs="Arial"/>
              </w:rPr>
              <w:t>Color options: orange, teal, purple</w:t>
            </w:r>
          </w:p>
          <w:p w:rsidR="6D6690D6" w:rsidP="0C6E6076" w:rsidRDefault="6D6690D6" w14:paraId="5DAE1128" w14:textId="3D201C2E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6D6690D6">
              <w:rPr>
                <w:rFonts w:ascii="Arial" w:hAnsi="Arial" w:eastAsia="Times New Roman" w:cs="Arial"/>
              </w:rPr>
              <w:t>(</w:t>
            </w:r>
            <w:r w:rsidRPr="0C6E6076" w:rsidR="6D6690D6">
              <w:rPr>
                <w:rFonts w:ascii="Arial" w:hAnsi="Arial" w:eastAsia="Times New Roman" w:cs="Arial"/>
              </w:rPr>
              <w:t>item</w:t>
            </w:r>
            <w:r w:rsidRPr="0C6E6076" w:rsidR="6D6690D6">
              <w:rPr>
                <w:rFonts w:ascii="Arial" w:hAnsi="Arial" w:eastAsia="Times New Roman" w:cs="Arial"/>
              </w:rPr>
              <w:t xml:space="preserve"> 5117)</w:t>
            </w:r>
          </w:p>
          <w:p w:rsidR="0C6E6076" w:rsidP="0C6E6076" w:rsidRDefault="0C6E6076" w14:paraId="56CCC0D1" w14:textId="238F2A37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6D6690D6" w:rsidP="0C6E6076" w:rsidRDefault="6D6690D6" w14:paraId="40453BA9" w14:textId="4FBCCCE5">
            <w:pPr>
              <w:pStyle w:val="ListBullet"/>
              <w:numPr>
                <w:ilvl w:val="0"/>
                <w:numId w:val="0"/>
              </w:numPr>
              <w:spacing w:line="264" w:lineRule="auto"/>
              <w:ind w:left="0"/>
              <w:jc w:val="left"/>
            </w:pPr>
            <w:r w:rsidRPr="0C6E6076" w:rsidR="6D6690D6">
              <w:rPr>
                <w:rFonts w:ascii="Arial" w:hAnsi="Arial" w:eastAsia="Times New Roman" w:cs="Arial"/>
              </w:rPr>
              <w:t>Units of 1</w:t>
            </w:r>
          </w:p>
        </w:tc>
      </w:tr>
      <w:tr w:rsidR="0C6E6076" w:rsidTr="0C6E6076" w14:paraId="688607AE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C6E6076" w:rsidP="0C6E6076" w:rsidRDefault="0C6E6076" w14:paraId="187D4BB4" w14:textId="74B55B7A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648942D1" w14:textId="2D5EC473">
            <w:pPr>
              <w:pStyle w:val="ListBullet"/>
              <w:numPr>
                <w:ilvl w:val="0"/>
                <w:numId w:val="0"/>
              </w:numPr>
              <w:ind w:left="0"/>
            </w:pPr>
            <w:r w:rsidR="21EFFD0B">
              <w:drawing>
                <wp:inline wp14:editId="31D38EF4" wp14:anchorId="59BD08FF">
                  <wp:extent cx="1800225" cy="1819302"/>
                  <wp:effectExtent l="0" t="0" r="0" b="0"/>
                  <wp:docPr id="94389801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43898019" name="Picture 943898019"/>
                          <pic:cNvPicPr/>
                        </pic:nvPicPr>
                        <pic:blipFill>
                          <a:blip xmlns:r="http://schemas.openxmlformats.org/officeDocument/2006/relationships" r:embed="rId11619307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7407" r="0" b="13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00225" cy="181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52EA9343" w14:textId="107DEFD2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21EFFD0B">
              <w:rPr>
                <w:rFonts w:ascii="Arial" w:hAnsi="Arial" w:eastAsia="Times New Roman" w:cs="Arial"/>
              </w:rPr>
              <w:t>ISTEP Hacky Sacks</w:t>
            </w:r>
          </w:p>
          <w:p w:rsidR="21EFFD0B" w:rsidP="0C6E6076" w:rsidRDefault="21EFFD0B" w14:paraId="1A4349A9" w14:textId="37A3EBCA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21EFFD0B">
              <w:rPr>
                <w:rFonts w:ascii="Arial" w:hAnsi="Arial" w:eastAsia="Times New Roman" w:cs="Arial"/>
              </w:rPr>
              <w:t>(</w:t>
            </w:r>
            <w:r w:rsidRPr="0C6E6076" w:rsidR="21EFFD0B">
              <w:rPr>
                <w:rFonts w:ascii="Arial" w:hAnsi="Arial" w:eastAsia="Times New Roman" w:cs="Arial"/>
              </w:rPr>
              <w:t>item</w:t>
            </w:r>
            <w:r w:rsidRPr="0C6E6076" w:rsidR="21EFFD0B">
              <w:rPr>
                <w:rFonts w:ascii="Arial" w:hAnsi="Arial" w:eastAsia="Times New Roman" w:cs="Arial"/>
              </w:rPr>
              <w:t xml:space="preserve"> 5119)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2E30510B" w14:textId="0784902C">
            <w:pPr>
              <w:pStyle w:val="ListBullet"/>
              <w:numPr>
                <w:ilvl w:val="0"/>
                <w:numId w:val="0"/>
              </w:numPr>
              <w:spacing w:line="264" w:lineRule="auto"/>
              <w:ind w:left="0"/>
              <w:jc w:val="left"/>
            </w:pPr>
            <w:r w:rsidRPr="0C6E6076" w:rsidR="21EFFD0B">
              <w:rPr>
                <w:rFonts w:ascii="Arial" w:hAnsi="Arial" w:eastAsia="Times New Roman" w:cs="Arial"/>
              </w:rPr>
              <w:t>Units of 25</w:t>
            </w:r>
          </w:p>
        </w:tc>
      </w:tr>
      <w:tr w:rsidR="0C6E6076" w:rsidTr="0C6E6076" w14:paraId="6327B69C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C6E6076" w:rsidP="0C6E6076" w:rsidRDefault="0C6E6076" w14:paraId="768EA82F" w14:textId="67989B7E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32607FA5" w14:textId="07F776E6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5C4A9616" w14:textId="59D9A377">
            <w:pPr>
              <w:pStyle w:val="ListBullet"/>
              <w:numPr>
                <w:ilvl w:val="0"/>
                <w:numId w:val="0"/>
              </w:numPr>
              <w:ind w:left="108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30E73943" w14:textId="37A29A91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684D159C" w14:textId="4AB2A57E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75875ABD" w14:textId="083C7909">
            <w:pPr>
              <w:pStyle w:val="ListBullet"/>
              <w:numPr>
                <w:ilvl w:val="0"/>
                <w:numId w:val="0"/>
              </w:numPr>
              <w:ind w:left="108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0C6E6076" w:rsidP="0C6E6076" w:rsidRDefault="0C6E6076" w14:paraId="7FE37D1C" w14:textId="1B60FBEA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  <w:p w:rsidR="21EFFD0B" w:rsidP="0C6E6076" w:rsidRDefault="21EFFD0B" w14:paraId="6441685E" w14:textId="7101FC87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  <w:r w:rsidRPr="0C6E6076" w:rsidR="21EFFD0B"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  <w:t>*Include preferred color(s)</w:t>
            </w:r>
          </w:p>
          <w:p w:rsidR="0C6E6076" w:rsidP="0C6E6076" w:rsidRDefault="0C6E6076" w14:paraId="06E8E322" w14:textId="3A3132B0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  <w:i w:val="1"/>
                <w:iCs w:val="1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29A28D7C" w14:textId="321CE37B">
            <w:pPr>
              <w:pStyle w:val="ListBullet"/>
              <w:numPr>
                <w:ilvl w:val="0"/>
                <w:numId w:val="0"/>
              </w:numPr>
              <w:ind w:left="0"/>
            </w:pPr>
            <w:r w:rsidR="21EFFD0B">
              <w:drawing>
                <wp:inline wp14:editId="0A9FADDA" wp14:anchorId="76112912">
                  <wp:extent cx="1438290" cy="1562107"/>
                  <wp:effectExtent l="0" t="0" r="0" b="0"/>
                  <wp:docPr id="104069554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40695547" name="Picture 1040695547"/>
                          <pic:cNvPicPr/>
                        </pic:nvPicPr>
                        <pic:blipFill>
                          <a:blip xmlns:r="http://schemas.openxmlformats.org/officeDocument/2006/relationships" r:embed="rId20574447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111" t="13580" r="8994" b="18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38290" cy="156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7B401FEE" w14:textId="3375C557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21EFFD0B">
              <w:rPr>
                <w:rFonts w:ascii="Arial" w:hAnsi="Arial" w:eastAsia="Times New Roman" w:cs="Arial"/>
              </w:rPr>
              <w:t>ISTEP Ice Cube Fidget</w:t>
            </w:r>
          </w:p>
          <w:p w:rsidR="21EFFD0B" w:rsidP="0C6E6076" w:rsidRDefault="21EFFD0B" w14:paraId="2DEFD3BC" w14:textId="7CF85C69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21EFFD0B">
              <w:rPr>
                <w:rFonts w:ascii="Arial" w:hAnsi="Arial" w:eastAsia="Times New Roman" w:cs="Arial"/>
              </w:rPr>
              <w:t>Color options: green or blue</w:t>
            </w:r>
          </w:p>
          <w:p w:rsidR="21EFFD0B" w:rsidP="0C6E6076" w:rsidRDefault="21EFFD0B" w14:paraId="5B20161D" w14:textId="0A2353A7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21EFFD0B">
              <w:rPr>
                <w:rFonts w:ascii="Arial" w:hAnsi="Arial" w:eastAsia="Times New Roman" w:cs="Arial"/>
              </w:rPr>
              <w:t>(item 5120)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21EFFD0B" w:rsidP="0C6E6076" w:rsidRDefault="21EFFD0B" w14:paraId="38C6A744" w14:textId="58C1BE60">
            <w:pPr>
              <w:pStyle w:val="ListBullet"/>
              <w:numPr>
                <w:ilvl w:val="0"/>
                <w:numId w:val="0"/>
              </w:numPr>
              <w:spacing w:line="264" w:lineRule="auto"/>
              <w:ind w:left="0"/>
              <w:jc w:val="left"/>
            </w:pPr>
            <w:r w:rsidRPr="0C6E6076" w:rsidR="21EFFD0B">
              <w:rPr>
                <w:rFonts w:ascii="Arial" w:hAnsi="Arial" w:eastAsia="Times New Roman" w:cs="Arial"/>
              </w:rPr>
              <w:t>Units of 1</w:t>
            </w:r>
          </w:p>
        </w:tc>
      </w:tr>
      <w:tr w:rsidRPr="00714918" w:rsidR="00714918" w:rsidTr="0C6E6076" w14:paraId="7CC22E72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469662B2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12551AE3" w14:textId="23616551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="00714918">
              <w:drawing>
                <wp:inline wp14:editId="4AF75D22" wp14:anchorId="3A87C736">
                  <wp:extent cx="1695450" cy="1518167"/>
                  <wp:effectExtent l="0" t="0" r="0" b="0"/>
                  <wp:docPr id="2126248186" name="Picture 5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16243" r="0" b="14213"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1695450" cy="151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C6E6076" w:rsidR="00714918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65F5303C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My Life My Quit Brochure </w:t>
            </w:r>
          </w:p>
          <w:p w:rsidRPr="00714918" w:rsidR="00714918" w:rsidP="00714918" w:rsidRDefault="00714918" w14:paraId="0A48495D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(item 578)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123326EA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Units of  </w:t>
            </w:r>
          </w:p>
          <w:p w:rsidRPr="00714918" w:rsidR="00714918" w:rsidP="00714918" w:rsidRDefault="00714918" w14:paraId="4F68A657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20 </w:t>
            </w:r>
          </w:p>
        </w:tc>
      </w:tr>
      <w:tr w:rsidR="0C6E6076" w:rsidTr="0C6E6076" w14:paraId="61FEE825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C6E6076" w:rsidP="0C6E6076" w:rsidRDefault="0C6E6076" w14:paraId="1891BCCA" w14:textId="239F9D2A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F4689E3" w:rsidP="0C6E6076" w:rsidRDefault="0F4689E3" w14:paraId="1CAB601B" w14:textId="4AEFC257">
            <w:pPr>
              <w:pStyle w:val="ListBullet"/>
              <w:numPr>
                <w:ilvl w:val="0"/>
                <w:numId w:val="0"/>
              </w:numPr>
              <w:ind w:left="0"/>
            </w:pPr>
            <w:r w:rsidR="0F4689E3">
              <w:drawing>
                <wp:inline wp14:editId="3ECFCC93" wp14:anchorId="7784A600">
                  <wp:extent cx="1800225" cy="1457349"/>
                  <wp:effectExtent l="0" t="0" r="0" b="0"/>
                  <wp:docPr id="193289802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32898026" name="Picture 1932898026"/>
                          <pic:cNvPicPr/>
                        </pic:nvPicPr>
                        <pic:blipFill>
                          <a:blip xmlns:r="http://schemas.openxmlformats.org/officeDocument/2006/relationships" r:embed="rId56394809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18106" r="0" b="18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00225" cy="145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F4689E3" w:rsidP="0C6E6076" w:rsidRDefault="0F4689E3" w14:paraId="0341E284" w14:textId="62B0D119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0F4689E3">
              <w:rPr>
                <w:rFonts w:ascii="Arial" w:hAnsi="Arial" w:eastAsia="Times New Roman" w:cs="Arial"/>
              </w:rPr>
              <w:t>My Life My Quit Cling</w:t>
            </w:r>
          </w:p>
          <w:p w:rsidR="0F4689E3" w:rsidP="0C6E6076" w:rsidRDefault="0F4689E3" w14:paraId="78E00F93" w14:textId="45517525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0F4689E3">
              <w:rPr>
                <w:rFonts w:ascii="Arial" w:hAnsi="Arial" w:eastAsia="Times New Roman" w:cs="Arial"/>
              </w:rPr>
              <w:t>(</w:t>
            </w:r>
            <w:r w:rsidRPr="0C6E6076" w:rsidR="0F4689E3">
              <w:rPr>
                <w:rFonts w:ascii="Arial" w:hAnsi="Arial" w:eastAsia="Times New Roman" w:cs="Arial"/>
              </w:rPr>
              <w:t>item</w:t>
            </w:r>
            <w:r w:rsidRPr="0C6E6076" w:rsidR="0F4689E3">
              <w:rPr>
                <w:rFonts w:ascii="Arial" w:hAnsi="Arial" w:eastAsia="Times New Roman" w:cs="Arial"/>
              </w:rPr>
              <w:t xml:space="preserve"> 579)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="0F4689E3" w:rsidP="0C6E6076" w:rsidRDefault="0F4689E3" w14:paraId="3082EFFA" w14:textId="065DCD24">
            <w:pPr>
              <w:pStyle w:val="ListBullet"/>
              <w:numPr>
                <w:ilvl w:val="0"/>
                <w:numId w:val="0"/>
              </w:numPr>
              <w:ind w:left="0"/>
            </w:pPr>
            <w:r w:rsidRPr="0C6E6076" w:rsidR="0F4689E3">
              <w:rPr>
                <w:rFonts w:ascii="Arial" w:hAnsi="Arial" w:eastAsia="Times New Roman" w:cs="Arial"/>
              </w:rPr>
              <w:t>Units of 25</w:t>
            </w:r>
          </w:p>
        </w:tc>
      </w:tr>
      <w:tr w:rsidRPr="00714918" w:rsidR="00714918" w:rsidTr="0C6E6076" w14:paraId="7F2A99B9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642BA5AA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797F4FE8" w14:textId="17CC8063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C6E6076" w:rsidR="00714918">
              <w:rPr>
                <w:rFonts w:ascii="Arial" w:hAnsi="Arial" w:eastAsia="Times New Roman" w:cs="Arial"/>
              </w:rPr>
              <w:t> </w:t>
            </w:r>
            <w:r w:rsidR="00714918">
              <w:drawing>
                <wp:inline wp14:editId="4D352A54" wp14:anchorId="378AB73F">
                  <wp:extent cx="1879349" cy="1046091"/>
                  <wp:effectExtent l="0" t="0" r="0" b="0"/>
                  <wp:docPr id="1050374397" name="Picture 49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1879349" cy="1046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C6E6076" w:rsidR="00714918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30D959EC" w:rsidRDefault="00714918" w14:paraId="24297FBA" w14:textId="079DE6A8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</w:rPr>
            </w:pPr>
            <w:r w:rsidRPr="30D959EC">
              <w:rPr>
                <w:rFonts w:ascii="Arial" w:hAnsi="Arial" w:eastAsia="Times New Roman" w:cs="Arial"/>
              </w:rPr>
              <w:t>My Life My Quit tip card </w:t>
            </w:r>
          </w:p>
          <w:p w:rsidRPr="00714918" w:rsidR="00714918" w:rsidP="00714918" w:rsidRDefault="00714918" w14:paraId="6715D391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(item 584)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4B624914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Units of  </w:t>
            </w:r>
          </w:p>
          <w:p w:rsidRPr="00714918" w:rsidR="00714918" w:rsidP="00714918" w:rsidRDefault="00714918" w14:paraId="149A5138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20 </w:t>
            </w:r>
          </w:p>
        </w:tc>
      </w:tr>
      <w:tr w:rsidRPr="00714918" w:rsidR="00714918" w:rsidTr="0C6E6076" w14:paraId="772C02F9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205839E2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73B14753" w14:textId="763BB1D8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noProof/>
                <w:szCs w:val="24"/>
              </w:rPr>
              <w:drawing>
                <wp:inline distT="0" distB="0" distL="0" distR="0" wp14:anchorId="5FA4CC2B" wp14:editId="0F742853">
                  <wp:extent cx="1543050" cy="1981200"/>
                  <wp:effectExtent l="0" t="0" r="0" b="0"/>
                  <wp:docPr id="177201064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hAnsi="Arial" w:eastAsia="Times New Roman" w:cs="Arial"/>
                <w:szCs w:val="24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730A2C24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My Life My Quit School Poster </w:t>
            </w:r>
          </w:p>
          <w:p w:rsidRPr="00714918" w:rsidR="00714918" w:rsidP="00714918" w:rsidRDefault="00714918" w14:paraId="684C5DFB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(item 598)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54BE5E98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Units of  </w:t>
            </w:r>
          </w:p>
          <w:p w:rsidRPr="00714918" w:rsidR="00714918" w:rsidP="00714918" w:rsidRDefault="00714918" w14:paraId="263FC317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10 </w:t>
            </w:r>
          </w:p>
        </w:tc>
      </w:tr>
      <w:tr w:rsidRPr="00714918" w:rsidR="00714918" w:rsidTr="0C6E6076" w14:paraId="3E4A9B09" w14:textId="77777777">
        <w:trPr>
          <w:trHeight w:val="285"/>
        </w:trPr>
        <w:tc>
          <w:tcPr>
            <w:tcW w:w="9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1F5A543D" w:rsidRDefault="00714918" w14:paraId="6E7AFE72" w14:textId="2C7791E6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</w:rPr>
            </w:pPr>
          </w:p>
        </w:tc>
        <w:tc>
          <w:tcPr>
            <w:tcW w:w="36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1F5A543D" w:rsidRDefault="00714918" w14:paraId="7F803C25" w14:textId="646F2B62">
            <w:pPr>
              <w:pStyle w:val="ListBullet"/>
              <w:numPr>
                <w:ilvl w:val="0"/>
                <w:numId w:val="0"/>
              </w:numPr>
              <w:ind w:left="0"/>
              <w:rPr>
                <w:rFonts w:ascii="Arial" w:hAnsi="Arial" w:eastAsia="Times New Roman" w:cs="Arial"/>
              </w:rPr>
            </w:pPr>
            <w:r w:rsidR="1F414133">
              <w:drawing>
                <wp:inline wp14:editId="585D836A" wp14:anchorId="0136BA5C">
                  <wp:extent cx="1123971" cy="2190750"/>
                  <wp:effectExtent l="0" t="0" r="0" b="0"/>
                  <wp:docPr id="210819040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108190409" name="Picture 2108190409"/>
                          <pic:cNvPicPr/>
                        </pic:nvPicPr>
                        <pic:blipFill>
                          <a:blip xmlns:r="http://schemas.openxmlformats.org/officeDocument/2006/relationships" r:embed="rId9224153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318" t="0" r="16759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23971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1F5A543D" w:rsidR="1F414133">
              <w:rPr>
                <w:rFonts w:ascii="Arial" w:hAnsi="Arial" w:eastAsia="Times New Roman" w:cs="Arial"/>
              </w:rPr>
              <w:t xml:space="preserve"> </w:t>
            </w:r>
            <w:r w:rsidR="1F414133">
              <w:drawing>
                <wp:inline wp14:editId="43D94B2D" wp14:anchorId="1F60F09C">
                  <wp:extent cx="1114440" cy="2190750"/>
                  <wp:effectExtent l="0" t="0" r="0" b="0"/>
                  <wp:docPr id="8872207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87220772" name="Picture 887220772"/>
                          <pic:cNvPicPr/>
                        </pic:nvPicPr>
                        <pic:blipFill>
                          <a:blip xmlns:r="http://schemas.openxmlformats.org/officeDocument/2006/relationships" r:embed="rId10247853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8435" t="0" r="16201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1444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1F5A543D" w:rsidR="00714918">
              <w:rPr>
                <w:rFonts w:ascii="Arial" w:hAnsi="Arial" w:eastAsia="Times New Roman" w:cs="Arial"/>
              </w:rPr>
              <w:t> </w:t>
            </w:r>
          </w:p>
        </w:tc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75904476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MLMQ Vaping Rack Card </w:t>
            </w:r>
          </w:p>
          <w:p w:rsidRPr="00714918" w:rsidR="00714918" w:rsidP="00714918" w:rsidRDefault="00714918" w14:paraId="3A9F47CC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(item 5060)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714918" w:rsidR="00714918" w:rsidP="00714918" w:rsidRDefault="00714918" w14:paraId="0B922A5D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Units of  </w:t>
            </w:r>
          </w:p>
          <w:p w:rsidRPr="00714918" w:rsidR="00714918" w:rsidP="00714918" w:rsidRDefault="00714918" w14:paraId="016FEFAE" w14:textId="77777777">
            <w:pPr>
              <w:pStyle w:val="ListBullet"/>
              <w:numPr>
                <w:ilvl w:val="0"/>
                <w:numId w:val="0"/>
              </w:numPr>
              <w:rPr>
                <w:rFonts w:ascii="Arial" w:hAnsi="Arial" w:eastAsia="Times New Roman" w:cs="Arial"/>
                <w:szCs w:val="24"/>
              </w:rPr>
            </w:pPr>
            <w:r w:rsidRPr="00714918">
              <w:rPr>
                <w:rFonts w:ascii="Arial" w:hAnsi="Arial" w:eastAsia="Times New Roman" w:cs="Arial"/>
                <w:szCs w:val="24"/>
              </w:rPr>
              <w:t>20 </w:t>
            </w:r>
          </w:p>
        </w:tc>
      </w:tr>
    </w:tbl>
    <w:p w:rsidRPr="00714918" w:rsidR="00714918" w:rsidP="00714918" w:rsidRDefault="00714918" w14:paraId="6EC3E4A9" w14:textId="3A13B6A9">
      <w:pPr>
        <w:pStyle w:val="ListBullet"/>
        <w:numPr>
          <w:ilvl w:val="0"/>
          <w:numId w:val="0"/>
        </w:numPr>
        <w:ind w:left="360" w:hanging="360"/>
        <w:rPr>
          <w:rFonts w:ascii="Arial" w:hAnsi="Arial" w:eastAsia="Times New Roman" w:cs="Arial"/>
          <w:szCs w:val="24"/>
        </w:rPr>
      </w:pPr>
      <w:r w:rsidRPr="00714918">
        <w:rPr>
          <w:rFonts w:ascii="Arial" w:hAnsi="Arial" w:eastAsia="Times New Roman" w:cs="Arial"/>
          <w:szCs w:val="24"/>
        </w:rPr>
        <w:lastRenderedPageBreak/>
        <w:t> </w:t>
      </w:r>
    </w:p>
    <w:p w:rsidR="00714918" w:rsidP="006629FC" w:rsidRDefault="00714918" w14:paraId="62A8905B" w14:textId="77777777">
      <w:pPr>
        <w:pStyle w:val="ListBullet"/>
        <w:numPr>
          <w:ilvl w:val="0"/>
          <w:numId w:val="0"/>
        </w:numPr>
        <w:rPr>
          <w:rFonts w:ascii="Arial" w:hAnsi="Arial" w:eastAsia="Times New Roman" w:cs="Arial"/>
          <w:szCs w:val="24"/>
        </w:rPr>
      </w:pPr>
    </w:p>
    <w:sectPr w:rsidR="00714918" w:rsidSect="00E368B6">
      <w:headerReference w:type="default" r:id="rId40"/>
      <w:footerReference w:type="default" r:id="rId41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162" w:rsidP="00ED0FA2" w:rsidRDefault="00AB1162" w14:paraId="30DF16C9" w14:textId="77777777">
      <w:pPr>
        <w:spacing w:after="0" w:line="240" w:lineRule="auto"/>
      </w:pPr>
      <w:r>
        <w:separator/>
      </w:r>
    </w:p>
  </w:endnote>
  <w:endnote w:type="continuationSeparator" w:id="0">
    <w:p w:rsidR="00AB1162" w:rsidP="00ED0FA2" w:rsidRDefault="00AB1162" w14:paraId="532354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6493D" w:rsidR="0016493D" w:rsidP="1F5A543D" w:rsidRDefault="0016493D" w14:paraId="6244E3A3" w14:textId="5C8520B6">
    <w:pPr>
      <w:pStyle w:val="Footer"/>
      <w:rPr>
        <w:rFonts w:cs="Arial" w:cstheme="minorAscii"/>
        <w:sz w:val="20"/>
        <w:szCs w:val="20"/>
      </w:rPr>
    </w:pPr>
    <w:r w:rsidRPr="1F5A543D" w:rsidR="1F5A543D">
      <w:rPr>
        <w:rFonts w:cs="Arial" w:cstheme="minorAscii"/>
        <w:sz w:val="20"/>
        <w:szCs w:val="20"/>
      </w:rPr>
      <w:t>470-0217 (0</w:t>
    </w:r>
    <w:r w:rsidRPr="1F5A543D" w:rsidR="1F5A543D">
      <w:rPr>
        <w:rFonts w:cs="Arial" w:cstheme="minorAscii"/>
        <w:sz w:val="20"/>
        <w:szCs w:val="20"/>
      </w:rPr>
      <w:t>8</w:t>
    </w:r>
    <w:r w:rsidRPr="1F5A543D" w:rsidR="1F5A543D">
      <w:rPr>
        <w:rFonts w:cs="Arial" w:cstheme="minorAscii"/>
        <w:sz w:val="20"/>
        <w:szCs w:val="20"/>
      </w:rPr>
      <w:t>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162" w:rsidP="00ED0FA2" w:rsidRDefault="00AB1162" w14:paraId="05ED2D0A" w14:textId="77777777">
      <w:pPr>
        <w:spacing w:after="0" w:line="240" w:lineRule="auto"/>
      </w:pPr>
      <w:r>
        <w:separator/>
      </w:r>
    </w:p>
  </w:footnote>
  <w:footnote w:type="continuationSeparator" w:id="0">
    <w:p w:rsidR="00AB1162" w:rsidP="00ED0FA2" w:rsidRDefault="00AB1162" w14:paraId="5E488A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051405F2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1699F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5306ca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9"/>
    <w:multiLevelType w:val="singleLevel"/>
    <w:tmpl w:val="053AE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256B5"/>
    <w:multiLevelType w:val="multilevel"/>
    <w:tmpl w:val="57A6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17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0">
    <w:abstractNumId w:val="18"/>
  </w:num>
  <w:num w:numId="1" w16cid:durableId="2016568147">
    <w:abstractNumId w:val="8"/>
  </w:num>
  <w:num w:numId="2" w16cid:durableId="529688289">
    <w:abstractNumId w:val="11"/>
  </w:num>
  <w:num w:numId="3" w16cid:durableId="655499794">
    <w:abstractNumId w:val="2"/>
  </w:num>
  <w:num w:numId="4" w16cid:durableId="1634825399">
    <w:abstractNumId w:val="1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6"/>
  </w:num>
  <w:num w:numId="8" w16cid:durableId="1913923778">
    <w:abstractNumId w:val="10"/>
  </w:num>
  <w:num w:numId="9" w16cid:durableId="642926453">
    <w:abstractNumId w:val="7"/>
  </w:num>
  <w:num w:numId="10" w16cid:durableId="1860971441">
    <w:abstractNumId w:val="6"/>
  </w:num>
  <w:num w:numId="11" w16cid:durableId="1046487737">
    <w:abstractNumId w:val="15"/>
  </w:num>
  <w:num w:numId="12" w16cid:durableId="1153838275">
    <w:abstractNumId w:val="9"/>
  </w:num>
  <w:num w:numId="13" w16cid:durableId="1631084126">
    <w:abstractNumId w:val="1"/>
  </w:num>
  <w:num w:numId="14" w16cid:durableId="1145438294">
    <w:abstractNumId w:val="17"/>
  </w:num>
  <w:num w:numId="15" w16cid:durableId="1283659028">
    <w:abstractNumId w:val="3"/>
  </w:num>
  <w:num w:numId="16" w16cid:durableId="674653995">
    <w:abstractNumId w:val="12"/>
  </w:num>
  <w:num w:numId="17" w16cid:durableId="24982743">
    <w:abstractNumId w:val="13"/>
  </w:num>
  <w:num w:numId="18" w16cid:durableId="881090256">
    <w:abstractNumId w:val="4"/>
  </w:num>
  <w:num w:numId="19" w16cid:durableId="55489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21B2F"/>
    <w:rsid w:val="00051975"/>
    <w:rsid w:val="000D003D"/>
    <w:rsid w:val="000D06C2"/>
    <w:rsid w:val="0016493D"/>
    <w:rsid w:val="001F66B9"/>
    <w:rsid w:val="00252BF3"/>
    <w:rsid w:val="002C5C9B"/>
    <w:rsid w:val="00342B93"/>
    <w:rsid w:val="00376830"/>
    <w:rsid w:val="003848DB"/>
    <w:rsid w:val="003D4E77"/>
    <w:rsid w:val="003F350B"/>
    <w:rsid w:val="004A534E"/>
    <w:rsid w:val="004B33EF"/>
    <w:rsid w:val="004C0ABE"/>
    <w:rsid w:val="004E77FB"/>
    <w:rsid w:val="0051080D"/>
    <w:rsid w:val="00521A34"/>
    <w:rsid w:val="00557F48"/>
    <w:rsid w:val="005B26F1"/>
    <w:rsid w:val="005B600D"/>
    <w:rsid w:val="005D3B95"/>
    <w:rsid w:val="005F587F"/>
    <w:rsid w:val="00620AA8"/>
    <w:rsid w:val="006303C7"/>
    <w:rsid w:val="00634C10"/>
    <w:rsid w:val="006629FC"/>
    <w:rsid w:val="006965D5"/>
    <w:rsid w:val="00697452"/>
    <w:rsid w:val="006E6013"/>
    <w:rsid w:val="0071057A"/>
    <w:rsid w:val="00714918"/>
    <w:rsid w:val="00714B6E"/>
    <w:rsid w:val="00727C63"/>
    <w:rsid w:val="00733588"/>
    <w:rsid w:val="007703D7"/>
    <w:rsid w:val="00787B92"/>
    <w:rsid w:val="007A5162"/>
    <w:rsid w:val="007E0B4A"/>
    <w:rsid w:val="00820417"/>
    <w:rsid w:val="008B00EA"/>
    <w:rsid w:val="008B35D4"/>
    <w:rsid w:val="008C4366"/>
    <w:rsid w:val="008D18DF"/>
    <w:rsid w:val="008D6F19"/>
    <w:rsid w:val="008F3462"/>
    <w:rsid w:val="008F4D5C"/>
    <w:rsid w:val="009022EC"/>
    <w:rsid w:val="00903F88"/>
    <w:rsid w:val="00914BD3"/>
    <w:rsid w:val="00931436"/>
    <w:rsid w:val="00967CE9"/>
    <w:rsid w:val="009800A3"/>
    <w:rsid w:val="009B5B7D"/>
    <w:rsid w:val="009E560F"/>
    <w:rsid w:val="00A26610"/>
    <w:rsid w:val="00A46DC5"/>
    <w:rsid w:val="00A57921"/>
    <w:rsid w:val="00A63588"/>
    <w:rsid w:val="00A828ED"/>
    <w:rsid w:val="00AB1162"/>
    <w:rsid w:val="00AD0ECA"/>
    <w:rsid w:val="00B0D127"/>
    <w:rsid w:val="00B33E59"/>
    <w:rsid w:val="00B64635"/>
    <w:rsid w:val="00BD086C"/>
    <w:rsid w:val="00BE458C"/>
    <w:rsid w:val="00C3455D"/>
    <w:rsid w:val="00C42A9E"/>
    <w:rsid w:val="00C44545"/>
    <w:rsid w:val="00CE78F0"/>
    <w:rsid w:val="00D359C1"/>
    <w:rsid w:val="00D36BC3"/>
    <w:rsid w:val="00D54BEA"/>
    <w:rsid w:val="00D817D2"/>
    <w:rsid w:val="00D8232C"/>
    <w:rsid w:val="00DA1414"/>
    <w:rsid w:val="00DA16A0"/>
    <w:rsid w:val="00DE0E1F"/>
    <w:rsid w:val="00E368B6"/>
    <w:rsid w:val="00E56796"/>
    <w:rsid w:val="00E84ABA"/>
    <w:rsid w:val="00EB05AF"/>
    <w:rsid w:val="00ED0FA2"/>
    <w:rsid w:val="00F707FA"/>
    <w:rsid w:val="00FA5524"/>
    <w:rsid w:val="00FC1383"/>
    <w:rsid w:val="00FD1645"/>
    <w:rsid w:val="00FF1CD1"/>
    <w:rsid w:val="017496E4"/>
    <w:rsid w:val="03AAA2D5"/>
    <w:rsid w:val="06DE1C74"/>
    <w:rsid w:val="06E6C29F"/>
    <w:rsid w:val="0A0DA824"/>
    <w:rsid w:val="0C6E6076"/>
    <w:rsid w:val="0CFC408D"/>
    <w:rsid w:val="0F4689E3"/>
    <w:rsid w:val="105B74A1"/>
    <w:rsid w:val="107C2952"/>
    <w:rsid w:val="10DED83D"/>
    <w:rsid w:val="124D56F2"/>
    <w:rsid w:val="1493A5BF"/>
    <w:rsid w:val="15F2F31C"/>
    <w:rsid w:val="17851D6B"/>
    <w:rsid w:val="1D8A0B7F"/>
    <w:rsid w:val="1F414133"/>
    <w:rsid w:val="1F5A543D"/>
    <w:rsid w:val="1FA311CC"/>
    <w:rsid w:val="21EFFD0B"/>
    <w:rsid w:val="26200939"/>
    <w:rsid w:val="2AC96F51"/>
    <w:rsid w:val="2E7DBAAE"/>
    <w:rsid w:val="2E8B5CC0"/>
    <w:rsid w:val="2FCCB5F5"/>
    <w:rsid w:val="30344CBC"/>
    <w:rsid w:val="30D959EC"/>
    <w:rsid w:val="3136A002"/>
    <w:rsid w:val="31650F12"/>
    <w:rsid w:val="322EB30D"/>
    <w:rsid w:val="325FD2FD"/>
    <w:rsid w:val="342C0871"/>
    <w:rsid w:val="3582DE41"/>
    <w:rsid w:val="362CD31C"/>
    <w:rsid w:val="399C5B1C"/>
    <w:rsid w:val="3A58607A"/>
    <w:rsid w:val="3F10EE9A"/>
    <w:rsid w:val="42750ADA"/>
    <w:rsid w:val="4352B564"/>
    <w:rsid w:val="4467C970"/>
    <w:rsid w:val="44E17ECB"/>
    <w:rsid w:val="4ACEF2D3"/>
    <w:rsid w:val="4C16FC41"/>
    <w:rsid w:val="4CF4750F"/>
    <w:rsid w:val="52286253"/>
    <w:rsid w:val="568BBA17"/>
    <w:rsid w:val="577448A8"/>
    <w:rsid w:val="5ADA0F26"/>
    <w:rsid w:val="5F69236A"/>
    <w:rsid w:val="5FEECD2E"/>
    <w:rsid w:val="616DCD99"/>
    <w:rsid w:val="622C0A05"/>
    <w:rsid w:val="6271AF24"/>
    <w:rsid w:val="64491A6D"/>
    <w:rsid w:val="65246B39"/>
    <w:rsid w:val="6575DA7B"/>
    <w:rsid w:val="67B2EFB8"/>
    <w:rsid w:val="68115B49"/>
    <w:rsid w:val="6B5823BF"/>
    <w:rsid w:val="6D6690D6"/>
    <w:rsid w:val="6D6F97B1"/>
    <w:rsid w:val="6DA1CBED"/>
    <w:rsid w:val="6EF85DC3"/>
    <w:rsid w:val="6F0FFF84"/>
    <w:rsid w:val="777543CF"/>
    <w:rsid w:val="79275F1F"/>
    <w:rsid w:val="7985552E"/>
    <w:rsid w:val="7E64B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paragraph" w:styleId="paragraph" w:customStyle="1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</w:rPr>
  </w:style>
  <w:style w:type="character" w:styleId="normaltextrun" w:customStyle="1">
    <w:name w:val="normaltextrun"/>
    <w:basedOn w:val="DefaultParagraphFont"/>
    <w:rsid w:val="00C42A9E"/>
  </w:style>
  <w:style w:type="character" w:styleId="eop" w:customStyle="1">
    <w:name w:val="eop"/>
    <w:basedOn w:val="DefaultParagraphFont"/>
    <w:rsid w:val="00C42A9E"/>
  </w:style>
  <w:style w:type="character" w:styleId="Hyperlink">
    <w:name w:val="Hyperlink"/>
    <w:basedOn w:val="DefaultParagraphFont"/>
    <w:uiPriority w:val="99"/>
    <w:unhideWhenUsed/>
    <w:rsid w:val="00252BF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3.png" Id="rId34" /><Relationship Type="http://schemas.openxmlformats.org/officeDocument/2006/relationships/fontTable" Target="fontTable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6.png" Id="rId37" /><Relationship Type="http://schemas.openxmlformats.org/officeDocument/2006/relationships/header" Target="header1.xml" Id="rId40" /><Relationship Type="http://schemas.openxmlformats.org/officeDocument/2006/relationships/numbering" Target="numbering.xml" Id="rId5" /><Relationship Type="http://schemas.openxmlformats.org/officeDocument/2006/relationships/image" Target="media/image25.png" Id="rId36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4.png" Id="rId35" /><Relationship Type="http://schemas.openxmlformats.org/officeDocument/2006/relationships/theme" Target="theme/theme1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2.png" Id="rId33" /><Relationship Type="http://schemas.openxmlformats.org/officeDocument/2006/relationships/image" Target="/media/image1e.png" Id="rId873918106" /><Relationship Type="http://schemas.openxmlformats.org/officeDocument/2006/relationships/image" Target="/media/image1f.png" Id="rId12216672" /><Relationship Type="http://schemas.openxmlformats.org/officeDocument/2006/relationships/image" Target="/media/image20.png" Id="rId922415351" /><Relationship Type="http://schemas.openxmlformats.org/officeDocument/2006/relationships/image" Target="/media/image21.png" Id="rId1024785330" /><Relationship Type="http://schemas.openxmlformats.org/officeDocument/2006/relationships/image" Target="/media/image22.png" Id="rId313203302" /><Relationship Type="http://schemas.openxmlformats.org/officeDocument/2006/relationships/image" Target="/media/image23.png" Id="rId999844572" /><Relationship Type="http://schemas.openxmlformats.org/officeDocument/2006/relationships/image" Target="/media/image24.png" Id="rId1161930731" /><Relationship Type="http://schemas.openxmlformats.org/officeDocument/2006/relationships/image" Target="/media/image25.png" Id="rId2057444731" /><Relationship Type="http://schemas.openxmlformats.org/officeDocument/2006/relationships/image" Target="/media/image26.png" Id="rId56394809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svg"/><Relationship Id="rId1" Type="http://schemas.openxmlformats.org/officeDocument/2006/relationships/image" Target="media/image2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4516eda0407dc80b42bb685e03782d22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2f26182e4cb7af7a2ce3a6d851d955b1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e0b805e8-c967-4d1c-993a-9bf901049d3a"/>
    <ds:schemaRef ds:uri="17169cdf-514c-400e-a2ce-7ebc9fe4766f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B4C90-67B5-4ADD-9B4E-CD104C925EF7}"/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470-0217, Tobacco Prevention Materials Order Form</dc:title>
  <dc:subject/>
  <dc:creator>Iowa Department of Health and Human Services</dc:creator>
  <keywords/>
  <dc:description/>
  <lastModifiedBy>Wright, Jill [HHS]</lastModifiedBy>
  <revision>5</revision>
  <dcterms:created xsi:type="dcterms:W3CDTF">2026-07-08T16:27:00.0000000Z</dcterms:created>
  <dcterms:modified xsi:type="dcterms:W3CDTF">2026-08-24T15:20:24.1528873Z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