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87B92" w:rsidR="00A828ED" w:rsidP="007703D7" w:rsidRDefault="00714918" w14:paraId="050AC658" w14:textId="018CFE37">
      <w:pPr>
        <w:pStyle w:val="Heading1"/>
      </w:pPr>
      <w:r>
        <w:t>Tobacco Prevention Materials Order</w:t>
      </w:r>
      <w:r w:rsidR="00C42A9E">
        <w:t xml:space="preserve"> Form</w:t>
      </w:r>
    </w:p>
    <w:p w:rsidR="00252BF3" w:rsidP="00252BF3" w:rsidRDefault="00252BF3" w14:paraId="2350F9F3" w14:textId="77777777">
      <w:pPr>
        <w:pStyle w:val="ListBullet"/>
        <w:numPr>
          <w:ilvl w:val="0"/>
          <w:numId w:val="0"/>
        </w:numPr>
        <w:rPr>
          <w:rFonts w:ascii="Arial" w:hAnsi="Arial" w:eastAsia="Times New Roman" w:cs="Arial"/>
          <w:szCs w:val="24"/>
        </w:rPr>
      </w:pPr>
    </w:p>
    <w:p w:rsidRPr="00252BF3" w:rsidR="00252BF3" w:rsidP="1F5A543D" w:rsidRDefault="00252BF3" w14:paraId="3D75E564" w14:textId="425868B6">
      <w:pPr>
        <w:pStyle w:val="ListBullet"/>
        <w:numPr>
          <w:ilvl w:val="0"/>
          <w:numId w:val="0"/>
        </w:numPr>
        <w:rPr>
          <w:rFonts w:ascii="Arial" w:hAnsi="Arial" w:eastAsia="Times New Roman" w:cs="Arial"/>
        </w:rPr>
      </w:pPr>
      <w:r w:rsidRPr="1F5A543D" w:rsidR="00252BF3">
        <w:rPr>
          <w:rFonts w:ascii="Arial" w:hAnsi="Arial" w:eastAsia="Times New Roman" w:cs="Arial"/>
        </w:rPr>
        <w:t>Please complete the form below and email it to</w:t>
      </w:r>
      <w:r w:rsidRPr="1F5A543D" w:rsidR="00252BF3">
        <w:rPr>
          <w:rFonts w:ascii="Arial" w:hAnsi="Arial" w:eastAsia="Times New Roman" w:cs="Arial"/>
        </w:rPr>
        <w:t xml:space="preserve"> </w:t>
      </w:r>
      <w:hyperlink r:id="R8ef2b3e6d0704387">
        <w:r w:rsidRPr="1F5A543D" w:rsidR="00252BF3">
          <w:rPr>
            <w:rStyle w:val="Hyperlink"/>
            <w:rFonts w:ascii="Arial" w:hAnsi="Arial" w:eastAsia="Times New Roman" w:cs="Arial"/>
          </w:rPr>
          <w:t>bhassistance@hhs.iowa.gov</w:t>
        </w:r>
      </w:hyperlink>
      <w:r w:rsidRPr="1F5A543D" w:rsidR="00252BF3">
        <w:rPr>
          <w:rFonts w:ascii="Arial" w:hAnsi="Arial" w:eastAsia="Times New Roman" w:cs="Arial"/>
        </w:rPr>
        <w:t xml:space="preserve"> </w:t>
      </w:r>
      <w:r w:rsidRPr="1F5A543D" w:rsidR="00252BF3">
        <w:rPr>
          <w:rFonts w:ascii="Arial" w:hAnsi="Arial" w:eastAsia="Times New Roman" w:cs="Arial"/>
        </w:rPr>
        <w:t xml:space="preserve">with the subject line: </w:t>
      </w:r>
      <w:r w:rsidRPr="1F5A543D" w:rsidR="00252BF3">
        <w:rPr>
          <w:rFonts w:ascii="Arial" w:hAnsi="Arial" w:eastAsia="Times New Roman" w:cs="Arial"/>
          <w:b w:val="1"/>
          <w:bCs w:val="1"/>
        </w:rPr>
        <w:t>MATERIALS ORDER FORM</w:t>
      </w:r>
    </w:p>
    <w:p w:rsidRPr="00252BF3" w:rsidR="00252BF3" w:rsidP="00252BF3" w:rsidRDefault="00252BF3" w14:paraId="6EEE055E" w14:textId="35D17616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</w:p>
    <w:p w:rsidRPr="00252BF3" w:rsidR="00252BF3" w:rsidP="00252BF3" w:rsidRDefault="00252BF3" w14:paraId="3C50D166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Contact Name:</w:t>
      </w:r>
    </w:p>
    <w:p w:rsidRPr="00252BF3" w:rsidR="00252BF3" w:rsidP="00252BF3" w:rsidRDefault="00252BF3" w14:paraId="037DFF6A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Agency:</w:t>
      </w:r>
    </w:p>
    <w:p w:rsidRPr="00252BF3" w:rsidR="00252BF3" w:rsidP="1F5A543D" w:rsidRDefault="00252BF3" w14:paraId="225E5F5D" w14:textId="668D003F">
      <w:pPr>
        <w:pStyle w:val="ListBullet"/>
        <w:rPr>
          <w:rFonts w:ascii="Arial" w:hAnsi="Arial" w:eastAsia="Times New Roman" w:cs="Arial"/>
        </w:rPr>
      </w:pPr>
      <w:r w:rsidRPr="4E0AA8F4" w:rsidR="00252BF3">
        <w:rPr>
          <w:rFonts w:ascii="Arial" w:hAnsi="Arial" w:eastAsia="Times New Roman" w:cs="Arial"/>
        </w:rPr>
        <w:t>Mailing Address:</w:t>
      </w:r>
    </w:p>
    <w:p w:rsidRPr="00252BF3" w:rsidR="00252BF3" w:rsidP="1F5A543D" w:rsidRDefault="00252BF3" w14:paraId="35E318BB" w14:textId="5D5B126B">
      <w:pPr>
        <w:pStyle w:val="ListBullet"/>
        <w:rPr>
          <w:rFonts w:ascii="Arial" w:hAnsi="Arial" w:eastAsia="Times New Roman" w:cs="Arial"/>
        </w:rPr>
      </w:pPr>
      <w:r w:rsidRPr="4E0AA8F4" w:rsidR="00252BF3">
        <w:rPr>
          <w:rFonts w:ascii="Arial" w:hAnsi="Arial" w:eastAsia="Times New Roman" w:cs="Arial"/>
        </w:rPr>
        <w:t>City: ___________</w:t>
      </w:r>
      <w:r w:rsidRPr="4E0AA8F4" w:rsidR="4CF4750F">
        <w:rPr>
          <w:rFonts w:ascii="Arial" w:hAnsi="Arial" w:eastAsia="Times New Roman" w:cs="Arial"/>
        </w:rPr>
        <w:t>_____</w:t>
      </w:r>
      <w:r w:rsidRPr="4E0AA8F4" w:rsidR="4ACEF2D3">
        <w:rPr>
          <w:rFonts w:ascii="Arial" w:hAnsi="Arial" w:eastAsia="Times New Roman" w:cs="Arial"/>
        </w:rPr>
        <w:t>____</w:t>
      </w:r>
      <w:r w:rsidRPr="4E0AA8F4" w:rsidR="00252BF3">
        <w:rPr>
          <w:rFonts w:ascii="Arial" w:hAnsi="Arial" w:eastAsia="Times New Roman" w:cs="Arial"/>
        </w:rPr>
        <w:t xml:space="preserve"> State: ___</w:t>
      </w:r>
      <w:r w:rsidRPr="4E0AA8F4" w:rsidR="7E64B4B6">
        <w:rPr>
          <w:rFonts w:ascii="Arial" w:hAnsi="Arial" w:eastAsia="Times New Roman" w:cs="Arial"/>
        </w:rPr>
        <w:t>______</w:t>
      </w:r>
      <w:r w:rsidRPr="4E0AA8F4" w:rsidR="00252BF3">
        <w:rPr>
          <w:rFonts w:ascii="Arial" w:hAnsi="Arial" w:eastAsia="Times New Roman" w:cs="Arial"/>
        </w:rPr>
        <w:t>___ Zip: ______</w:t>
      </w:r>
      <w:r w:rsidRPr="4E0AA8F4" w:rsidR="79275F1F">
        <w:rPr>
          <w:rFonts w:ascii="Arial" w:hAnsi="Arial" w:eastAsia="Times New Roman" w:cs="Arial"/>
        </w:rPr>
        <w:t>__</w:t>
      </w:r>
      <w:r w:rsidRPr="4E0AA8F4" w:rsidR="00252BF3">
        <w:rPr>
          <w:rFonts w:ascii="Arial" w:hAnsi="Arial" w:eastAsia="Times New Roman" w:cs="Arial"/>
        </w:rPr>
        <w:t>____</w:t>
      </w:r>
    </w:p>
    <w:p w:rsidRPr="00252BF3" w:rsidR="00252BF3" w:rsidP="00252BF3" w:rsidRDefault="00252BF3" w14:paraId="64388676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County:</w:t>
      </w:r>
    </w:p>
    <w:p w:rsidRPr="00252BF3" w:rsidR="00252BF3" w:rsidP="00252BF3" w:rsidRDefault="00252BF3" w14:paraId="678B5679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Phone:</w:t>
      </w:r>
    </w:p>
    <w:p w:rsidRPr="00252BF3" w:rsidR="00252BF3" w:rsidP="00252BF3" w:rsidRDefault="00252BF3" w14:paraId="67815897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Email:</w:t>
      </w:r>
    </w:p>
    <w:p w:rsidRPr="00252BF3" w:rsidR="00252BF3" w:rsidP="00252BF3" w:rsidRDefault="00252BF3" w14:paraId="683083A0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Date items needed:</w:t>
      </w:r>
    </w:p>
    <w:p w:rsidRPr="00252BF3" w:rsidR="00252BF3" w:rsidP="00252BF3" w:rsidRDefault="00252BF3" w14:paraId="28368B1C" w14:textId="3FAC0807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</w:p>
    <w:p w:rsidRPr="00252BF3" w:rsidR="00252BF3" w:rsidP="00252BF3" w:rsidRDefault="00252BF3" w14:paraId="4F837FEC" w14:textId="7709F9FC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b/>
          <w:bCs/>
          <w:szCs w:val="24"/>
        </w:rPr>
        <w:t>Please allow 2 weeks for delivery.</w:t>
      </w:r>
      <w:r w:rsidRPr="00252BF3">
        <w:rPr>
          <w:rFonts w:ascii="Arial" w:hAnsi="Arial" w:eastAsia="Times New Roman" w:cs="Arial"/>
          <w:szCs w:val="24"/>
        </w:rPr>
        <w:t xml:space="preserve"> All orders will be shipped via UPS.</w:t>
      </w:r>
    </w:p>
    <w:p w:rsidR="00714918" w:rsidP="00714918" w:rsidRDefault="00714918" w14:paraId="64F8DBC3" w14:textId="77777777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</w:p>
    <w:p w:rsidR="00714918" w:rsidP="1F5A543D" w:rsidRDefault="00714918" w14:paraId="21533DAC" w14:textId="77777777">
      <w:pPr>
        <w:pStyle w:val="ListBullet"/>
        <w:numPr>
          <w:ilvl w:val="0"/>
          <w:numId w:val="0"/>
        </w:numPr>
        <w:ind w:left="0" w:hanging="0"/>
        <w:rPr>
          <w:rFonts w:ascii="Arial" w:hAnsi="Arial" w:eastAsia="Times New Roman" w:cs="Arial"/>
        </w:rPr>
      </w:pPr>
    </w:p>
    <w:tbl>
      <w:tblPr>
        <w:tblW w:w="10177" w:type="dxa"/>
        <w:tblInd w:w="-10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3675"/>
        <w:gridCol w:w="4245"/>
        <w:gridCol w:w="1260"/>
      </w:tblGrid>
      <w:tr w:rsidRPr="00714918" w:rsidR="00714918" w:rsidTr="4E0AA8F4" w14:paraId="69BCE30C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3ACF59AC" w14:textId="77777777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1F5A543D" w:rsidR="00714918">
              <w:rPr>
                <w:rFonts w:ascii="Arial" w:hAnsi="Arial" w:eastAsia="Times New Roman" w:cs="Arial"/>
                <w:b w:val="1"/>
                <w:bCs w:val="1"/>
              </w:rPr>
              <w:t>Select 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3FAFEB49" w14:textId="459958EF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4E0AA8F4" w:rsidR="00714918">
              <w:rPr>
                <w:rFonts w:ascii="Arial" w:hAnsi="Arial" w:eastAsia="Times New Roman" w:cs="Arial"/>
                <w:b w:val="1"/>
                <w:bCs w:val="1"/>
              </w:rPr>
              <w:t> </w:t>
            </w:r>
            <w:r w:rsidRPr="4E0AA8F4" w:rsidR="3B0CE6B2">
              <w:rPr>
                <w:rFonts w:ascii="Arial" w:hAnsi="Arial" w:eastAsia="Times New Roman" w:cs="Arial"/>
                <w:b w:val="1"/>
                <w:bCs w:val="1"/>
              </w:rPr>
              <w:t>Image of Item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5AE21427" w14:textId="77777777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1F5A543D" w:rsidR="00714918">
              <w:rPr>
                <w:rFonts w:ascii="Arial" w:hAnsi="Arial" w:eastAsia="Times New Roman" w:cs="Arial"/>
                <w:b w:val="1"/>
                <w:bCs w:val="1"/>
              </w:rPr>
              <w:t>Name of Item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2E2C04B2" w14:textId="77777777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1F5A543D" w:rsidR="00714918">
              <w:rPr>
                <w:rFonts w:ascii="Arial" w:hAnsi="Arial" w:eastAsia="Times New Roman" w:cs="Arial"/>
                <w:b w:val="1"/>
                <w:bCs w:val="1"/>
              </w:rPr>
              <w:t>Number Requested </w:t>
            </w:r>
          </w:p>
        </w:tc>
      </w:tr>
      <w:tr w:rsidRPr="00714918" w:rsidR="00714918" w:rsidTr="4E0AA8F4" w14:paraId="7E606C41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E5F410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74E0161" w14:textId="2E27CF0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6EC0346F" wp14:editId="1F84F4D5">
                  <wp:extent cx="1381125" cy="1771650"/>
                  <wp:effectExtent l="0" t="0" r="0" b="0"/>
                  <wp:docPr id="1429215222" name="Picture 86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215222" name="Picture 86" descr="Graphical user interface, text, application, chat or text messa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697D8A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Metal Smoke Free Building Signs: </w:t>
            </w:r>
          </w:p>
          <w:p w:rsidRPr="00714918" w:rsidR="00714918" w:rsidP="00714918" w:rsidRDefault="00714918" w14:paraId="0A5F6699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Metal 12"x18" sign for smoke-free multi-unit housing complexes on the Iowa Smoke Free Homes Registry (contact 515-393-1340 if you're not sure). This sign does not cover outdoor areas. This sign does NOT meet the signage requirements of the Iowa Smokefree Air Act. </w:t>
            </w:r>
          </w:p>
          <w:p w:rsidRPr="00714918" w:rsidR="00714918" w:rsidP="00714918" w:rsidRDefault="00714918" w14:paraId="08EFAC9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504)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DBCC86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2C0D9E38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426083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2157FD7" w14:textId="54CA29F3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5EA87DC2" wp14:editId="4AB161F3">
                  <wp:extent cx="1409700" cy="1819275"/>
                  <wp:effectExtent l="0" t="0" r="0" b="9525"/>
                  <wp:docPr id="511451098" name="Picture 85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451098" name="Picture 85" descr="Graphical user interface, text, application, chat or text messa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DD649D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Metal Smoke Free Property Signs: </w:t>
            </w:r>
          </w:p>
          <w:p w:rsidRPr="00714918" w:rsidR="00714918" w:rsidP="00714918" w:rsidRDefault="00714918" w14:paraId="40DBF58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Metal 12"x18" sign for smoke-free multi-unit housing complexes on the Iowa Smoke Free Homes Registry (contact 515-393-1340). This sign does NOT meet the signage requirements of the Iowa Smoke-Free Air Act. </w:t>
            </w:r>
          </w:p>
          <w:p w:rsidRPr="00714918" w:rsidR="00714918" w:rsidP="00714918" w:rsidRDefault="00714918" w14:paraId="51663060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506)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85ABCE6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205983A1" w14:textId="77777777">
        <w:trPr>
          <w:trHeight w:val="169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17B9BF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E1A3EF9" w14:textId="517F85F1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00ED6A00" wp14:editId="12078790">
                  <wp:extent cx="1400175" cy="1800225"/>
                  <wp:effectExtent l="0" t="0" r="9525" b="9525"/>
                  <wp:docPr id="919466057" name="Picture 84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66057" name="Picture 84" descr="Graphical user interface, text, application, chat or text messa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FEEA8C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Tobacco: Smoke Free Homes Window Cling </w:t>
            </w:r>
          </w:p>
          <w:p w:rsidRPr="00714918" w:rsidR="00714918" w:rsidP="00714918" w:rsidRDefault="00714918" w14:paraId="31CEB23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A 4.5"x6.5" window sticker for smoke-free multi-unit housing complexes on the Iowa Smoke Free Homes Registry (contact 515-393-1340 if you're not sure). This sign does NOT meet the signage requirements of the Iowa Smokefree Air Act. </w:t>
            </w:r>
          </w:p>
          <w:p w:rsidRPr="00714918" w:rsidR="00714918" w:rsidP="00714918" w:rsidRDefault="00714918" w14:paraId="6197B7A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5086)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46C788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1C9D047B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044D72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BFE198D" w14:textId="1EDCFB5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  <w:r w:rsidR="004A534E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75E46106" wp14:editId="20A166EE">
                  <wp:extent cx="648577" cy="1477595"/>
                  <wp:effectExtent l="0" t="0" r="0" b="8890"/>
                  <wp:docPr id="428471310" name="Picture 1" descr="Text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471310" name="Picture 1" descr="Text, chat or text message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364" cy="1515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A534E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1EA38709" wp14:editId="55AB1DC1">
                  <wp:extent cx="667309" cy="1510081"/>
                  <wp:effectExtent l="0" t="0" r="0" b="0"/>
                  <wp:docPr id="1385938550" name="Picture 2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938550" name="Picture 2" descr="Graphical user interface, text, application, chat or text message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699" cy="155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E272D22" w14:textId="018039EA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Smoke</w:t>
            </w:r>
            <w:r w:rsidR="000D003D">
              <w:rPr>
                <w:rFonts w:ascii="Arial" w:hAnsi="Arial" w:eastAsia="Times New Roman" w:cs="Arial"/>
                <w:szCs w:val="24"/>
              </w:rPr>
              <w:t xml:space="preserve"> Free</w:t>
            </w:r>
            <w:r w:rsidRPr="00714918">
              <w:rPr>
                <w:rFonts w:ascii="Arial" w:hAnsi="Arial" w:eastAsia="Times New Roman" w:cs="Arial"/>
                <w:szCs w:val="24"/>
              </w:rPr>
              <w:t xml:space="preserve"> Homes Rack Cards </w:t>
            </w:r>
          </w:p>
          <w:p w:rsidRPr="00714918" w:rsidR="00714918" w:rsidP="00714918" w:rsidRDefault="00714918" w14:paraId="1FFB556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5085)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80756E3" w14:textId="6FB6DF8D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 xml:space="preserve">Units of </w:t>
            </w:r>
            <w:r w:rsidR="004A534E">
              <w:rPr>
                <w:rFonts w:ascii="Arial" w:hAnsi="Arial" w:eastAsia="Times New Roman" w:cs="Arial"/>
                <w:szCs w:val="24"/>
              </w:rPr>
              <w:t>1</w:t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</w:tr>
      <w:tr w:rsidRPr="00714918" w:rsidR="00714918" w:rsidTr="4E0AA8F4" w14:paraId="73764EAC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EC1972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3CFD2E2" w14:textId="6D256EF9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  <w:r w:rsidR="000D003D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501F332D" wp14:editId="5F9AD958">
                  <wp:extent cx="1509756" cy="1018312"/>
                  <wp:effectExtent l="0" t="0" r="0" b="0"/>
                  <wp:docPr id="25622518" name="Picture 3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22518" name="Picture 3" descr="Text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237" cy="102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6DA18A6" w14:textId="0255915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Smoke</w:t>
            </w:r>
            <w:r w:rsidR="000D003D">
              <w:rPr>
                <w:rFonts w:ascii="Arial" w:hAnsi="Arial" w:eastAsia="Times New Roman" w:cs="Arial"/>
                <w:szCs w:val="24"/>
              </w:rPr>
              <w:t xml:space="preserve"> Free</w:t>
            </w:r>
            <w:r w:rsidRPr="00714918">
              <w:rPr>
                <w:rFonts w:ascii="Arial" w:hAnsi="Arial" w:eastAsia="Times New Roman" w:cs="Arial"/>
                <w:szCs w:val="24"/>
              </w:rPr>
              <w:t xml:space="preserve"> Homes Mailers </w:t>
            </w:r>
          </w:p>
          <w:p w:rsidRPr="00714918" w:rsidR="00714918" w:rsidP="00714918" w:rsidRDefault="00714918" w14:paraId="77F0452F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5093)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79B14B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10 </w:t>
            </w:r>
          </w:p>
        </w:tc>
      </w:tr>
      <w:tr w:rsidRPr="00714918" w:rsidR="00714918" w:rsidTr="4E0AA8F4" w14:paraId="65060B4D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CB5246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C427070" w14:textId="3B727D4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712BFAC7" wp14:editId="0F8D513E">
                  <wp:extent cx="771525" cy="762000"/>
                  <wp:effectExtent l="0" t="0" r="9525" b="0"/>
                  <wp:docPr id="655939081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BE05D8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TF/NF Metal Grounds sign </w:t>
            </w:r>
          </w:p>
          <w:p w:rsidRPr="00714918" w:rsidR="00714918" w:rsidP="00252BF3" w:rsidRDefault="00714918" w14:paraId="0E10918B" w14:textId="6C085A03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Metal 12"x12" sign for areas (grounds) that are tobacco and nicotine free. This sign DOES meet the signage requirements of the Iowa Smoke-free Air Act. (item 514)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CAC31F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4B7657E8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3EC6DC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03B445B" w14:textId="204AE07C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F409D9A" wp14:editId="45E86273">
                  <wp:extent cx="1333500" cy="923925"/>
                  <wp:effectExtent l="0" t="0" r="0" b="9525"/>
                  <wp:docPr id="1667681765" name="Picture 79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681765" name="Picture 79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5ADA0F26" w:rsidRDefault="00714918" w14:paraId="19F36745" w14:textId="2280DBC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5ADA0F26">
              <w:rPr>
                <w:rFonts w:ascii="Arial" w:hAnsi="Arial" w:eastAsia="Times New Roman" w:cs="Arial"/>
              </w:rPr>
              <w:t>Bilingual Tobacco Free/Nicotine Free 6” x 4” cling (sticky on front) for areas that are tobacco and nicotine free. This sign DOES meet the signage requirements of the Iowa Smoke-free Air Act (mailed from I</w:t>
            </w:r>
            <w:r w:rsidRPr="5ADA0F26" w:rsidR="105B74A1">
              <w:rPr>
                <w:rFonts w:ascii="Arial" w:hAnsi="Arial" w:eastAsia="Times New Roman" w:cs="Arial"/>
              </w:rPr>
              <w:t xml:space="preserve">owa </w:t>
            </w:r>
            <w:r w:rsidRPr="5ADA0F26">
              <w:rPr>
                <w:rFonts w:ascii="Arial" w:hAnsi="Arial" w:eastAsia="Times New Roman" w:cs="Arial"/>
              </w:rPr>
              <w:t>HHS)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9CD7E6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0093F074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617451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5C3173F" w14:textId="50660C53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2CEAF9C8" wp14:editId="7F15A606">
                  <wp:extent cx="1333500" cy="923925"/>
                  <wp:effectExtent l="0" t="0" r="0" b="9525"/>
                  <wp:docPr id="637557886" name="Picture 78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557886" name="Picture 78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85F77B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Bilingual Tobacco Free/Nicotine Free Window sticker </w:t>
            </w:r>
          </w:p>
          <w:p w:rsidRPr="00714918" w:rsidR="00714918" w:rsidP="5ADA0F26" w:rsidRDefault="00714918" w14:paraId="412C050C" w14:textId="6720B75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5ADA0F26">
              <w:rPr>
                <w:rFonts w:ascii="Arial" w:hAnsi="Arial" w:eastAsia="Times New Roman" w:cs="Arial"/>
              </w:rPr>
              <w:t>6” x 4” sticker (sticky on back) for areas that are tobacco and nicotine free. This sign DOES meet the signage requirements of the Iowa Smoke-free Air Act (mailed from I</w:t>
            </w:r>
            <w:r w:rsidRPr="5ADA0F26" w:rsidR="3F10EE9A">
              <w:rPr>
                <w:rFonts w:ascii="Arial" w:hAnsi="Arial" w:eastAsia="Times New Roman" w:cs="Arial"/>
              </w:rPr>
              <w:t xml:space="preserve">owa </w:t>
            </w:r>
            <w:r w:rsidRPr="5ADA0F26">
              <w:rPr>
                <w:rFonts w:ascii="Arial" w:hAnsi="Arial" w:eastAsia="Times New Roman" w:cs="Arial"/>
              </w:rPr>
              <w:t>HHS)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0CA6BB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21EA67E5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67C4DD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9C3C1D9" w14:textId="530206E6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4D7D4985" wp14:editId="7C8F229F">
                  <wp:extent cx="1590675" cy="1057275"/>
                  <wp:effectExtent l="0" t="0" r="9525" b="9525"/>
                  <wp:docPr id="663912963" name="Picture 77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912963" name="Picture 77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5F0675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Bilingual No Smoking Sticker </w:t>
            </w:r>
          </w:p>
          <w:p w:rsidRPr="00714918" w:rsidR="00714918" w:rsidP="00714918" w:rsidRDefault="00714918" w14:paraId="02BA4A3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6” x 4” sticker (sticky on back) for areas that are smoke free. This sign DOES meet the signage requirements of the Iowa Smoke-free Air Act </w:t>
            </w:r>
          </w:p>
          <w:p w:rsidRPr="00714918" w:rsidR="00714918" w:rsidP="5ADA0F26" w:rsidRDefault="00714918" w14:paraId="65791F03" w14:textId="7E87C56E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5ADA0F26">
              <w:rPr>
                <w:rFonts w:ascii="Arial" w:hAnsi="Arial" w:eastAsia="Times New Roman" w:cs="Arial"/>
              </w:rPr>
              <w:t>(mailed from I</w:t>
            </w:r>
            <w:r w:rsidRPr="5ADA0F26" w:rsidR="52286253">
              <w:rPr>
                <w:rFonts w:ascii="Arial" w:hAnsi="Arial" w:eastAsia="Times New Roman" w:cs="Arial"/>
              </w:rPr>
              <w:t xml:space="preserve">owa </w:t>
            </w:r>
            <w:r w:rsidRPr="5ADA0F26">
              <w:rPr>
                <w:rFonts w:ascii="Arial" w:hAnsi="Arial" w:eastAsia="Times New Roman" w:cs="Arial"/>
              </w:rPr>
              <w:t>HHS) 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2A7941F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3BF6B7AC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8A06EC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DC64657" w14:textId="67D643E0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5A7A4151" wp14:editId="1A302413">
                  <wp:extent cx="1590675" cy="1057275"/>
                  <wp:effectExtent l="0" t="0" r="9525" b="9525"/>
                  <wp:docPr id="930728328" name="Picture 76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728328" name="Picture 76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A85827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Bilingual No Smoking Cling </w:t>
            </w:r>
          </w:p>
          <w:p w:rsidRPr="00714918" w:rsidR="00714918" w:rsidP="00714918" w:rsidRDefault="00714918" w14:paraId="2EEA3F9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6” x 4” cling (sticky on front) for areas that are smoke free. This sign DOES meet the signage requirements of the Iowa Smoke-free Air Act </w:t>
            </w:r>
          </w:p>
          <w:p w:rsidRPr="00714918" w:rsidR="00714918" w:rsidP="5ADA0F26" w:rsidRDefault="00714918" w14:paraId="769A3153" w14:textId="39AE476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5ADA0F26">
              <w:rPr>
                <w:rFonts w:ascii="Arial" w:hAnsi="Arial" w:eastAsia="Times New Roman" w:cs="Arial"/>
              </w:rPr>
              <w:t>(mailed from I</w:t>
            </w:r>
            <w:r w:rsidRPr="5ADA0F26" w:rsidR="362CD31C">
              <w:rPr>
                <w:rFonts w:ascii="Arial" w:hAnsi="Arial" w:eastAsia="Times New Roman" w:cs="Arial"/>
              </w:rPr>
              <w:t xml:space="preserve">owa </w:t>
            </w:r>
            <w:r w:rsidRPr="5ADA0F26">
              <w:rPr>
                <w:rFonts w:ascii="Arial" w:hAnsi="Arial" w:eastAsia="Times New Roman" w:cs="Arial"/>
              </w:rPr>
              <w:t>HHS) 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4632E5F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1028C678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2F10E1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4B547B6" w14:textId="5E3618DC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1F289DA4" wp14:editId="24E77311">
                  <wp:extent cx="1543050" cy="1076325"/>
                  <wp:effectExtent l="0" t="0" r="0" b="9525"/>
                  <wp:docPr id="22496481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98D116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TF/NF vehicle sticker </w:t>
            </w:r>
          </w:p>
          <w:p w:rsidRPr="00714918" w:rsidR="00714918" w:rsidP="5ADA0F26" w:rsidRDefault="00714918" w14:paraId="534A7250" w14:textId="5495E15A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5ADA0F26">
              <w:rPr>
                <w:rFonts w:ascii="Arial" w:hAnsi="Arial" w:eastAsia="Times New Roman" w:cs="Arial"/>
              </w:rPr>
              <w:t>3” x 3” sticker (sticky on back) for vehicles that are tobacco and nicotine free. This sign DOES meet the signage requirements of the Iowa Smoke-free Air Act (mailed from I</w:t>
            </w:r>
            <w:r w:rsidRPr="5ADA0F26" w:rsidR="6B5823BF">
              <w:rPr>
                <w:rFonts w:ascii="Arial" w:hAnsi="Arial" w:eastAsia="Times New Roman" w:cs="Arial"/>
              </w:rPr>
              <w:t xml:space="preserve">owa </w:t>
            </w:r>
            <w:r w:rsidRPr="5ADA0F26">
              <w:rPr>
                <w:rFonts w:ascii="Arial" w:hAnsi="Arial" w:eastAsia="Times New Roman" w:cs="Arial"/>
              </w:rPr>
              <w:t>HHS)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A1058B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25BAF190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752967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6639898" w14:textId="1F9B28AC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74344E8D" wp14:editId="4F2D802D">
                  <wp:extent cx="1543050" cy="1076325"/>
                  <wp:effectExtent l="0" t="0" r="0" b="9525"/>
                  <wp:docPr id="19423163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5E1C3A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TF/NF vehicle cling </w:t>
            </w:r>
          </w:p>
          <w:p w:rsidRPr="00714918" w:rsidR="00714918" w:rsidP="03AAA2D5" w:rsidRDefault="00714918" w14:paraId="6BEEBFEB" w14:textId="4864691C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03AAA2D5">
              <w:rPr>
                <w:rFonts w:ascii="Arial" w:hAnsi="Arial" w:eastAsia="Times New Roman" w:cs="Arial"/>
              </w:rPr>
              <w:t>3” x 3” cling (sticky on front) for vehicles that are tobacco and nicotine free. This sign DOES meet the signage requirements of the Iowa Smoke-free Air Act (mailed from I</w:t>
            </w:r>
            <w:r w:rsidRPr="03AAA2D5" w:rsidR="577448A8">
              <w:rPr>
                <w:rFonts w:ascii="Arial" w:hAnsi="Arial" w:eastAsia="Times New Roman" w:cs="Arial"/>
              </w:rPr>
              <w:t xml:space="preserve">owa </w:t>
            </w:r>
            <w:r w:rsidRPr="03AAA2D5">
              <w:rPr>
                <w:rFonts w:ascii="Arial" w:hAnsi="Arial" w:eastAsia="Times New Roman" w:cs="Arial"/>
              </w:rPr>
              <w:t>HHS)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14596E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2BB5205E" w14:textId="77777777">
        <w:trPr>
          <w:trHeight w:val="1920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FD1EC6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3669252" w14:textId="65F53213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15B67D59" wp14:editId="43E4BF8C">
                  <wp:extent cx="1285875" cy="1285875"/>
                  <wp:effectExtent l="0" t="0" r="9525" b="9525"/>
                  <wp:docPr id="789224831" name="Picture 73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224831" name="Picture 73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1080D0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No Smoking vehicle cling  </w:t>
            </w:r>
          </w:p>
          <w:p w:rsidRPr="00714918" w:rsidR="00714918" w:rsidP="00714918" w:rsidRDefault="00714918" w14:paraId="7CE8E36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3” x 3” cling (sticky on front) for vehicles that are smoke free. This sign DOES meet the signage requirements of the Iowa Smoke-free Air Act </w:t>
            </w:r>
          </w:p>
          <w:p w:rsidRPr="00714918" w:rsidR="00714918" w:rsidP="03AAA2D5" w:rsidRDefault="00714918" w14:paraId="0D694ED9" w14:textId="75F65526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03AAA2D5">
              <w:rPr>
                <w:rFonts w:ascii="Arial" w:hAnsi="Arial" w:eastAsia="Times New Roman" w:cs="Arial"/>
              </w:rPr>
              <w:t>(mailed from I</w:t>
            </w:r>
            <w:r w:rsidRPr="03AAA2D5" w:rsidR="65246B39">
              <w:rPr>
                <w:rFonts w:ascii="Arial" w:hAnsi="Arial" w:eastAsia="Times New Roman" w:cs="Arial"/>
              </w:rPr>
              <w:t xml:space="preserve">owa </w:t>
            </w:r>
            <w:r w:rsidRPr="03AAA2D5">
              <w:rPr>
                <w:rFonts w:ascii="Arial" w:hAnsi="Arial" w:eastAsia="Times New Roman" w:cs="Arial"/>
              </w:rPr>
              <w:t>HHS)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C029FB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52602D34" w14:textId="77777777">
        <w:trPr>
          <w:trHeight w:val="1920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EA79289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DAD6A2F" w14:textId="2C57E11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14F37835" wp14:editId="3995451C">
                  <wp:extent cx="1285875" cy="1285875"/>
                  <wp:effectExtent l="0" t="0" r="9525" b="9525"/>
                  <wp:docPr id="595661081" name="Picture 72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661081" name="Picture 72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0CF73C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No Smoking vehicle sticker </w:t>
            </w:r>
          </w:p>
          <w:p w:rsidRPr="00714918" w:rsidR="00714918" w:rsidP="03AAA2D5" w:rsidRDefault="00714918" w14:paraId="698C41CB" w14:textId="642BBCA1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03AAA2D5">
              <w:rPr>
                <w:rFonts w:ascii="Arial" w:hAnsi="Arial" w:eastAsia="Times New Roman" w:cs="Arial"/>
              </w:rPr>
              <w:t>3” x 3” sticker (sticky on back) for vehicles that are smoke free. This sign DOES meet the signage requirements of the Iowa Smoke-free Air Act (mailed from I</w:t>
            </w:r>
            <w:r w:rsidRPr="03AAA2D5" w:rsidR="6EF85DC3">
              <w:rPr>
                <w:rFonts w:ascii="Arial" w:hAnsi="Arial" w:eastAsia="Times New Roman" w:cs="Arial"/>
              </w:rPr>
              <w:t xml:space="preserve">owa </w:t>
            </w:r>
            <w:r w:rsidRPr="03AAA2D5">
              <w:rPr>
                <w:rFonts w:ascii="Arial" w:hAnsi="Arial" w:eastAsia="Times New Roman" w:cs="Arial"/>
              </w:rPr>
              <w:t>HHS)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4C4F10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 1 </w:t>
            </w:r>
          </w:p>
        </w:tc>
      </w:tr>
      <w:tr w:rsidRPr="00714918" w:rsidR="00714918" w:rsidTr="4E0AA8F4" w14:paraId="44712FAC" w14:textId="77777777">
        <w:trPr>
          <w:trHeight w:val="1920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EB3078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5354FAA" w14:textId="29D8397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5B57378F" wp14:editId="2E89288D">
                  <wp:extent cx="1104900" cy="1428750"/>
                  <wp:effectExtent l="0" t="0" r="0" b="0"/>
                  <wp:docPr id="1580496707" name="Picture 71" descr="Graphical user interface, applicati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96707" name="Picture 71" descr="Graphical user interface, applicatio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BFB4C88" wp14:editId="5EE579D8">
                  <wp:extent cx="981075" cy="1257300"/>
                  <wp:effectExtent l="0" t="0" r="9525" b="0"/>
                  <wp:docPr id="34950405" name="Picture 70" descr="Graphical user inte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0405" name="Picture 70" descr="Graphical user inte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93E0360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Iowa “Quit Card” </w:t>
            </w:r>
          </w:p>
          <w:p w:rsidRPr="00714918" w:rsidR="00714918" w:rsidP="00714918" w:rsidRDefault="00714918" w14:paraId="4B1452D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A wallet size, plastic card with Quitline Iowa information on it.  </w:t>
            </w:r>
          </w:p>
          <w:p w:rsidRPr="00714918" w:rsidR="00714918" w:rsidP="00714918" w:rsidRDefault="00714918" w14:paraId="65B9E6B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513)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7D46BDF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1B3B13B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0FE9661C" w14:textId="77777777">
        <w:trPr>
          <w:trHeight w:val="145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3204600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82A5480" w14:textId="4A6CC40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4E2E543" wp14:editId="6B056E7E">
                  <wp:extent cx="1562100" cy="2009775"/>
                  <wp:effectExtent l="0" t="0" r="0" b="9525"/>
                  <wp:docPr id="1406374736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3AAA2D5" w:rsidRDefault="00714918" w14:paraId="3AF89EEC" w14:textId="79740C8E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03AAA2D5">
              <w:rPr>
                <w:rFonts w:ascii="Arial" w:hAnsi="Arial" w:eastAsia="Times New Roman" w:cs="Arial"/>
              </w:rPr>
              <w:t>Quitline Rack Card (</w:t>
            </w:r>
            <w:r w:rsidRPr="03AAA2D5" w:rsidR="17851D6B">
              <w:rPr>
                <w:rFonts w:ascii="Arial" w:hAnsi="Arial" w:eastAsia="Times New Roman" w:cs="Arial"/>
              </w:rPr>
              <w:t>b</w:t>
            </w:r>
            <w:r w:rsidRPr="03AAA2D5">
              <w:rPr>
                <w:rFonts w:ascii="Arial" w:hAnsi="Arial" w:eastAsia="Times New Roman" w:cs="Arial"/>
              </w:rPr>
              <w:t>rochure) for low health literacy  </w:t>
            </w:r>
          </w:p>
          <w:p w:rsidRPr="00714918" w:rsidR="00714918" w:rsidP="00714918" w:rsidRDefault="00714918" w14:paraId="6EF5973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529)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EB68D1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1C4EA3A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3C8EAD5A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7FF003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CB8E340" w14:textId="72241D4E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7F8213E7" wp14:editId="4ED23ABC">
                  <wp:extent cx="1533525" cy="1971675"/>
                  <wp:effectExtent l="0" t="0" r="9525" b="0"/>
                  <wp:docPr id="18977750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BF2E5D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Badge Reel </w:t>
            </w:r>
          </w:p>
          <w:p w:rsidRPr="00714918" w:rsidR="00714918" w:rsidP="00714918" w:rsidRDefault="00714918" w14:paraId="70684FE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589)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CCE5936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4341560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10 </w:t>
            </w:r>
          </w:p>
        </w:tc>
      </w:tr>
      <w:tr w:rsidRPr="00714918" w:rsidR="00714918" w:rsidTr="4E0AA8F4" w14:paraId="70FFB4DB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89D28D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03597F3" w14:textId="6C10CA22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C427995" wp14:editId="2B9E1ED0">
                  <wp:extent cx="1362075" cy="1752600"/>
                  <wp:effectExtent l="0" t="0" r="9525" b="0"/>
                  <wp:docPr id="2041562900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313342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Pen </w:t>
            </w:r>
          </w:p>
          <w:p w:rsidRPr="00714918" w:rsidR="00714918" w:rsidP="00714918" w:rsidRDefault="00714918" w14:paraId="02C54F3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i/>
                <w:iCs/>
                <w:szCs w:val="24"/>
              </w:rPr>
              <w:t>Max of 2 units per county</w:t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  <w:p w:rsidRPr="00714918" w:rsidR="00714918" w:rsidP="00714918" w:rsidRDefault="00714918" w14:paraId="667D5CB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5023)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25A502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0DC245E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10 </w:t>
            </w:r>
          </w:p>
        </w:tc>
      </w:tr>
      <w:tr w:rsidRPr="00714918" w:rsidR="00714918" w:rsidTr="4E0AA8F4" w14:paraId="7A5383AC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35F778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078AF8A" w14:textId="78A2AB3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202714FB" wp14:editId="670CFF15">
                  <wp:extent cx="1543050" cy="1990725"/>
                  <wp:effectExtent l="0" t="0" r="0" b="9525"/>
                  <wp:docPr id="528915979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0F2F78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LGBTQ Posters </w:t>
            </w:r>
          </w:p>
          <w:p w:rsidRPr="00714918" w:rsidR="00714918" w:rsidP="00714918" w:rsidRDefault="00714918" w14:paraId="740EF14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5055)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C4BF49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08F356BF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7E5EF95C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0EF56B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8DEA6CA" w14:textId="6BE7B9A5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165CA166" wp14:editId="486BD56E">
                  <wp:extent cx="1381125" cy="1771650"/>
                  <wp:effectExtent l="0" t="0" r="0" b="0"/>
                  <wp:docPr id="2142857262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0B1540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Latin X Posters </w:t>
            </w:r>
          </w:p>
          <w:p w:rsidRPr="00714918" w:rsidR="00714918" w:rsidP="00714918" w:rsidRDefault="00714918" w14:paraId="2DF220D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5056)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CE2685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54CAAD16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70CCC365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C912C7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864B12C" w14:textId="5FAEEE30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7AA89314" wp14:editId="0D53B762">
                  <wp:extent cx="1609725" cy="2066925"/>
                  <wp:effectExtent l="0" t="0" r="0" b="9525"/>
                  <wp:docPr id="2028100998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9ED9ED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Behavioral Health Posters </w:t>
            </w:r>
          </w:p>
          <w:p w:rsidRPr="00714918" w:rsidR="00714918" w:rsidP="00714918" w:rsidRDefault="00714918" w14:paraId="4BF30D8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5057)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65B883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4086072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323F98A6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A70F94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B1898F9" w14:textId="1DD6AEBD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01F5BFB" wp14:editId="0BCEF697">
                  <wp:extent cx="1438275" cy="1847850"/>
                  <wp:effectExtent l="0" t="0" r="0" b="0"/>
                  <wp:docPr id="1044795731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9B1637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Quitline Behavioral Health Posters-Spanish </w:t>
            </w:r>
          </w:p>
          <w:p w:rsidRPr="00714918" w:rsidR="00714918" w:rsidP="00714918" w:rsidRDefault="00714918" w14:paraId="0542CD3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5057s)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EC774C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74D88A5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740DA182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CCFF3F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1F5A543D" w:rsidRDefault="00714918" w14:paraId="60CE4402" w14:textId="497A1895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</w:rPr>
            </w:pPr>
            <w:r w:rsidR="3136A002">
              <w:drawing>
                <wp:inline wp14:editId="1D13C3ED" wp14:anchorId="41446314">
                  <wp:extent cx="1717548" cy="2203433"/>
                  <wp:effectExtent l="0" t="0" r="0" b="0"/>
                  <wp:docPr id="102804520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8045204" name="Picture 1028045204"/>
                          <pic:cNvPicPr/>
                        </pic:nvPicPr>
                        <pic:blipFill>
                          <a:blip xmlns:r="http://schemas.openxmlformats.org/officeDocument/2006/relationships" r:embed="rId87391810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7548" cy="220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F5A543D" w:rsidR="00714918">
              <w:rPr>
                <w:rFonts w:ascii="Arial" w:hAnsi="Arial" w:eastAsia="Times New Roman" w:cs="Arial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413EA4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Vaping vs Reality Brochure </w:t>
            </w:r>
          </w:p>
          <w:p w:rsidRPr="00714918" w:rsidR="00714918" w:rsidP="00714918" w:rsidRDefault="00714918" w14:paraId="6B106330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586)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EBA12C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736E9316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25 </w:t>
            </w:r>
          </w:p>
        </w:tc>
      </w:tr>
      <w:tr w:rsidRPr="00714918" w:rsidR="00714918" w:rsidTr="4E0AA8F4" w14:paraId="24BD3BD0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9F9F56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5496AE2" w14:textId="004127F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4A2B9045" wp14:editId="0AE4A2AB">
                  <wp:extent cx="1504950" cy="2314575"/>
                  <wp:effectExtent l="0" t="0" r="0" b="0"/>
                  <wp:docPr id="1459189009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C96257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ISTEP T-Shirt </w:t>
            </w:r>
          </w:p>
          <w:p w:rsidRPr="00714918" w:rsidR="00714918" w:rsidP="00714918" w:rsidRDefault="00714918" w14:paraId="6728E78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Red with white logo </w:t>
            </w:r>
          </w:p>
          <w:p w:rsidRPr="00714918" w:rsidR="00714918" w:rsidP="00714918" w:rsidRDefault="00714918" w14:paraId="27470BF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5030)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BA21DF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2XL </w:t>
            </w:r>
          </w:p>
          <w:p w:rsidRPr="00714918" w:rsidR="00714918" w:rsidP="00714918" w:rsidRDefault="00714918" w14:paraId="4563E7B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3XL </w:t>
            </w:r>
          </w:p>
        </w:tc>
      </w:tr>
      <w:tr w:rsidRPr="00714918" w:rsidR="00714918" w:rsidTr="4E0AA8F4" w14:paraId="5AD20854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AAC565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079B8F4" w14:textId="224DEFB9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044A8974" wp14:editId="652A4961">
                  <wp:extent cx="1409700" cy="1619250"/>
                  <wp:effectExtent l="0" t="0" r="0" b="0"/>
                  <wp:docPr id="597758504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8B91E9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ISTEP T-Shirt </w:t>
            </w:r>
          </w:p>
          <w:p w:rsidRPr="00714918" w:rsidR="00714918" w:rsidP="00714918" w:rsidRDefault="00714918" w14:paraId="60D7584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White with black logo </w:t>
            </w:r>
          </w:p>
          <w:p w:rsidRPr="00714918" w:rsidR="00714918" w:rsidP="00714918" w:rsidRDefault="00714918" w14:paraId="40636CD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5030)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1528EE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Large </w:t>
            </w:r>
          </w:p>
          <w:p w:rsidRPr="00714918" w:rsidR="00714918" w:rsidP="00714918" w:rsidRDefault="00714918" w14:paraId="1740185F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XL </w:t>
            </w:r>
          </w:p>
          <w:p w:rsidRPr="00714918" w:rsidR="00714918" w:rsidP="00714918" w:rsidRDefault="00714918" w14:paraId="10F3A4B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2XL </w:t>
            </w:r>
          </w:p>
          <w:p w:rsidRPr="00714918" w:rsidR="00714918" w:rsidP="00714918" w:rsidRDefault="00714918" w14:paraId="6E01EC4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3XL </w:t>
            </w:r>
          </w:p>
        </w:tc>
      </w:tr>
      <w:tr w:rsidR="1F5A543D" w:rsidTr="4E0AA8F4" w14:paraId="750F88CF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1F5A543D" w:rsidP="1F5A543D" w:rsidRDefault="1F5A543D" w14:paraId="4A103459" w14:textId="782B48DA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E7DBAAE" w:rsidP="1F5A543D" w:rsidRDefault="2E7DBAAE" w14:paraId="111DD2B7" w14:textId="656D95A2">
            <w:pPr>
              <w:pStyle w:val="ListBullet"/>
              <w:numPr>
                <w:ilvl w:val="0"/>
                <w:numId w:val="0"/>
              </w:numPr>
              <w:ind w:left="0"/>
            </w:pPr>
            <w:r w:rsidR="2E7DBAAE">
              <w:drawing>
                <wp:inline wp14:editId="43586A5C" wp14:anchorId="03007CA9">
                  <wp:extent cx="1447800" cy="1857375"/>
                  <wp:effectExtent l="0" t="0" r="0" b="0"/>
                  <wp:docPr id="92598793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25987933" name="Picture 925987933"/>
                          <pic:cNvPicPr/>
                        </pic:nvPicPr>
                        <pic:blipFill>
                          <a:blip xmlns:r="http://schemas.openxmlformats.org/officeDocument/2006/relationships" r:embed="rId122166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E7DBAAE" w:rsidP="1F5A543D" w:rsidRDefault="2E7DBAAE" w14:paraId="1F6333CF" w14:textId="40966609">
            <w:pPr>
              <w:pStyle w:val="ListBullet"/>
              <w:numPr>
                <w:ilvl w:val="0"/>
                <w:numId w:val="0"/>
              </w:numPr>
            </w:pPr>
            <w:r w:rsidRPr="1F5A543D" w:rsidR="2E7DBAAE">
              <w:rPr>
                <w:rFonts w:ascii="Arial" w:hAnsi="Arial" w:eastAsia="Times New Roman" w:cs="Arial"/>
              </w:rPr>
              <w:t>ISTEP Stylus Pen</w:t>
            </w:r>
          </w:p>
          <w:p w:rsidR="2E7DBAAE" w:rsidP="1F5A543D" w:rsidRDefault="2E7DBAAE" w14:paraId="5CE02DF0" w14:textId="6528ED34">
            <w:pPr>
              <w:pStyle w:val="ListBullet"/>
              <w:numPr>
                <w:ilvl w:val="0"/>
                <w:numId w:val="0"/>
              </w:numPr>
            </w:pPr>
            <w:r w:rsidRPr="1F5A543D" w:rsidR="2E7DBAAE">
              <w:rPr>
                <w:rFonts w:ascii="Arial" w:hAnsi="Arial" w:eastAsia="Times New Roman" w:cs="Arial"/>
              </w:rPr>
              <w:t>(</w:t>
            </w:r>
            <w:r w:rsidRPr="1F5A543D" w:rsidR="2E7DBAAE">
              <w:rPr>
                <w:rFonts w:ascii="Arial" w:hAnsi="Arial" w:eastAsia="Times New Roman" w:cs="Arial"/>
              </w:rPr>
              <w:t>item</w:t>
            </w:r>
            <w:r w:rsidRPr="1F5A543D" w:rsidR="2E7DBAAE">
              <w:rPr>
                <w:rFonts w:ascii="Arial" w:hAnsi="Arial" w:eastAsia="Times New Roman" w:cs="Arial"/>
              </w:rPr>
              <w:t xml:space="preserve"> 5118)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E7DBAAE" w:rsidP="1F5A543D" w:rsidRDefault="2E7DBAAE" w14:paraId="7DF6B4CE" w14:textId="60A03AF8">
            <w:pPr>
              <w:pStyle w:val="ListBullet"/>
              <w:numPr>
                <w:ilvl w:val="0"/>
                <w:numId w:val="0"/>
              </w:numPr>
              <w:suppressLineNumbers w:val="0"/>
              <w:bidi w:val="0"/>
              <w:spacing w:before="0" w:beforeAutospacing="off" w:after="120" w:afterAutospacing="off" w:line="264" w:lineRule="auto"/>
              <w:ind w:right="0"/>
              <w:jc w:val="left"/>
              <w:rPr>
                <w:rFonts w:ascii="Arial" w:hAnsi="Arial" w:eastAsia="Times New Roman" w:cs="Arial"/>
              </w:rPr>
            </w:pPr>
            <w:r w:rsidRPr="1F5A543D" w:rsidR="2E7DBAAE">
              <w:rPr>
                <w:rFonts w:ascii="Arial" w:hAnsi="Arial" w:eastAsia="Times New Roman" w:cs="Arial"/>
              </w:rPr>
              <w:t>Units of 1</w:t>
            </w:r>
          </w:p>
        </w:tc>
      </w:tr>
      <w:tr w:rsidRPr="00714918" w:rsidR="00714918" w:rsidTr="4E0AA8F4" w14:paraId="7CC22E72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69662B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2551AE3" w14:textId="23616551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A87C736" wp14:editId="43C2CDE3">
                  <wp:extent cx="1457325" cy="1876425"/>
                  <wp:effectExtent l="0" t="0" r="9525" b="0"/>
                  <wp:docPr id="212624818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5F5303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My Life My Quit Brochure </w:t>
            </w:r>
          </w:p>
          <w:p w:rsidRPr="00714918" w:rsidR="00714918" w:rsidP="00714918" w:rsidRDefault="00714918" w14:paraId="0A48495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578)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23326E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4F68A65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7F2A99B9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42BA5A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97F4FE8" w14:textId="17CC8063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378AB73F" wp14:editId="1A94A709">
                  <wp:extent cx="1654169" cy="920750"/>
                  <wp:effectExtent l="0" t="0" r="3810" b="0"/>
                  <wp:docPr id="1050374397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402" cy="928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30D959EC" w:rsidRDefault="00714918" w14:paraId="24297FBA" w14:textId="079DE6A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30D959EC">
              <w:rPr>
                <w:rFonts w:ascii="Arial" w:hAnsi="Arial" w:eastAsia="Times New Roman" w:cs="Arial"/>
              </w:rPr>
              <w:t>My Life My Quit tip card </w:t>
            </w:r>
          </w:p>
          <w:p w:rsidRPr="00714918" w:rsidR="00714918" w:rsidP="00714918" w:rsidRDefault="00714918" w14:paraId="6715D39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584)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B62491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149A513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4E0AA8F4" w14:paraId="772C02F9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05839E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3B14753" w14:textId="763BB1D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5FA4CC2B" wp14:editId="0F742853">
                  <wp:extent cx="1543050" cy="1981200"/>
                  <wp:effectExtent l="0" t="0" r="0" b="0"/>
                  <wp:docPr id="1772010647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30A2C2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My Life My Quit School Poster </w:t>
            </w:r>
          </w:p>
          <w:p w:rsidRPr="00714918" w:rsidR="00714918" w:rsidP="00714918" w:rsidRDefault="00714918" w14:paraId="684C5DF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598)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4BE5E9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263FC31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10 </w:t>
            </w:r>
          </w:p>
        </w:tc>
      </w:tr>
      <w:tr w:rsidRPr="00714918" w:rsidR="00714918" w:rsidTr="4E0AA8F4" w14:paraId="3E4A9B09" w14:textId="77777777">
        <w:trPr>
          <w:trHeight w:val="285"/>
        </w:trPr>
        <w:tc>
          <w:tcPr>
            <w:tcW w:w="9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1F5A543D" w:rsidRDefault="00714918" w14:paraId="6E7AFE72" w14:textId="2C7791E6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</w:p>
        </w:tc>
        <w:tc>
          <w:tcPr>
            <w:tcW w:w="3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1F5A543D" w:rsidRDefault="00714918" w14:paraId="7F803C25" w14:textId="646F2B62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</w:rPr>
            </w:pPr>
            <w:r w:rsidR="1F414133">
              <w:drawing>
                <wp:inline wp14:editId="585D836A" wp14:anchorId="0136BA5C">
                  <wp:extent cx="1123971" cy="2190750"/>
                  <wp:effectExtent l="0" t="0" r="0" b="0"/>
                  <wp:docPr id="210819040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108190409" name="Picture 2108190409"/>
                          <pic:cNvPicPr/>
                        </pic:nvPicPr>
                        <pic:blipFill>
                          <a:blip xmlns:r="http://schemas.openxmlformats.org/officeDocument/2006/relationships" r:embed="rId92241535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7318" t="0" r="16759" b="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23971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F5A543D" w:rsidR="1F414133">
              <w:rPr>
                <w:rFonts w:ascii="Arial" w:hAnsi="Arial" w:eastAsia="Times New Roman" w:cs="Arial"/>
              </w:rPr>
              <w:t xml:space="preserve"> </w:t>
            </w:r>
            <w:r w:rsidR="1F414133">
              <w:drawing>
                <wp:inline wp14:editId="43D94B2D" wp14:anchorId="1F60F09C">
                  <wp:extent cx="1114440" cy="2190750"/>
                  <wp:effectExtent l="0" t="0" r="0" b="0"/>
                  <wp:docPr id="88722077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87220772" name="Picture 887220772"/>
                          <pic:cNvPicPr/>
                        </pic:nvPicPr>
                        <pic:blipFill>
                          <a:blip xmlns:r="http://schemas.openxmlformats.org/officeDocument/2006/relationships" r:embed="rId10247853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8435" t="0" r="16201" b="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1444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F5A543D" w:rsidR="00714918">
              <w:rPr>
                <w:rFonts w:ascii="Arial" w:hAnsi="Arial" w:eastAsia="Times New Roman" w:cs="Arial"/>
              </w:rPr>
              <w:t> </w:t>
            </w:r>
          </w:p>
        </w:tc>
        <w:tc>
          <w:tcPr>
            <w:tcW w:w="42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5904476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MLMQ Vaping Rack Card </w:t>
            </w:r>
          </w:p>
          <w:p w:rsidRPr="00714918" w:rsidR="00714918" w:rsidP="00714918" w:rsidRDefault="00714918" w14:paraId="3A9F47C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5060) </w:t>
            </w:r>
          </w:p>
        </w:tc>
        <w:tc>
          <w:tcPr>
            <w:tcW w:w="1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B922A5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016FEFA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</w:tbl>
    <w:p w:rsidRPr="00714918" w:rsidR="00714918" w:rsidP="00714918" w:rsidRDefault="00714918" w14:paraId="6EC3E4A9" w14:textId="3A13B6A9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  <w:r w:rsidRPr="00714918">
        <w:rPr>
          <w:rFonts w:ascii="Arial" w:hAnsi="Arial" w:eastAsia="Times New Roman" w:cs="Arial"/>
          <w:szCs w:val="24"/>
        </w:rPr>
        <w:lastRenderedPageBreak/>
        <w:t> </w:t>
      </w:r>
    </w:p>
    <w:p w:rsidR="00714918" w:rsidP="006629FC" w:rsidRDefault="00714918" w14:paraId="62A8905B" w14:textId="77777777">
      <w:pPr>
        <w:pStyle w:val="ListBullet"/>
        <w:numPr>
          <w:ilvl w:val="0"/>
          <w:numId w:val="0"/>
        </w:numPr>
        <w:rPr>
          <w:rFonts w:ascii="Arial" w:hAnsi="Arial" w:eastAsia="Times New Roman" w:cs="Arial"/>
          <w:szCs w:val="24"/>
        </w:rPr>
      </w:pPr>
    </w:p>
    <w:sectPr w:rsidR="00714918" w:rsidSect="00E368B6">
      <w:headerReference w:type="default" r:id="rId40"/>
      <w:footerReference w:type="default" r:id="rId41"/>
      <w:pgSz w:w="12240" w:h="15840" w:orient="portrait"/>
      <w:pgMar w:top="175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1162" w:rsidP="00ED0FA2" w:rsidRDefault="00AB1162" w14:paraId="30DF16C9" w14:textId="77777777">
      <w:pPr>
        <w:spacing w:after="0" w:line="240" w:lineRule="auto"/>
      </w:pPr>
      <w:r>
        <w:separator/>
      </w:r>
    </w:p>
  </w:endnote>
  <w:endnote w:type="continuationSeparator" w:id="0">
    <w:p w:rsidR="00AB1162" w:rsidP="00ED0FA2" w:rsidRDefault="00AB1162" w14:paraId="532354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6493D" w:rsidR="0016493D" w:rsidP="1F5A543D" w:rsidRDefault="0016493D" w14:paraId="6244E3A3" w14:textId="5C8520B6">
    <w:pPr>
      <w:pStyle w:val="Footer"/>
      <w:rPr>
        <w:rFonts w:cs="Arial" w:cstheme="minorAscii"/>
        <w:sz w:val="20"/>
        <w:szCs w:val="20"/>
      </w:rPr>
    </w:pPr>
    <w:r w:rsidRPr="1F5A543D" w:rsidR="1F5A543D">
      <w:rPr>
        <w:rFonts w:cs="Arial" w:cstheme="minorAscii"/>
        <w:sz w:val="20"/>
        <w:szCs w:val="20"/>
      </w:rPr>
      <w:t>470-0217 (0</w:t>
    </w:r>
    <w:r w:rsidRPr="1F5A543D" w:rsidR="1F5A543D">
      <w:rPr>
        <w:rFonts w:cs="Arial" w:cstheme="minorAscii"/>
        <w:sz w:val="20"/>
        <w:szCs w:val="20"/>
      </w:rPr>
      <w:t>8</w:t>
    </w:r>
    <w:r w:rsidRPr="1F5A543D" w:rsidR="1F5A543D">
      <w:rPr>
        <w:rFonts w:cs="Arial" w:cstheme="minorAscii"/>
        <w:sz w:val="20"/>
        <w:szCs w:val="20"/>
      </w:rPr>
      <w:t>/25)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1162" w:rsidP="00ED0FA2" w:rsidRDefault="00AB1162" w14:paraId="05ED2D0A" w14:textId="77777777">
      <w:pPr>
        <w:spacing w:after="0" w:line="240" w:lineRule="auto"/>
      </w:pPr>
      <w:r>
        <w:separator/>
      </w:r>
    </w:p>
  </w:footnote>
  <w:footnote w:type="continuationSeparator" w:id="0">
    <w:p w:rsidR="00AB1162" w:rsidP="00ED0FA2" w:rsidRDefault="00AB1162" w14:paraId="5E488AD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A63588" w:rsidR="00ED0FA2" w:rsidP="00A63588" w:rsidRDefault="007E0B4A" w14:paraId="051405F2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7BD59E" wp14:editId="29BEBF1B">
              <wp:simplePos x="0" y="0"/>
              <wp:positionH relativeFrom="column">
                <wp:posOffset>-38101</wp:posOffset>
              </wp:positionH>
              <wp:positionV relativeFrom="paragraph">
                <wp:posOffset>485775</wp:posOffset>
              </wp:positionV>
              <wp:extent cx="5915025" cy="0"/>
              <wp:effectExtent l="0" t="0" r="0" b="0"/>
              <wp:wrapNone/>
              <wp:docPr id="11351020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4627a [3204]" strokeweight=".5pt" from="-3pt,38.25pt" to="462.75pt,38.25pt" w14:anchorId="1699F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">
              <v:stroke joinstyle="miter"/>
            </v:line>
          </w:pict>
        </mc:Fallback>
      </mc:AlternateContent>
    </w:r>
    <w:r w:rsidR="00A63588">
      <w:rPr>
        <w:noProof/>
      </w:rPr>
      <w:drawing>
        <wp:anchor distT="0" distB="0" distL="114300" distR="114300" simplePos="0" relativeHeight="251658240" behindDoc="0" locked="0" layoutInCell="1" allowOverlap="1" wp14:anchorId="15B624D6" wp14:editId="07AFE34D">
          <wp:simplePos x="0" y="0"/>
          <wp:positionH relativeFrom="column">
            <wp:posOffset>-38100</wp:posOffset>
          </wp:positionH>
          <wp:positionV relativeFrom="paragraph">
            <wp:posOffset>15240</wp:posOffset>
          </wp:positionV>
          <wp:extent cx="2232025" cy="250190"/>
          <wp:effectExtent l="0" t="0" r="0" b="0"/>
          <wp:wrapNone/>
          <wp:docPr id="1056184939" name="Graphic 1056184939" descr="This is alt text to describe a three column graphic. Alt text should be conc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184939" name="Graphic 1056184939" descr="This is alt text to describe a three column graphic. Alt text should be conci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25" cy="250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5306c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9"/>
    <w:multiLevelType w:val="singleLevel"/>
    <w:tmpl w:val="053AE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15F372A"/>
    <w:multiLevelType w:val="multilevel"/>
    <w:tmpl w:val="142C43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D1CC0"/>
    <w:multiLevelType w:val="hybridMultilevel"/>
    <w:tmpl w:val="666EF9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5A6D89"/>
    <w:multiLevelType w:val="multilevel"/>
    <w:tmpl w:val="F1F257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635BD"/>
    <w:multiLevelType w:val="multilevel"/>
    <w:tmpl w:val="8384C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256B5"/>
    <w:multiLevelType w:val="multilevel"/>
    <w:tmpl w:val="57A6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C243FA3"/>
    <w:multiLevelType w:val="multilevel"/>
    <w:tmpl w:val="0FAC7F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BF6748"/>
    <w:multiLevelType w:val="multilevel"/>
    <w:tmpl w:val="EA3E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971D09"/>
    <w:multiLevelType w:val="hybridMultilevel"/>
    <w:tmpl w:val="0DE8E4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FF6626"/>
    <w:multiLevelType w:val="multilevel"/>
    <w:tmpl w:val="04A80B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3277F8"/>
    <w:multiLevelType w:val="hybridMultilevel"/>
    <w:tmpl w:val="7A1E70F6"/>
    <w:lvl w:ilvl="0" w:tplc="913E93A4">
      <w:start w:val="1"/>
      <w:numFmt w:val="bullet"/>
      <w:pStyle w:val="ListNumber2"/>
      <w:lvlText w:val=""/>
      <w:lvlJc w:val="left"/>
      <w:pPr>
        <w:ind w:left="720" w:hanging="360"/>
      </w:pPr>
      <w:rPr>
        <w:rFonts w:hint="default" w:ascii="Wingdings 3" w:hAnsi="Wingdings 3"/>
        <w:color w:val="04627A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2F8419F"/>
    <w:multiLevelType w:val="hybridMultilevel"/>
    <w:tmpl w:val="33C2F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4BC4C3F"/>
    <w:multiLevelType w:val="multilevel"/>
    <w:tmpl w:val="9790E7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CD7794"/>
    <w:multiLevelType w:val="hybridMultilevel"/>
    <w:tmpl w:val="8D3A85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2E1013"/>
    <w:multiLevelType w:val="hybridMultilevel"/>
    <w:tmpl w:val="A57624C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7C43"/>
    <w:multiLevelType w:val="multilevel"/>
    <w:tmpl w:val="C95A28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EC32F0"/>
    <w:multiLevelType w:val="multilevel"/>
    <w:tmpl w:val="CEB0D314"/>
    <w:lvl w:ilvl="0">
      <w:start w:val="1"/>
      <w:numFmt w:val="bullet"/>
      <w:lvlText w:val=""/>
      <w:lvlJc w:val="left"/>
      <w:pPr>
        <w:ind w:left="360" w:hanging="360"/>
      </w:pPr>
      <w:rPr>
        <w:rFonts w:hint="default" w:ascii="Wingdings 3" w:hAnsi="Wingdings 3"/>
        <w:color w:val="04627A" w:themeColor="accent1"/>
      </w:rPr>
    </w:lvl>
    <w:lvl w:ilvl="1">
      <w:start w:val="1"/>
      <w:numFmt w:val="bullet"/>
      <w:lvlText w:val="•"/>
      <w:lvlJc w:val="left"/>
      <w:pPr>
        <w:tabs>
          <w:tab w:val="num" w:pos="648"/>
        </w:tabs>
        <w:ind w:left="720" w:hanging="360"/>
      </w:pPr>
      <w:rPr>
        <w:rFonts w:hint="default" w:ascii="Cambria" w:hAnsi="Cambria"/>
        <w:color w:val="04627A" w:themeColor="accent1"/>
      </w:rPr>
    </w:lvl>
    <w:lvl w:ilvl="2">
      <w:start w:val="1"/>
      <w:numFmt w:val="bullet"/>
      <w:lvlText w:val="•"/>
      <w:lvlJc w:val="left"/>
      <w:pPr>
        <w:tabs>
          <w:tab w:val="num" w:pos="1008"/>
        </w:tabs>
        <w:ind w:left="1080" w:hanging="360"/>
      </w:pPr>
      <w:rPr>
        <w:rFonts w:hint="default" w:ascii="Cambria" w:hAnsi="Cambria"/>
        <w:color w:val="04627A" w:themeColor="accent1"/>
      </w:rPr>
    </w:lvl>
    <w:lvl w:ilvl="3">
      <w:start w:val="1"/>
      <w:numFmt w:val="bullet"/>
      <w:lvlText w:val="•"/>
      <w:lvlJc w:val="left"/>
      <w:pPr>
        <w:tabs>
          <w:tab w:val="num" w:pos="1368"/>
        </w:tabs>
        <w:ind w:left="1440" w:hanging="360"/>
      </w:pPr>
      <w:rPr>
        <w:rFonts w:hint="default" w:ascii="Cambria" w:hAnsi="Cambria"/>
        <w:color w:val="04627A" w:themeColor="accent1"/>
      </w:rPr>
    </w:lvl>
    <w:lvl w:ilvl="4">
      <w:start w:val="1"/>
      <w:numFmt w:val="bullet"/>
      <w:lvlText w:val="•"/>
      <w:lvlJc w:val="left"/>
      <w:pPr>
        <w:tabs>
          <w:tab w:val="num" w:pos="1728"/>
        </w:tabs>
        <w:ind w:left="1800" w:hanging="360"/>
      </w:pPr>
      <w:rPr>
        <w:rFonts w:hint="default" w:ascii="Cambria" w:hAnsi="Cambria"/>
        <w:color w:val="04627A" w:themeColor="accent1"/>
      </w:rPr>
    </w:lvl>
    <w:lvl w:ilvl="5">
      <w:start w:val="1"/>
      <w:numFmt w:val="bullet"/>
      <w:lvlText w:val=""/>
      <w:lvlJc w:val="left"/>
      <w:pPr>
        <w:tabs>
          <w:tab w:val="num" w:pos="2088"/>
        </w:tabs>
        <w:ind w:left="2160" w:hanging="360"/>
      </w:pPr>
      <w:rPr>
        <w:rFonts w:hint="default" w:ascii="Wingdings" w:hAnsi="Wingdings"/>
        <w:color w:val="04627A" w:themeColor="accent1"/>
      </w:rPr>
    </w:lvl>
    <w:lvl w:ilvl="6">
      <w:start w:val="1"/>
      <w:numFmt w:val="bullet"/>
      <w:lvlText w:val=""/>
      <w:lvlJc w:val="left"/>
      <w:pPr>
        <w:tabs>
          <w:tab w:val="num" w:pos="2448"/>
        </w:tabs>
        <w:ind w:left="2520" w:hanging="360"/>
      </w:pPr>
      <w:rPr>
        <w:rFonts w:hint="default" w:ascii="Symbol" w:hAnsi="Symbol"/>
        <w:color w:val="04627A" w:themeColor="accent1"/>
      </w:rPr>
    </w:lvl>
    <w:lvl w:ilvl="7">
      <w:start w:val="1"/>
      <w:numFmt w:val="bullet"/>
      <w:lvlText w:val="o"/>
      <w:lvlJc w:val="left"/>
      <w:pPr>
        <w:tabs>
          <w:tab w:val="num" w:pos="2808"/>
        </w:tabs>
        <w:ind w:left="2880" w:hanging="360"/>
      </w:pPr>
      <w:rPr>
        <w:rFonts w:hint="default" w:ascii="Courier New" w:hAnsi="Courier New"/>
        <w:color w:val="04627A" w:themeColor="accent1"/>
      </w:rPr>
    </w:lvl>
    <w:lvl w:ilvl="8">
      <w:start w:val="1"/>
      <w:numFmt w:val="bullet"/>
      <w:lvlText w:val=""/>
      <w:lvlJc w:val="left"/>
      <w:pPr>
        <w:tabs>
          <w:tab w:val="num" w:pos="3168"/>
        </w:tabs>
        <w:ind w:left="3240" w:hanging="360"/>
      </w:pPr>
      <w:rPr>
        <w:rFonts w:hint="default" w:ascii="Wingdings" w:hAnsi="Wingdings"/>
        <w:color w:val="04627A" w:themeColor="accent1"/>
      </w:rPr>
    </w:lvl>
  </w:abstractNum>
  <w:abstractNum w:abstractNumId="17" w15:restartNumberingAfterBreak="0">
    <w:nsid w:val="7E710E16"/>
    <w:multiLevelType w:val="multilevel"/>
    <w:tmpl w:val="3B4E7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0">
    <w:abstractNumId w:val="18"/>
  </w:num>
  <w:num w:numId="1" w16cid:durableId="2016568147">
    <w:abstractNumId w:val="8"/>
  </w:num>
  <w:num w:numId="2" w16cid:durableId="529688289">
    <w:abstractNumId w:val="11"/>
  </w:num>
  <w:num w:numId="3" w16cid:durableId="655499794">
    <w:abstractNumId w:val="2"/>
  </w:num>
  <w:num w:numId="4" w16cid:durableId="1634825399">
    <w:abstractNumId w:val="14"/>
  </w:num>
  <w:num w:numId="5" w16cid:durableId="148131918">
    <w:abstractNumId w:val="0"/>
  </w:num>
  <w:num w:numId="6" w16cid:durableId="567112557">
    <w:abstractNumId w:val="0"/>
  </w:num>
  <w:num w:numId="7" w16cid:durableId="1584215259">
    <w:abstractNumId w:val="16"/>
  </w:num>
  <w:num w:numId="8" w16cid:durableId="1913923778">
    <w:abstractNumId w:val="10"/>
  </w:num>
  <w:num w:numId="9" w16cid:durableId="642926453">
    <w:abstractNumId w:val="7"/>
  </w:num>
  <w:num w:numId="10" w16cid:durableId="1860971441">
    <w:abstractNumId w:val="6"/>
  </w:num>
  <w:num w:numId="11" w16cid:durableId="1046487737">
    <w:abstractNumId w:val="15"/>
  </w:num>
  <w:num w:numId="12" w16cid:durableId="1153838275">
    <w:abstractNumId w:val="9"/>
  </w:num>
  <w:num w:numId="13" w16cid:durableId="1631084126">
    <w:abstractNumId w:val="1"/>
  </w:num>
  <w:num w:numId="14" w16cid:durableId="1145438294">
    <w:abstractNumId w:val="17"/>
  </w:num>
  <w:num w:numId="15" w16cid:durableId="1283659028">
    <w:abstractNumId w:val="3"/>
  </w:num>
  <w:num w:numId="16" w16cid:durableId="674653995">
    <w:abstractNumId w:val="12"/>
  </w:num>
  <w:num w:numId="17" w16cid:durableId="24982743">
    <w:abstractNumId w:val="13"/>
  </w:num>
  <w:num w:numId="18" w16cid:durableId="881090256">
    <w:abstractNumId w:val="4"/>
  </w:num>
  <w:num w:numId="19" w16cid:durableId="554895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9E"/>
    <w:rsid w:val="00021B2F"/>
    <w:rsid w:val="00051975"/>
    <w:rsid w:val="000D003D"/>
    <w:rsid w:val="000D06C2"/>
    <w:rsid w:val="0016493D"/>
    <w:rsid w:val="001F66B9"/>
    <w:rsid w:val="00252BF3"/>
    <w:rsid w:val="002C5C9B"/>
    <w:rsid w:val="00342B93"/>
    <w:rsid w:val="00376830"/>
    <w:rsid w:val="003848DB"/>
    <w:rsid w:val="003D4E77"/>
    <w:rsid w:val="003F350B"/>
    <w:rsid w:val="004A534E"/>
    <w:rsid w:val="004B33EF"/>
    <w:rsid w:val="004C0ABE"/>
    <w:rsid w:val="004E77FB"/>
    <w:rsid w:val="0051080D"/>
    <w:rsid w:val="00521A34"/>
    <w:rsid w:val="00557F48"/>
    <w:rsid w:val="005B26F1"/>
    <w:rsid w:val="005B600D"/>
    <w:rsid w:val="005D3B95"/>
    <w:rsid w:val="005F587F"/>
    <w:rsid w:val="00620AA8"/>
    <w:rsid w:val="006303C7"/>
    <w:rsid w:val="006629FC"/>
    <w:rsid w:val="006965D5"/>
    <w:rsid w:val="00697452"/>
    <w:rsid w:val="006E6013"/>
    <w:rsid w:val="0071057A"/>
    <w:rsid w:val="00714918"/>
    <w:rsid w:val="00714B6E"/>
    <w:rsid w:val="00727C63"/>
    <w:rsid w:val="00733588"/>
    <w:rsid w:val="007703D7"/>
    <w:rsid w:val="00787B92"/>
    <w:rsid w:val="007A5162"/>
    <w:rsid w:val="007E0B4A"/>
    <w:rsid w:val="00820417"/>
    <w:rsid w:val="008B00EA"/>
    <w:rsid w:val="008B35D4"/>
    <w:rsid w:val="008C4366"/>
    <w:rsid w:val="008D18DF"/>
    <w:rsid w:val="008D6F19"/>
    <w:rsid w:val="008F3462"/>
    <w:rsid w:val="008F4D5C"/>
    <w:rsid w:val="009022EC"/>
    <w:rsid w:val="00903F88"/>
    <w:rsid w:val="00914BD3"/>
    <w:rsid w:val="00931436"/>
    <w:rsid w:val="00967CE9"/>
    <w:rsid w:val="009800A3"/>
    <w:rsid w:val="009B5B7D"/>
    <w:rsid w:val="009E560F"/>
    <w:rsid w:val="00A26610"/>
    <w:rsid w:val="00A46DC5"/>
    <w:rsid w:val="00A57921"/>
    <w:rsid w:val="00A63588"/>
    <w:rsid w:val="00A828ED"/>
    <w:rsid w:val="00AB1162"/>
    <w:rsid w:val="00AD0ECA"/>
    <w:rsid w:val="00B33E59"/>
    <w:rsid w:val="00B64635"/>
    <w:rsid w:val="00BD086C"/>
    <w:rsid w:val="00BE458C"/>
    <w:rsid w:val="00C3455D"/>
    <w:rsid w:val="00C42A9E"/>
    <w:rsid w:val="00C44545"/>
    <w:rsid w:val="00CE78F0"/>
    <w:rsid w:val="00D359C1"/>
    <w:rsid w:val="00D36BC3"/>
    <w:rsid w:val="00D54BEA"/>
    <w:rsid w:val="00D817D2"/>
    <w:rsid w:val="00D8232C"/>
    <w:rsid w:val="00DA1414"/>
    <w:rsid w:val="00DA16A0"/>
    <w:rsid w:val="00DE0E1F"/>
    <w:rsid w:val="00E368B6"/>
    <w:rsid w:val="00E56796"/>
    <w:rsid w:val="00E84ABA"/>
    <w:rsid w:val="00EB05AF"/>
    <w:rsid w:val="00ED0FA2"/>
    <w:rsid w:val="00F707FA"/>
    <w:rsid w:val="00FA5524"/>
    <w:rsid w:val="00FC1383"/>
    <w:rsid w:val="00FD1645"/>
    <w:rsid w:val="00FF1CD1"/>
    <w:rsid w:val="03AAA2D5"/>
    <w:rsid w:val="06E6C29F"/>
    <w:rsid w:val="0CFC408D"/>
    <w:rsid w:val="105B74A1"/>
    <w:rsid w:val="107C2952"/>
    <w:rsid w:val="124D56F2"/>
    <w:rsid w:val="15F2F31C"/>
    <w:rsid w:val="17851D6B"/>
    <w:rsid w:val="1F414133"/>
    <w:rsid w:val="1F5A543D"/>
    <w:rsid w:val="1FA311CC"/>
    <w:rsid w:val="2E7DBAAE"/>
    <w:rsid w:val="30D959EC"/>
    <w:rsid w:val="3136A002"/>
    <w:rsid w:val="31650F12"/>
    <w:rsid w:val="362CD31C"/>
    <w:rsid w:val="3B0CE6B2"/>
    <w:rsid w:val="3F10EE9A"/>
    <w:rsid w:val="44E17ECB"/>
    <w:rsid w:val="4ACEF2D3"/>
    <w:rsid w:val="4C16FC41"/>
    <w:rsid w:val="4CF4750F"/>
    <w:rsid w:val="4E0AA8F4"/>
    <w:rsid w:val="52286253"/>
    <w:rsid w:val="577448A8"/>
    <w:rsid w:val="5ADA0F26"/>
    <w:rsid w:val="5F69236A"/>
    <w:rsid w:val="626A35BA"/>
    <w:rsid w:val="6271AF24"/>
    <w:rsid w:val="65246B39"/>
    <w:rsid w:val="6B5823BF"/>
    <w:rsid w:val="6EF85DC3"/>
    <w:rsid w:val="79275F1F"/>
    <w:rsid w:val="7985552E"/>
    <w:rsid w:val="7E64B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B1423"/>
  <w15:chartTrackingRefBased/>
  <w15:docId w15:val="{9EE6FBFC-8124-4804-AD9A-802A1A7A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8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0E1F"/>
    <w:pPr>
      <w:spacing w:after="120" w:line="264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B9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4627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E1F"/>
    <w:pPr>
      <w:keepNext/>
      <w:keepLines/>
      <w:spacing w:before="40" w:after="0"/>
      <w:outlineLvl w:val="1"/>
    </w:pPr>
    <w:rPr>
      <w:rFonts w:ascii="Work Sans" w:hAnsi="Work Sans" w:eastAsiaTheme="majorEastAsia" w:cstheme="majorBidi"/>
      <w:b/>
      <w:color w:val="02303C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E1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8405B" w:themeColor="accent4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3D7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Cs/>
      <w:color w:val="03495B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HSStyle" w:customStyle="1">
    <w:name w:val="HHS Style"/>
    <w:basedOn w:val="Normal"/>
    <w:next w:val="Normal"/>
    <w:link w:val="HHSStyleChar"/>
    <w:qFormat/>
    <w:rsid w:val="00733588"/>
    <w:pPr>
      <w:spacing w:after="0" w:line="276" w:lineRule="auto"/>
    </w:pPr>
    <w:rPr>
      <w:rFonts w:ascii="Arial" w:hAnsi="Arial"/>
      <w:szCs w:val="56"/>
    </w:rPr>
  </w:style>
  <w:style w:type="character" w:styleId="HHSStyleChar" w:customStyle="1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787B92"/>
    <w:rPr>
      <w:rFonts w:asciiTheme="majorHAnsi" w:hAnsiTheme="majorHAnsi" w:eastAsiaTheme="majorEastAsia" w:cstheme="majorBidi"/>
      <w:color w:val="04627A" w:themeColor="accent1"/>
      <w:sz w:val="4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DE0E1F"/>
    <w:rPr>
      <w:rFonts w:ascii="Work Sans" w:hAnsi="Work Sans" w:eastAsiaTheme="majorEastAsia" w:cstheme="majorBidi"/>
      <w:b/>
      <w:color w:val="02303C" w:themeColor="accent1" w:themeShade="80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DE0E1F"/>
    <w:rPr>
      <w:rFonts w:asciiTheme="majorHAnsi" w:hAnsiTheme="majorHAnsi" w:eastAsiaTheme="majorEastAsia" w:cstheme="majorBidi"/>
      <w:color w:val="18405B" w:themeColor="accent4"/>
      <w:sz w:val="26"/>
      <w:szCs w:val="24"/>
    </w:rPr>
  </w:style>
  <w:style w:type="paragraph" w:styleId="ListParagraph">
    <w:name w:val="List Paragraph"/>
    <w:basedOn w:val="Normal"/>
    <w:uiPriority w:val="34"/>
    <w:qFormat/>
    <w:rsid w:val="00787B92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87B92"/>
    <w:pPr>
      <w:spacing w:after="0" w:line="240" w:lineRule="auto"/>
    </w:pPr>
    <w:tblPr>
      <w:tblStyleRowBandSize w:val="1"/>
      <w:tblStyleColBandSize w:val="1"/>
      <w:tblBorders>
        <w:top w:val="single" w:color="81B8DE" w:themeColor="accent4" w:themeTint="66" w:sz="4" w:space="0"/>
        <w:left w:val="single" w:color="81B8DE" w:themeColor="accent4" w:themeTint="66" w:sz="4" w:space="0"/>
        <w:bottom w:val="single" w:color="81B8DE" w:themeColor="accent4" w:themeTint="66" w:sz="4" w:space="0"/>
        <w:right w:val="single" w:color="81B8DE" w:themeColor="accent4" w:themeTint="66" w:sz="4" w:space="0"/>
        <w:insideH w:val="single" w:color="81B8DE" w:themeColor="accent4" w:themeTint="66" w:sz="4" w:space="0"/>
        <w:insideV w:val="single" w:color="81B8DE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4395CD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395C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787B92"/>
    <w:pPr>
      <w:spacing w:after="0" w:line="240" w:lineRule="auto"/>
    </w:pPr>
    <w:rPr>
      <w:color w:val="122F44" w:themeColor="accent4" w:themeShade="BF"/>
    </w:rPr>
    <w:tblPr>
      <w:tblStyleRowBandSize w:val="1"/>
      <w:tblStyleColBandSize w:val="1"/>
      <w:tblBorders>
        <w:top w:val="single" w:color="4395CD" w:themeColor="accent4" w:themeTint="99" w:sz="4" w:space="0"/>
        <w:left w:val="single" w:color="4395CD" w:themeColor="accent4" w:themeTint="99" w:sz="4" w:space="0"/>
        <w:bottom w:val="single" w:color="4395CD" w:themeColor="accent4" w:themeTint="99" w:sz="4" w:space="0"/>
        <w:right w:val="single" w:color="4395CD" w:themeColor="accent4" w:themeTint="99" w:sz="4" w:space="0"/>
        <w:insideH w:val="single" w:color="4395CD" w:themeColor="accent4" w:themeTint="99" w:sz="4" w:space="0"/>
        <w:insideV w:val="single" w:color="4395CD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4395CD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395C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BEE" w:themeFill="accent4" w:themeFillTint="33"/>
      </w:tcPr>
    </w:tblStylePr>
    <w:tblStylePr w:type="band1Horz">
      <w:tblPr/>
      <w:tcPr>
        <w:shd w:val="clear" w:color="auto" w:fill="C0DBEE" w:themeFill="accent4" w:themeFillTint="33"/>
      </w:tcPr>
    </w:tblStylePr>
  </w:style>
  <w:style w:type="paragraph" w:styleId="ListBullet">
    <w:name w:val="List Bullet"/>
    <w:basedOn w:val="Normal"/>
    <w:uiPriority w:val="99"/>
    <w:unhideWhenUsed/>
    <w:rsid w:val="00DA1414"/>
    <w:pPr>
      <w:numPr>
        <w:numId w:val="5"/>
      </w:numPr>
      <w:contextualSpacing/>
    </w:pPr>
  </w:style>
  <w:style w:type="paragraph" w:styleId="NoSpacing">
    <w:name w:val="No Spacing"/>
    <w:uiPriority w:val="1"/>
    <w:qFormat/>
    <w:rsid w:val="00DE0E1F"/>
    <w:pPr>
      <w:spacing w:after="0" w:line="240" w:lineRule="auto"/>
    </w:pPr>
    <w:rPr>
      <w:sz w:val="24"/>
    </w:rPr>
  </w:style>
  <w:style w:type="table" w:styleId="ListTable1Light-Accent6">
    <w:name w:val="List Table 1 Light Accent 6"/>
    <w:basedOn w:val="TableNormal"/>
    <w:uiPriority w:val="46"/>
    <w:rsid w:val="005F587F"/>
    <w:pPr>
      <w:spacing w:after="0" w:line="240" w:lineRule="auto"/>
    </w:pPr>
    <w:rPr>
      <w:color w:val="404040" w:themeColor="text1" w:themeTint="BF"/>
      <w:sz w:val="20"/>
      <w:szCs w:val="20"/>
      <w:lang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BBAA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BBA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8E2" w:themeFill="accent6" w:themeFillTint="33"/>
      </w:tcPr>
    </w:tblStylePr>
    <w:tblStylePr w:type="band1Horz">
      <w:tblPr/>
      <w:tcPr>
        <w:shd w:val="clear" w:color="auto" w:fill="CCE8E2" w:themeFill="accent6" w:themeFillTint="33"/>
      </w:tcPr>
    </w:tblStylePr>
  </w:style>
  <w:style w:type="paragraph" w:styleId="Signature">
    <w:name w:val="Signature"/>
    <w:basedOn w:val="Normal"/>
    <w:link w:val="SignatureChar"/>
    <w:uiPriority w:val="8"/>
    <w:unhideWhenUsed/>
    <w:qFormat/>
    <w:rsid w:val="005F587F"/>
    <w:pPr>
      <w:spacing w:before="720" w:after="0" w:line="312" w:lineRule="auto"/>
      <w:contextualSpacing/>
    </w:pPr>
    <w:rPr>
      <w:b/>
      <w:color w:val="000000" w:themeColor="text1"/>
      <w:kern w:val="20"/>
      <w:sz w:val="22"/>
      <w:szCs w:val="20"/>
      <w:lang w:eastAsia="ja-JP"/>
    </w:rPr>
  </w:style>
  <w:style w:type="character" w:styleId="SignatureChar" w:customStyle="1">
    <w:name w:val="Signature Char"/>
    <w:basedOn w:val="DefaultParagraphFont"/>
    <w:link w:val="Signature"/>
    <w:uiPriority w:val="8"/>
    <w:rsid w:val="005F587F"/>
    <w:rPr>
      <w:b/>
      <w:color w:val="000000" w:themeColor="text1"/>
      <w:kern w:val="20"/>
      <w:szCs w:val="20"/>
      <w:lang w:eastAsia="ja-JP"/>
    </w:rPr>
  </w:style>
  <w:style w:type="paragraph" w:styleId="ListNumber">
    <w:name w:val="List Number"/>
    <w:basedOn w:val="ListNumber2"/>
    <w:autoRedefine/>
    <w:uiPriority w:val="9"/>
    <w:unhideWhenUsed/>
    <w:qFormat/>
    <w:rsid w:val="005F587F"/>
  </w:style>
  <w:style w:type="paragraph" w:styleId="ListNumber2">
    <w:name w:val="List Number 2"/>
    <w:basedOn w:val="Normal"/>
    <w:autoRedefine/>
    <w:uiPriority w:val="10"/>
    <w:qFormat/>
    <w:rsid w:val="005F587F"/>
    <w:pPr>
      <w:numPr>
        <w:numId w:val="8"/>
      </w:numPr>
      <w:spacing w:after="80" w:line="276" w:lineRule="auto"/>
      <w:contextualSpacing/>
    </w:pPr>
    <w:rPr>
      <w:color w:val="000000" w:themeColor="text1"/>
      <w:sz w:val="22"/>
      <w:szCs w:val="20"/>
      <w:lang w:eastAsia="ja-JP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703D7"/>
    <w:rPr>
      <w:rFonts w:asciiTheme="majorHAnsi" w:hAnsiTheme="majorHAnsi" w:eastAsiaTheme="majorEastAsia" w:cstheme="majorBidi"/>
      <w:iCs/>
      <w:color w:val="03495B" w:themeColor="accent1" w:themeShade="BF"/>
      <w:sz w:val="24"/>
    </w:rPr>
  </w:style>
  <w:style w:type="paragraph" w:styleId="paragraph" w:customStyle="1">
    <w:name w:val="paragraph"/>
    <w:basedOn w:val="Normal"/>
    <w:rsid w:val="00C42A9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Cs w:val="24"/>
    </w:rPr>
  </w:style>
  <w:style w:type="character" w:styleId="normaltextrun" w:customStyle="1">
    <w:name w:val="normaltextrun"/>
    <w:basedOn w:val="DefaultParagraphFont"/>
    <w:rsid w:val="00C42A9E"/>
  </w:style>
  <w:style w:type="character" w:styleId="eop" w:customStyle="1">
    <w:name w:val="eop"/>
    <w:basedOn w:val="DefaultParagraphFont"/>
    <w:rsid w:val="00C42A9E"/>
  </w:style>
  <w:style w:type="character" w:styleId="Hyperlink">
    <w:name w:val="Hyperlink"/>
    <w:basedOn w:val="DefaultParagraphFont"/>
    <w:uiPriority w:val="99"/>
    <w:unhideWhenUsed/>
    <w:rsid w:val="00252BF3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5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0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0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6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7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5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7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9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3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3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2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2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9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5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6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4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8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1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2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0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13" /><Relationship Type="http://schemas.openxmlformats.org/officeDocument/2006/relationships/image" Target="media/image7.png" Id="rId18" /><Relationship Type="http://schemas.openxmlformats.org/officeDocument/2006/relationships/image" Target="media/image15.png" Id="rId26" /><Relationship Type="http://schemas.openxmlformats.org/officeDocument/2006/relationships/image" Target="media/image10.png" Id="rId21" /><Relationship Type="http://schemas.openxmlformats.org/officeDocument/2006/relationships/image" Target="media/image23.png" Id="rId34" /><Relationship Type="http://schemas.openxmlformats.org/officeDocument/2006/relationships/fontTable" Target="fontTable.xml" Id="rId42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image" Target="media/image9.png" Id="rId20" /><Relationship Type="http://schemas.openxmlformats.org/officeDocument/2006/relationships/image" Target="media/image18.png" Id="rId29" /><Relationship Type="http://schemas.openxmlformats.org/officeDocument/2006/relationships/footer" Target="footer1.xml" Id="rId4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3.png" Id="rId24" /><Relationship Type="http://schemas.openxmlformats.org/officeDocument/2006/relationships/image" Target="media/image26.png" Id="rId37" /><Relationship Type="http://schemas.openxmlformats.org/officeDocument/2006/relationships/header" Target="header1.xml" Id="rId40" /><Relationship Type="http://schemas.openxmlformats.org/officeDocument/2006/relationships/numbering" Target="numbering.xml" Id="rId5" /><Relationship Type="http://schemas.openxmlformats.org/officeDocument/2006/relationships/image" Target="media/image4.png" Id="rId15" /><Relationship Type="http://schemas.openxmlformats.org/officeDocument/2006/relationships/image" Target="media/image12.png" Id="rId23" /><Relationship Type="http://schemas.openxmlformats.org/officeDocument/2006/relationships/image" Target="media/image17.png" Id="rId28" /><Relationship Type="http://schemas.openxmlformats.org/officeDocument/2006/relationships/image" Target="media/image25.png" Id="rId36" /><Relationship Type="http://schemas.openxmlformats.org/officeDocument/2006/relationships/endnotes" Target="endnotes.xml" Id="rId10" /><Relationship Type="http://schemas.openxmlformats.org/officeDocument/2006/relationships/image" Target="media/image8.png" Id="rId19" /><Relationship Type="http://schemas.openxmlformats.org/officeDocument/2006/relationships/image" Target="media/image20.png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png" Id="rId14" /><Relationship Type="http://schemas.openxmlformats.org/officeDocument/2006/relationships/image" Target="media/image11.png" Id="rId22" /><Relationship Type="http://schemas.openxmlformats.org/officeDocument/2006/relationships/image" Target="media/image16.png" Id="rId27" /><Relationship Type="http://schemas.openxmlformats.org/officeDocument/2006/relationships/image" Target="media/image19.png" Id="rId30" /><Relationship Type="http://schemas.openxmlformats.org/officeDocument/2006/relationships/image" Target="media/image24.png" Id="rId35" /><Relationship Type="http://schemas.openxmlformats.org/officeDocument/2006/relationships/theme" Target="theme/theme1.xml" Id="rId43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image" Target="media/image14.png" Id="rId25" /><Relationship Type="http://schemas.openxmlformats.org/officeDocument/2006/relationships/image" Target="media/image22.png" Id="rId33" /><Relationship Type="http://schemas.openxmlformats.org/officeDocument/2006/relationships/hyperlink" Target="mailto:bhassistance@hhs.iowa.gov" TargetMode="External" Id="R8ef2b3e6d0704387" /><Relationship Type="http://schemas.openxmlformats.org/officeDocument/2006/relationships/image" Target="/media/image1e.png" Id="rId873918106" /><Relationship Type="http://schemas.openxmlformats.org/officeDocument/2006/relationships/image" Target="/media/image1f.png" Id="rId12216672" /><Relationship Type="http://schemas.openxmlformats.org/officeDocument/2006/relationships/image" Target="/media/image20.png" Id="rId922415351" /><Relationship Type="http://schemas.openxmlformats.org/officeDocument/2006/relationships/image" Target="/media/image21.png" Id="rId1024785330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svg"/><Relationship Id="rId1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gerdne0\Downloads\HHS%20Letterhead%20Basic%20(1).dotx" TargetMode="External"/></Relationships>
</file>

<file path=word/theme/theme1.xml><?xml version="1.0" encoding="utf-8"?>
<a:theme xmlns:a="http://schemas.openxmlformats.org/drawingml/2006/main" xmlns:thm15="http://schemas.microsoft.com/office/thememl/2012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230b11-9f30-45b8-8191-3ae2895b0f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BEC97D6A9D142801E712CD21977B1" ma:contentTypeVersion="14" ma:contentTypeDescription="Create a new document." ma:contentTypeScope="" ma:versionID="4516eda0407dc80b42bb685e03782d22">
  <xsd:schema xmlns:xsd="http://www.w3.org/2001/XMLSchema" xmlns:xs="http://www.w3.org/2001/XMLSchema" xmlns:p="http://schemas.microsoft.com/office/2006/metadata/properties" xmlns:ns2="09230b11-9f30-45b8-8191-3ae2895b0fe9" targetNamespace="http://schemas.microsoft.com/office/2006/metadata/properties" ma:root="true" ma:fieldsID="2f26182e4cb7af7a2ce3a6d851d955b1" ns2:_="">
    <xsd:import namespace="09230b11-9f30-45b8-8191-3ae2895b0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30b11-9f30-45b8-8191-3ae2895b0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DAF30-507D-4BEF-B3D8-0B374BAE3BBC}">
  <ds:schemaRefs>
    <ds:schemaRef ds:uri="http://schemas.microsoft.com/office/2006/metadata/properties"/>
    <ds:schemaRef ds:uri="http://schemas.microsoft.com/office/infopath/2007/PartnerControls"/>
    <ds:schemaRef ds:uri="e0b805e8-c967-4d1c-993a-9bf901049d3a"/>
    <ds:schemaRef ds:uri="17169cdf-514c-400e-a2ce-7ebc9fe4766f"/>
  </ds:schemaRefs>
</ds:datastoreItem>
</file>

<file path=customXml/itemProps2.xml><?xml version="1.0" encoding="utf-8"?>
<ds:datastoreItem xmlns:ds="http://schemas.openxmlformats.org/officeDocument/2006/customXml" ds:itemID="{428CCDF9-9ADC-4F3D-9340-4087C00B0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B4C90-67B5-4ADD-9B4E-CD104C925EF7}"/>
</file>

<file path=customXml/itemProps4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HHS Letterhead Basic (1)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470-0217, Tobacco Prevention Materials Order Form</dc:title>
  <dc:subject/>
  <dc:creator>Iowa Department of Health and Human Services</dc:creator>
  <keywords/>
  <dc:description/>
  <lastModifiedBy>Wright, Jill [HHS]</lastModifiedBy>
  <revision>5</revision>
  <dcterms:created xsi:type="dcterms:W3CDTF">2026-07-08T16:27:00.0000000Z</dcterms:created>
  <dcterms:modified xsi:type="dcterms:W3CDTF">2026-08-24T15:08:04.4698085Z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0x010100A49BEC97D6A9D142801E712CD21977B1</vt:lpwstr>
  </property>
  <property fmtid="{D5CDD505-2E9C-101B-9397-08002B2CF9AE}" pid="3" name="MediaServiceImageTags">
    <vt:lpwstr/>
  </property>
</Properties>
</file>