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C658" w14:textId="018CFE37" w:rsidR="00A828ED" w:rsidRPr="00787B92" w:rsidRDefault="00714918" w:rsidP="007703D7">
      <w:pPr>
        <w:pStyle w:val="Heading1"/>
      </w:pPr>
      <w:r>
        <w:t>Tobacco Prevention Materials Order</w:t>
      </w:r>
      <w:r w:rsidR="00C42A9E">
        <w:t xml:space="preserve"> Form</w:t>
      </w:r>
    </w:p>
    <w:p w14:paraId="2350F9F3" w14:textId="77777777" w:rsidR="00252BF3" w:rsidRDefault="00252BF3" w:rsidP="00252BF3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</w:p>
    <w:p w14:paraId="3D75E564" w14:textId="0316F8BC" w:rsidR="00252BF3" w:rsidRPr="00252BF3" w:rsidRDefault="00252BF3" w:rsidP="00252BF3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Please complete the form below and email it to</w:t>
      </w:r>
      <w:r>
        <w:rPr>
          <w:rFonts w:ascii="Arial" w:eastAsia="Times New Roman" w:hAnsi="Arial" w:cs="Arial"/>
          <w:szCs w:val="24"/>
        </w:rPr>
        <w:t xml:space="preserve"> </w:t>
      </w:r>
      <w:hyperlink r:id="rId11" w:history="1">
        <w:r w:rsidRPr="00DE210F">
          <w:rPr>
            <w:rStyle w:val="Hyperlink"/>
            <w:rFonts w:ascii="Arial" w:eastAsia="Times New Roman" w:hAnsi="Arial" w:cs="Arial"/>
            <w:szCs w:val="24"/>
          </w:rPr>
          <w:t>bhassistance@hhs.iowa.gov</w:t>
        </w:r>
      </w:hyperlink>
      <w:r>
        <w:rPr>
          <w:rFonts w:ascii="Arial" w:eastAsia="Times New Roman" w:hAnsi="Arial" w:cs="Arial"/>
          <w:szCs w:val="24"/>
        </w:rPr>
        <w:t xml:space="preserve"> </w:t>
      </w:r>
      <w:r w:rsidRPr="00252BF3">
        <w:rPr>
          <w:rFonts w:ascii="Arial" w:eastAsia="Times New Roman" w:hAnsi="Arial" w:cs="Arial"/>
          <w:szCs w:val="24"/>
        </w:rPr>
        <w:t xml:space="preserve">with the subject line: </w:t>
      </w:r>
      <w:r w:rsidRPr="00252BF3">
        <w:rPr>
          <w:rFonts w:ascii="Arial" w:eastAsia="Times New Roman" w:hAnsi="Arial" w:cs="Arial"/>
          <w:b/>
          <w:bCs/>
          <w:szCs w:val="24"/>
        </w:rPr>
        <w:t>MATERIALS ORDER FORM</w:t>
      </w:r>
      <w:r w:rsidRPr="00252BF3">
        <w:rPr>
          <w:rFonts w:ascii="Arial" w:eastAsia="Times New Roman" w:hAnsi="Arial" w:cs="Arial"/>
          <w:szCs w:val="24"/>
        </w:rPr>
        <w:t>.</w:t>
      </w:r>
    </w:p>
    <w:p w14:paraId="6EEE055E" w14:textId="35D17616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3C50D166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Contact Name:</w:t>
      </w:r>
    </w:p>
    <w:p w14:paraId="037DFF6A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Agency:</w:t>
      </w:r>
    </w:p>
    <w:p w14:paraId="13BC3251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Mailing Address:</w:t>
      </w:r>
    </w:p>
    <w:p w14:paraId="35E318BB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City: ___________ State: ______ Zip: __________</w:t>
      </w:r>
    </w:p>
    <w:p w14:paraId="64388676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County:</w:t>
      </w:r>
    </w:p>
    <w:p w14:paraId="678B5679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Phone:</w:t>
      </w:r>
    </w:p>
    <w:p w14:paraId="67815897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Email:</w:t>
      </w:r>
    </w:p>
    <w:p w14:paraId="683083A0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Date items needed:</w:t>
      </w:r>
    </w:p>
    <w:p w14:paraId="28368B1C" w14:textId="3FAC0807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4F837FEC" w14:textId="7709F9FC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b/>
          <w:bCs/>
          <w:szCs w:val="24"/>
        </w:rPr>
        <w:t>Please allow 2 weeks for delivery.</w:t>
      </w:r>
      <w:r w:rsidRPr="00252BF3">
        <w:rPr>
          <w:rFonts w:ascii="Arial" w:eastAsia="Times New Roman" w:hAnsi="Arial" w:cs="Arial"/>
          <w:szCs w:val="24"/>
        </w:rPr>
        <w:t xml:space="preserve"> All orders will be shipped via UPS.</w:t>
      </w:r>
    </w:p>
    <w:p w14:paraId="64F8DBC3" w14:textId="77777777" w:rsid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21533DAC" w14:textId="77777777" w:rsid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tbl>
      <w:tblPr>
        <w:tblW w:w="10177" w:type="dxa"/>
        <w:tblInd w:w="-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2700"/>
        <w:gridCol w:w="5220"/>
        <w:gridCol w:w="1260"/>
      </w:tblGrid>
      <w:tr w:rsidR="00714918" w:rsidRPr="00714918" w14:paraId="69BCE30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ACF59A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Select 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FAFEB4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E2142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Name of Item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E2C04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Number Requested </w:t>
            </w:r>
          </w:p>
        </w:tc>
      </w:tr>
      <w:tr w:rsidR="00714918" w:rsidRPr="00714918" w14:paraId="7E606C41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E5F410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74E0161" w14:textId="2E27CF0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6EC0346F" wp14:editId="1F84F4D5">
                  <wp:extent cx="1381125" cy="1771650"/>
                  <wp:effectExtent l="0" t="0" r="0" b="0"/>
                  <wp:docPr id="1429215222" name="Picture 86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215222" name="Picture 86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97D8A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Smoke Free Building Signs: </w:t>
            </w:r>
          </w:p>
          <w:p w14:paraId="0A5F66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12"x18" sign for smoke-free multi-unit housing complexes on the Iowa Smoke Free Homes Registry (contact 515-393-1340 if you're not sure). This sign does not cover outdoor areas. This sign does NOT meet the signage requirements of the Iowa Smokefree Air Act. </w:t>
            </w:r>
          </w:p>
          <w:p w14:paraId="08EFAC9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DBCC86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C0D9E3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426083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157FD7" w14:textId="54CA29F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EA87DC2" wp14:editId="4AB161F3">
                  <wp:extent cx="1409700" cy="1819275"/>
                  <wp:effectExtent l="0" t="0" r="0" b="9525"/>
                  <wp:docPr id="511451098" name="Picture 85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51098" name="Picture 85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DD649D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Smoke Free Property Signs: </w:t>
            </w:r>
          </w:p>
          <w:p w14:paraId="40DBF58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12"x18" sign for smoke-free multi-unit housing complexes on the Iowa Smoke Free Homes Registry (contact 515-393-1340). This sign does NOT meet the signage requirements of the Iowa Smoke-Free Air Act. </w:t>
            </w:r>
          </w:p>
          <w:p w14:paraId="5166306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85ABCE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05983A1" w14:textId="77777777" w:rsidTr="30D959EC">
        <w:trPr>
          <w:trHeight w:val="169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7B9BF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E1A3EF9" w14:textId="517F85F1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0ED6A00" wp14:editId="12078790">
                  <wp:extent cx="1400175" cy="1800225"/>
                  <wp:effectExtent l="0" t="0" r="9525" b="9525"/>
                  <wp:docPr id="919466057" name="Picture 84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466057" name="Picture 84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FEEA8C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Tobacco: Smoke Free Homes Window Cling </w:t>
            </w:r>
          </w:p>
          <w:p w14:paraId="31CEB23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A 4.5"x6.5" window sticker for smoke-free multi-unit housing complexes on the Iowa Smoke Free Homes Registry (contact 515-393-1340 if you're not sure). This sign does NOT meet the signage requirements of the Iowa Smokefree Air Act. </w:t>
            </w:r>
          </w:p>
          <w:p w14:paraId="6197B7A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5086)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46C788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570E078F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51B792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A029EF6" w14:textId="459B84E2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F083268" wp14:editId="64590180">
                  <wp:extent cx="1019175" cy="1304925"/>
                  <wp:effectExtent l="0" t="0" r="9525" b="9525"/>
                  <wp:docPr id="1711982527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991125" w14:textId="501CAF79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</w:t>
            </w:r>
            <w:r w:rsidR="000D003D">
              <w:rPr>
                <w:rFonts w:ascii="Arial" w:eastAsia="Times New Roman" w:hAnsi="Arial" w:cs="Arial"/>
                <w:szCs w:val="24"/>
              </w:rPr>
              <w:t xml:space="preserve"> Free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Ho</w:t>
            </w:r>
            <w:r w:rsidR="000D003D">
              <w:rPr>
                <w:rFonts w:ascii="Arial" w:eastAsia="Times New Roman" w:hAnsi="Arial" w:cs="Arial"/>
                <w:szCs w:val="24"/>
              </w:rPr>
              <w:t>mes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Pens </w:t>
            </w:r>
          </w:p>
          <w:p w14:paraId="283380C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535)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DF041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38ACC4F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1C9D047B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44D72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BFE198D" w14:textId="1EDCFB5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  <w:r w:rsidR="004A534E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5E46106" wp14:editId="20A166EE">
                  <wp:extent cx="648577" cy="1477595"/>
                  <wp:effectExtent l="0" t="0" r="0" b="8890"/>
                  <wp:docPr id="428471310" name="Picture 1" descr="Text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71310" name="Picture 1" descr="Text, chat or text messag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64" cy="151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534E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EA38709" wp14:editId="55AB1DC1">
                  <wp:extent cx="667309" cy="1510081"/>
                  <wp:effectExtent l="0" t="0" r="0" b="0"/>
                  <wp:docPr id="1385938550" name="Picture 2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938550" name="Picture 2" descr="Graphical user interface, text, application, chat or text message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99" cy="15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272D22" w14:textId="018039E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</w:t>
            </w:r>
            <w:r w:rsidR="000D003D">
              <w:rPr>
                <w:rFonts w:ascii="Arial" w:eastAsia="Times New Roman" w:hAnsi="Arial" w:cs="Arial"/>
                <w:szCs w:val="24"/>
              </w:rPr>
              <w:t xml:space="preserve"> Free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Homes Rack Cards </w:t>
            </w:r>
          </w:p>
          <w:p w14:paraId="1FFB556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5085)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80756E3" w14:textId="6FB6DF8D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 xml:space="preserve">Units of </w:t>
            </w:r>
            <w:r w:rsidR="004A534E">
              <w:rPr>
                <w:rFonts w:ascii="Arial" w:eastAsia="Times New Roman" w:hAnsi="Arial" w:cs="Arial"/>
                <w:szCs w:val="24"/>
              </w:rPr>
              <w:t>1</w:t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</w:tr>
      <w:tr w:rsidR="00714918" w:rsidRPr="00714918" w14:paraId="73764E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C1972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CFD2E2" w14:textId="6D256EF9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  <w:r w:rsidR="000D003D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01F332D" wp14:editId="5F9AD958">
                  <wp:extent cx="1509756" cy="1018312"/>
                  <wp:effectExtent l="0" t="0" r="0" b="0"/>
                  <wp:docPr id="25622518" name="Picture 3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22518" name="Picture 3" descr="Text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7" cy="102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DA18A6" w14:textId="0255915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</w:t>
            </w:r>
            <w:r w:rsidR="000D003D">
              <w:rPr>
                <w:rFonts w:ascii="Arial" w:eastAsia="Times New Roman" w:hAnsi="Arial" w:cs="Arial"/>
                <w:szCs w:val="24"/>
              </w:rPr>
              <w:t xml:space="preserve"> Free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Homes Mailers </w:t>
            </w:r>
          </w:p>
          <w:p w14:paraId="77F0452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5093)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79B14B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10 </w:t>
            </w:r>
          </w:p>
        </w:tc>
      </w:tr>
      <w:tr w:rsidR="00714918" w:rsidRPr="00714918" w14:paraId="65060B4D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B5246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C427070" w14:textId="3B727D4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12BFAC7" wp14:editId="0F8D513E">
                  <wp:extent cx="771525" cy="762000"/>
                  <wp:effectExtent l="0" t="0" r="9525" b="0"/>
                  <wp:docPr id="65593908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E05D8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Metal Grounds sign </w:t>
            </w:r>
          </w:p>
          <w:p w14:paraId="0E10918B" w14:textId="6C085A03" w:rsidR="00714918" w:rsidRPr="00714918" w:rsidRDefault="00714918" w:rsidP="00252BF3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12"x12" sign for areas (grounds) that are tobacco and nicotine free. This sign DOES meet the signage requirements of the Iowa Smoke-free Air Act. (item 514)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CAC31F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4B7657E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3EC6DC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3B445B" w14:textId="204AE07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F409D9A" wp14:editId="45E86273">
                  <wp:extent cx="1333500" cy="923925"/>
                  <wp:effectExtent l="0" t="0" r="0" b="9525"/>
                  <wp:docPr id="1667681765" name="Picture 79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681765" name="Picture 79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9F36745" w14:textId="2280DBC7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Bilingual Tobacco Free/Nicotine Free 6” x 4” cling (sticky on front) for areas that are tobacco and nicotine free. This sign DOES meet the signage requirements of the Iowa Smoke-free Air Act (mailed from I</w:t>
            </w:r>
            <w:r w:rsidR="105B74A1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CD7E6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0093F074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617451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C3173F" w14:textId="50660C5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CEAF9C8" wp14:editId="7F15A606">
                  <wp:extent cx="1333500" cy="923925"/>
                  <wp:effectExtent l="0" t="0" r="0" b="9525"/>
                  <wp:docPr id="637557886" name="Picture 78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57886" name="Picture 78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85F77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Tobacco Free/Nicotine Free Window sticker </w:t>
            </w:r>
          </w:p>
          <w:p w14:paraId="412C050C" w14:textId="6720B757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6” x 4” sticker (sticky on back) for areas that are tobacco and nicotine free. This sign DOES meet the signage requirements of the Iowa Smoke-free Air Act (mailed from I</w:t>
            </w:r>
            <w:r w:rsidR="3F10EE9A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CA6BB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1EA67E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7C4DD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C3C1D9" w14:textId="530206E6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D7D4985" wp14:editId="7C8F229F">
                  <wp:extent cx="1590675" cy="1057275"/>
                  <wp:effectExtent l="0" t="0" r="9525" b="9525"/>
                  <wp:docPr id="663912963" name="Picture 77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912963" name="Picture 77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5F067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No Smoking Sticker </w:t>
            </w:r>
          </w:p>
          <w:p w14:paraId="02BA4A3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6” x 4” sticker (sticky on back) for areas that are smoke free. This sign DOES meet the signage requirements of the Iowa Smoke-free Air Act </w:t>
            </w:r>
          </w:p>
          <w:p w14:paraId="65791F03" w14:textId="7E87C56E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(mailed from I</w:t>
            </w:r>
            <w:r w:rsidR="52286253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A7941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3BF6B7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8A06EC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DC64657" w14:textId="67D643E0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A7A4151" wp14:editId="1A302413">
                  <wp:extent cx="1590675" cy="1057275"/>
                  <wp:effectExtent l="0" t="0" r="9525" b="9525"/>
                  <wp:docPr id="930728328" name="Picture 76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728328" name="Picture 76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85827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No Smoking Cling </w:t>
            </w:r>
          </w:p>
          <w:p w14:paraId="2EEA3F9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6” x 4” cling (sticky on front) for areas that are smoke free. This sign DOES meet the signage requirements of the Iowa Smoke-free Air Act </w:t>
            </w:r>
          </w:p>
          <w:p w14:paraId="769A3153" w14:textId="39AE476B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(mailed from I</w:t>
            </w:r>
            <w:r w:rsidR="362CD31C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4632E5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1028C67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2F10E1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4B547B6" w14:textId="5E3618D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F289DA4" wp14:editId="24E77311">
                  <wp:extent cx="1543050" cy="1076325"/>
                  <wp:effectExtent l="0" t="0" r="0" b="9525"/>
                  <wp:docPr id="22496481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98D116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vehicle sticker </w:t>
            </w:r>
          </w:p>
          <w:p w14:paraId="534A7250" w14:textId="5495E15A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3” x 3” sticker (sticky on back) for vehicles that are tobacco and nicotine free. This sign DOES meet the signage requirements of the Iowa Smoke-free Air Act (mailed from I</w:t>
            </w:r>
            <w:r w:rsidR="6B5823BF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A1058B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5BAF19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752967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639898" w14:textId="1F9B28A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4344E8D" wp14:editId="4F2D802D">
                  <wp:extent cx="1543050" cy="1076325"/>
                  <wp:effectExtent l="0" t="0" r="0" b="9525"/>
                  <wp:docPr id="19423163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5E1C3A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vehicle cling </w:t>
            </w:r>
          </w:p>
          <w:p w14:paraId="6BEEBFEB" w14:textId="4864691C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3” x 3” cling (sticky on front) for vehicles that are tobacco and nicotine free. This sign DOES meet the signage requirements of the Iowa Smoke-free Air Act (mailed from I</w:t>
            </w:r>
            <w:r w:rsidR="577448A8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4596E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BB5205E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FD1EC6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669252" w14:textId="65F5321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5B67D59" wp14:editId="43E4BF8C">
                  <wp:extent cx="1285875" cy="1285875"/>
                  <wp:effectExtent l="0" t="0" r="9525" b="9525"/>
                  <wp:docPr id="789224831" name="Picture 73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24831" name="Picture 73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080D0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No Smoking vehicle cling  </w:t>
            </w:r>
          </w:p>
          <w:p w14:paraId="7CE8E36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3” x 3” cling (sticky on front) for vehicles that are smoke free. This sign DOES meet the signage requirements of the Iowa Smoke-free Air Act </w:t>
            </w:r>
          </w:p>
          <w:p w14:paraId="0D694ED9" w14:textId="75F65526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(mailed from I</w:t>
            </w:r>
            <w:r w:rsidR="65246B39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029F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52602D34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A7928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DAD6A2F" w14:textId="2C57E11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4F37835" wp14:editId="3995451C">
                  <wp:extent cx="1285875" cy="1285875"/>
                  <wp:effectExtent l="0" t="0" r="9525" b="9525"/>
                  <wp:docPr id="595661081" name="Picture 72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61081" name="Picture 72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0CF73C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No Smoking vehicle sticker </w:t>
            </w:r>
          </w:p>
          <w:p w14:paraId="698C41CB" w14:textId="642BBCA1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3” x 3” sticker (sticky on back) for vehicles that are smoke free. This sign DOES meet the signage requirements of the Iowa Smoke-free Air Act (mailed from I</w:t>
            </w:r>
            <w:r w:rsidR="6EF85DC3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4C4F10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44712FAC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B3078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354FAA" w14:textId="29D8397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B57378F" wp14:editId="2E89288D">
                  <wp:extent cx="1104900" cy="1428750"/>
                  <wp:effectExtent l="0" t="0" r="0" b="0"/>
                  <wp:docPr id="1580496707" name="Picture 71" descr="Graphical user interface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496707" name="Picture 71" descr="Graphical user interface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BFB4C88" wp14:editId="5EE579D8">
                  <wp:extent cx="981075" cy="1257300"/>
                  <wp:effectExtent l="0" t="0" r="9525" b="0"/>
                  <wp:docPr id="34950405" name="Picture 70" descr="Graphical user inte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0405" name="Picture 70" descr="Graphical user interfa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3E036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Iowa “Quit Card” </w:t>
            </w:r>
          </w:p>
          <w:p w14:paraId="4B1452D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A wallet size, plastic card with Quitline Iowa information on it.  </w:t>
            </w:r>
          </w:p>
          <w:p w14:paraId="65B9E6B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513)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7D46BD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B3B13B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498A8BC1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3EB68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EDE344" w14:textId="4506D1B5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2B3C03E" wp14:editId="3A82BFDA">
                  <wp:extent cx="561975" cy="1114425"/>
                  <wp:effectExtent l="0" t="0" r="9525" b="9525"/>
                  <wp:docPr id="210759591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346956" w14:textId="5505B56B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SPANISH: Quitline Iowa Rack Card (</w:t>
            </w:r>
            <w:r w:rsidR="15F2F31C" w:rsidRPr="03AAA2D5">
              <w:rPr>
                <w:rFonts w:ascii="Arial" w:eastAsia="Times New Roman" w:hAnsi="Arial" w:cs="Arial"/>
              </w:rPr>
              <w:t>b</w:t>
            </w:r>
            <w:r w:rsidRPr="03AAA2D5">
              <w:rPr>
                <w:rFonts w:ascii="Arial" w:eastAsia="Times New Roman" w:hAnsi="Arial" w:cs="Arial"/>
              </w:rPr>
              <w:t>rochure) Standard Quitline Iowa rack</w:t>
            </w:r>
            <w:r w:rsidR="006965D5" w:rsidRPr="03AAA2D5">
              <w:rPr>
                <w:rFonts w:ascii="Arial" w:eastAsia="Times New Roman" w:hAnsi="Arial" w:cs="Arial"/>
              </w:rPr>
              <w:t xml:space="preserve"> </w:t>
            </w:r>
            <w:r w:rsidRPr="03AAA2D5">
              <w:rPr>
                <w:rFonts w:ascii="Arial" w:eastAsia="Times New Roman" w:hAnsi="Arial" w:cs="Arial"/>
              </w:rPr>
              <w:t>card </w:t>
            </w:r>
          </w:p>
          <w:p w14:paraId="6BBA0CF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515S)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8F476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2B309C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0FE9661C" w14:textId="77777777" w:rsidTr="30D959EC">
        <w:trPr>
          <w:trHeight w:val="145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320460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82A5480" w14:textId="4A6CC40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4E2E543" wp14:editId="6B056E7E">
                  <wp:extent cx="1562100" cy="2009775"/>
                  <wp:effectExtent l="0" t="0" r="0" b="9525"/>
                  <wp:docPr id="1406374736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F89EEC" w14:textId="79740C8E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Quitline Rack Card (</w:t>
            </w:r>
            <w:r w:rsidR="17851D6B" w:rsidRPr="03AAA2D5">
              <w:rPr>
                <w:rFonts w:ascii="Arial" w:eastAsia="Times New Roman" w:hAnsi="Arial" w:cs="Arial"/>
              </w:rPr>
              <w:t>b</w:t>
            </w:r>
            <w:r w:rsidRPr="03AAA2D5">
              <w:rPr>
                <w:rFonts w:ascii="Arial" w:eastAsia="Times New Roman" w:hAnsi="Arial" w:cs="Arial"/>
              </w:rPr>
              <w:t>rochure) for low health literacy  </w:t>
            </w:r>
          </w:p>
          <w:p w14:paraId="6EF5973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529)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B68D1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C4EA3A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3C8EAD5A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7FF003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CB8E340" w14:textId="72241D4E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F8213E7" wp14:editId="4ED23ABC">
                  <wp:extent cx="1533525" cy="1971675"/>
                  <wp:effectExtent l="0" t="0" r="9525" b="0"/>
                  <wp:docPr id="1897775066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BF2E5D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Badge Reel </w:t>
            </w:r>
          </w:p>
          <w:p w14:paraId="70684FE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589)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CCE593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341560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70FFB4DB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89D28D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3597F3" w14:textId="6C10CA22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C427995" wp14:editId="2B9E1ED0">
                  <wp:extent cx="1362075" cy="1752600"/>
                  <wp:effectExtent l="0" t="0" r="9525" b="0"/>
                  <wp:docPr id="2041562900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313342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Pen </w:t>
            </w:r>
          </w:p>
          <w:p w14:paraId="02C54F3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i/>
                <w:iCs/>
                <w:szCs w:val="24"/>
              </w:rPr>
              <w:t>Max of 2 units per county</w:t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  <w:p w14:paraId="667D5CB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5A502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DC245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2CCEFD2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CA39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1B648D" w14:textId="4B4DD4F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D3F1BEC" wp14:editId="7C8D1439">
                  <wp:extent cx="1733550" cy="2228850"/>
                  <wp:effectExtent l="0" t="0" r="0" b="0"/>
                  <wp:docPr id="70480245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6ED39B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Canvas Tote Bag </w:t>
            </w:r>
          </w:p>
          <w:p w14:paraId="65CBAF5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128D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5 </w:t>
            </w:r>
          </w:p>
        </w:tc>
      </w:tr>
      <w:tr w:rsidR="00714918" w:rsidRPr="00714918" w14:paraId="035AD1A7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BD186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256A7B" w14:textId="348B1E2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91F21EC" wp14:editId="0D5943CF">
                  <wp:extent cx="1352550" cy="1743075"/>
                  <wp:effectExtent l="0" t="0" r="0" b="9525"/>
                  <wp:docPr id="37325855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72D4C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Smoking While Pregnant-English </w:t>
            </w:r>
          </w:p>
          <w:p w14:paraId="3E5A16A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5027)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23291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5CECCBF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4644FBD7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519043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BC3302F" w14:textId="7CF6798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580E365" wp14:editId="4FF173DB">
                  <wp:extent cx="1704975" cy="2190750"/>
                  <wp:effectExtent l="0" t="0" r="0" b="0"/>
                  <wp:docPr id="64920631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A1C472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Oral Health-English </w:t>
            </w:r>
          </w:p>
          <w:p w14:paraId="39E17E7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ABDDEB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1160ED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5723617A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F7E52D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C3D6225" w14:textId="7AD5625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CA063F2" wp14:editId="4D4212BB">
                  <wp:extent cx="1571625" cy="2028825"/>
                  <wp:effectExtent l="0" t="0" r="0" b="9525"/>
                  <wp:docPr id="199384703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EADCF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Oral Health-Spanish </w:t>
            </w:r>
          </w:p>
          <w:p w14:paraId="322BBA0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5029s)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8DB27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104FB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7A5383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5F778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78AF8A" w14:textId="78A2AB3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02714FB" wp14:editId="670CFF15">
                  <wp:extent cx="1543050" cy="1990725"/>
                  <wp:effectExtent l="0" t="0" r="0" b="9525"/>
                  <wp:docPr id="52891597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0F2F78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LGBTQ Posters </w:t>
            </w:r>
          </w:p>
          <w:p w14:paraId="740EF14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C4BF49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8F356B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E5EF95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0EF56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DEA6CA" w14:textId="6BE7B9A5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65CA166" wp14:editId="486BD56E">
                  <wp:extent cx="1381125" cy="1771650"/>
                  <wp:effectExtent l="0" t="0" r="0" b="0"/>
                  <wp:docPr id="214285726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B1540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Latin X Posters </w:t>
            </w:r>
          </w:p>
          <w:p w14:paraId="2DF220D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CE2685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54CAAD1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0CCC36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912C7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864B12C" w14:textId="5FAEEE30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AA89314" wp14:editId="0D53B762">
                  <wp:extent cx="1609725" cy="2066925"/>
                  <wp:effectExtent l="0" t="0" r="0" b="9525"/>
                  <wp:docPr id="202810099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9ED9ED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Behavioral Health Posters </w:t>
            </w:r>
          </w:p>
          <w:p w14:paraId="4BF30D8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5057)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5B883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08607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323F98A6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A70F94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1898F9" w14:textId="1DD6AEBD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01F5BFB" wp14:editId="0BCEF697">
                  <wp:extent cx="1438275" cy="1847850"/>
                  <wp:effectExtent l="0" t="0" r="0" b="0"/>
                  <wp:docPr id="104479573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9B1637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Behavioral Health Posters-Spanish </w:t>
            </w:r>
          </w:p>
          <w:p w14:paraId="0542CD3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5057s)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C774C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4D88A5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40DA182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CCFF3F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0CE4402" w14:textId="4D0758A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E186D72" wp14:editId="778BE61A">
                  <wp:extent cx="923925" cy="2019300"/>
                  <wp:effectExtent l="0" t="0" r="9525" b="0"/>
                  <wp:docPr id="55153430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413EA4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vs Reality Brochure </w:t>
            </w:r>
          </w:p>
          <w:p w14:paraId="6B10633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586)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BA12C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36E931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24BD3BD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9F9F56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496AE2" w14:textId="004127F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A2B9045" wp14:editId="0AE4A2AB">
                  <wp:extent cx="1504950" cy="2314575"/>
                  <wp:effectExtent l="0" t="0" r="0" b="0"/>
                  <wp:docPr id="145918900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C96257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ISTEP T-Shirt </w:t>
            </w:r>
          </w:p>
          <w:p w14:paraId="6728E78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Red with white logo </w:t>
            </w:r>
          </w:p>
          <w:p w14:paraId="27470BF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5030)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BA21DF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2XL </w:t>
            </w:r>
          </w:p>
          <w:p w14:paraId="4563E7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3XL </w:t>
            </w:r>
          </w:p>
        </w:tc>
      </w:tr>
      <w:tr w:rsidR="00714918" w:rsidRPr="00714918" w14:paraId="5AD20854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AAC565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79B8F4" w14:textId="224DEFB9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44A8974" wp14:editId="652A4961">
                  <wp:extent cx="1409700" cy="1619250"/>
                  <wp:effectExtent l="0" t="0" r="0" b="0"/>
                  <wp:docPr id="59775850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B91E9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ISTEP T-Shirt </w:t>
            </w:r>
          </w:p>
          <w:p w14:paraId="60D7584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White with black logo </w:t>
            </w:r>
          </w:p>
          <w:p w14:paraId="40636CD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5030)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528EE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Large </w:t>
            </w:r>
          </w:p>
          <w:p w14:paraId="1740185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XL </w:t>
            </w:r>
          </w:p>
          <w:p w14:paraId="10F3A4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2XL </w:t>
            </w:r>
          </w:p>
          <w:p w14:paraId="6E01EC4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3XL </w:t>
            </w:r>
          </w:p>
        </w:tc>
      </w:tr>
      <w:tr w:rsidR="00714918" w:rsidRPr="00714918" w14:paraId="7CC22E72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9662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2551AE3" w14:textId="23616551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A87C736" wp14:editId="43C2CDE3">
                  <wp:extent cx="1457325" cy="1876425"/>
                  <wp:effectExtent l="0" t="0" r="9525" b="0"/>
                  <wp:docPr id="212624818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5F5303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Brochure </w:t>
            </w:r>
          </w:p>
          <w:p w14:paraId="0A4849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578)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23326E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F68A65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F2A99B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42BA5A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97F4FE8" w14:textId="17CC806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78AB73F" wp14:editId="1A94A709">
                  <wp:extent cx="1654169" cy="920750"/>
                  <wp:effectExtent l="0" t="0" r="3810" b="0"/>
                  <wp:docPr id="105037439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02" cy="92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4297FBA" w14:textId="079DE6A8" w:rsidR="00714918" w:rsidRPr="00714918" w:rsidRDefault="00714918" w:rsidP="30D959EC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30D959EC">
              <w:rPr>
                <w:rFonts w:ascii="Arial" w:eastAsia="Times New Roman" w:hAnsi="Arial" w:cs="Arial"/>
              </w:rPr>
              <w:t>My Life My Quit tip card </w:t>
            </w:r>
          </w:p>
          <w:p w14:paraId="6715D39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584)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62491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49A513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72C02F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05839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B14753" w14:textId="763BB1D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FA4CC2B" wp14:editId="0F742853">
                  <wp:extent cx="1543050" cy="1981200"/>
                  <wp:effectExtent l="0" t="0" r="0" b="0"/>
                  <wp:docPr id="177201064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0A2C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School Poster </w:t>
            </w:r>
          </w:p>
          <w:p w14:paraId="684C5DF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598)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4BE5E9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63FC31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3E4A9B0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7AFE7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F803C25" w14:textId="1B58B2EF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039771F" wp14:editId="1F9B13F0">
                  <wp:extent cx="819150" cy="1057275"/>
                  <wp:effectExtent l="0" t="0" r="0" b="9525"/>
                  <wp:docPr id="80416695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79BB083" wp14:editId="2C62C683">
                  <wp:extent cx="800100" cy="1028700"/>
                  <wp:effectExtent l="0" t="0" r="0" b="0"/>
                  <wp:docPr id="19580761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590447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MLMQ Vaping Rack Card </w:t>
            </w:r>
          </w:p>
          <w:p w14:paraId="3A9F47C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5060)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B922A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16FEFA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</w:tbl>
    <w:p w14:paraId="6EC3E4A9" w14:textId="3A13B6A9" w:rsidR="00714918" w:rsidRP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  <w:r w:rsidRPr="00714918">
        <w:rPr>
          <w:rFonts w:ascii="Arial" w:eastAsia="Times New Roman" w:hAnsi="Arial" w:cs="Arial"/>
          <w:szCs w:val="24"/>
        </w:rPr>
        <w:t> </w:t>
      </w:r>
    </w:p>
    <w:p w14:paraId="62A8905B" w14:textId="77777777" w:rsidR="00714918" w:rsidRDefault="00714918" w:rsidP="006629FC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</w:p>
    <w:sectPr w:rsidR="00714918" w:rsidSect="00E368B6">
      <w:headerReference w:type="default" r:id="rId46"/>
      <w:footerReference w:type="default" r:id="rId47"/>
      <w:pgSz w:w="12240" w:h="15840"/>
      <w:pgMar w:top="175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A5293" w14:textId="77777777" w:rsidR="00557F48" w:rsidRDefault="00557F48" w:rsidP="00ED0FA2">
      <w:pPr>
        <w:spacing w:after="0" w:line="240" w:lineRule="auto"/>
      </w:pPr>
      <w:r>
        <w:separator/>
      </w:r>
    </w:p>
  </w:endnote>
  <w:endnote w:type="continuationSeparator" w:id="0">
    <w:p w14:paraId="722C8DF6" w14:textId="77777777" w:rsidR="00557F48" w:rsidRDefault="00557F48" w:rsidP="00ED0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4E3A3" w14:textId="08588C01" w:rsidR="0016493D" w:rsidRPr="0016493D" w:rsidRDefault="0016493D">
    <w:pPr>
      <w:pStyle w:val="Footer"/>
      <w:rPr>
        <w:rFonts w:cstheme="minorHAnsi"/>
        <w:sz w:val="20"/>
        <w:szCs w:val="20"/>
      </w:rPr>
    </w:pPr>
    <w:r w:rsidRPr="0016493D">
      <w:rPr>
        <w:rFonts w:cstheme="minorHAnsi"/>
        <w:sz w:val="20"/>
        <w:szCs w:val="20"/>
      </w:rPr>
      <w:t>470-0217 (07/25)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A2B39" w14:textId="77777777" w:rsidR="00557F48" w:rsidRDefault="00557F48" w:rsidP="00ED0FA2">
      <w:pPr>
        <w:spacing w:after="0" w:line="240" w:lineRule="auto"/>
      </w:pPr>
      <w:r>
        <w:separator/>
      </w:r>
    </w:p>
  </w:footnote>
  <w:footnote w:type="continuationSeparator" w:id="0">
    <w:p w14:paraId="35CE749A" w14:textId="77777777" w:rsidR="00557F48" w:rsidRDefault="00557F48" w:rsidP="00ED0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05F2" w14:textId="77777777" w:rsidR="00ED0FA2" w:rsidRPr="00A63588" w:rsidRDefault="007E0B4A" w:rsidP="00A635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7BD59E" wp14:editId="29BEBF1B">
              <wp:simplePos x="0" y="0"/>
              <wp:positionH relativeFrom="column">
                <wp:posOffset>-38101</wp:posOffset>
              </wp:positionH>
              <wp:positionV relativeFrom="paragraph">
                <wp:posOffset>485775</wp:posOffset>
              </wp:positionV>
              <wp:extent cx="5915025" cy="0"/>
              <wp:effectExtent l="0" t="0" r="0" b="0"/>
              <wp:wrapNone/>
              <wp:docPr id="11351020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99F09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8.25pt" to="462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" strokecolor="#04627a [3204]" strokeweight=".5pt">
              <v:stroke joinstyle="miter"/>
            </v:line>
          </w:pict>
        </mc:Fallback>
      </mc:AlternateContent>
    </w:r>
    <w:r w:rsidR="00A63588">
      <w:rPr>
        <w:noProof/>
      </w:rPr>
      <w:drawing>
        <wp:anchor distT="0" distB="0" distL="114300" distR="114300" simplePos="0" relativeHeight="251658240" behindDoc="0" locked="0" layoutInCell="1" allowOverlap="1" wp14:anchorId="15B624D6" wp14:editId="07AFE34D">
          <wp:simplePos x="0" y="0"/>
          <wp:positionH relativeFrom="column">
            <wp:posOffset>-38100</wp:posOffset>
          </wp:positionH>
          <wp:positionV relativeFrom="paragraph">
            <wp:posOffset>15240</wp:posOffset>
          </wp:positionV>
          <wp:extent cx="2232025" cy="250190"/>
          <wp:effectExtent l="0" t="0" r="0" b="0"/>
          <wp:wrapNone/>
          <wp:docPr id="1056184939" name="Graphic 1056184939" descr="This is alt text to describe a three column graphic. Alt text should be conc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184939" name="Graphic 1056184939" descr="This is alt text to describe a three column graphic. Alt text should be conci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25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53AE8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F372A"/>
    <w:multiLevelType w:val="multilevel"/>
    <w:tmpl w:val="142C43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D1CC0"/>
    <w:multiLevelType w:val="hybridMultilevel"/>
    <w:tmpl w:val="666EF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A6D89"/>
    <w:multiLevelType w:val="multilevel"/>
    <w:tmpl w:val="F1F257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635BD"/>
    <w:multiLevelType w:val="multilevel"/>
    <w:tmpl w:val="8384C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256B5"/>
    <w:multiLevelType w:val="multilevel"/>
    <w:tmpl w:val="57A6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243FA3"/>
    <w:multiLevelType w:val="multilevel"/>
    <w:tmpl w:val="0FAC7F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BF6748"/>
    <w:multiLevelType w:val="multilevel"/>
    <w:tmpl w:val="EA3ED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971D09"/>
    <w:multiLevelType w:val="hybridMultilevel"/>
    <w:tmpl w:val="0DE8E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F6626"/>
    <w:multiLevelType w:val="multilevel"/>
    <w:tmpl w:val="04A80B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3277F8"/>
    <w:multiLevelType w:val="hybridMultilevel"/>
    <w:tmpl w:val="7A1E70F6"/>
    <w:lvl w:ilvl="0" w:tplc="913E93A4">
      <w:start w:val="1"/>
      <w:numFmt w:val="bullet"/>
      <w:pStyle w:val="ListNumber2"/>
      <w:lvlText w:val=""/>
      <w:lvlJc w:val="left"/>
      <w:pPr>
        <w:ind w:left="720" w:hanging="360"/>
      </w:pPr>
      <w:rPr>
        <w:rFonts w:ascii="Wingdings 3" w:hAnsi="Wingdings 3" w:hint="default"/>
        <w:color w:val="04627A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8419F"/>
    <w:multiLevelType w:val="hybridMultilevel"/>
    <w:tmpl w:val="33C2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C4C3F"/>
    <w:multiLevelType w:val="multilevel"/>
    <w:tmpl w:val="9790E7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CD7794"/>
    <w:multiLevelType w:val="hybridMultilevel"/>
    <w:tmpl w:val="8D3A8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2E1013"/>
    <w:multiLevelType w:val="hybridMultilevel"/>
    <w:tmpl w:val="A57624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C37C43"/>
    <w:multiLevelType w:val="multilevel"/>
    <w:tmpl w:val="C95A28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EC32F0"/>
    <w:multiLevelType w:val="multilevel"/>
    <w:tmpl w:val="CEB0D314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04627A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04627A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04627A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04627A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04627A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04627A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04627A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04627A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04627A" w:themeColor="accent1"/>
      </w:rPr>
    </w:lvl>
  </w:abstractNum>
  <w:abstractNum w:abstractNumId="17" w15:restartNumberingAfterBreak="0">
    <w:nsid w:val="7E710E16"/>
    <w:multiLevelType w:val="multilevel"/>
    <w:tmpl w:val="3B4E7F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6568147">
    <w:abstractNumId w:val="8"/>
  </w:num>
  <w:num w:numId="2" w16cid:durableId="529688289">
    <w:abstractNumId w:val="11"/>
  </w:num>
  <w:num w:numId="3" w16cid:durableId="655499794">
    <w:abstractNumId w:val="2"/>
  </w:num>
  <w:num w:numId="4" w16cid:durableId="1634825399">
    <w:abstractNumId w:val="14"/>
  </w:num>
  <w:num w:numId="5" w16cid:durableId="148131918">
    <w:abstractNumId w:val="0"/>
  </w:num>
  <w:num w:numId="6" w16cid:durableId="567112557">
    <w:abstractNumId w:val="0"/>
  </w:num>
  <w:num w:numId="7" w16cid:durableId="1584215259">
    <w:abstractNumId w:val="16"/>
  </w:num>
  <w:num w:numId="8" w16cid:durableId="1913923778">
    <w:abstractNumId w:val="10"/>
  </w:num>
  <w:num w:numId="9" w16cid:durableId="642926453">
    <w:abstractNumId w:val="7"/>
  </w:num>
  <w:num w:numId="10" w16cid:durableId="1860971441">
    <w:abstractNumId w:val="6"/>
  </w:num>
  <w:num w:numId="11" w16cid:durableId="1046487737">
    <w:abstractNumId w:val="15"/>
  </w:num>
  <w:num w:numId="12" w16cid:durableId="1153838275">
    <w:abstractNumId w:val="9"/>
  </w:num>
  <w:num w:numId="13" w16cid:durableId="1631084126">
    <w:abstractNumId w:val="1"/>
  </w:num>
  <w:num w:numId="14" w16cid:durableId="1145438294">
    <w:abstractNumId w:val="17"/>
  </w:num>
  <w:num w:numId="15" w16cid:durableId="1283659028">
    <w:abstractNumId w:val="3"/>
  </w:num>
  <w:num w:numId="16" w16cid:durableId="674653995">
    <w:abstractNumId w:val="12"/>
  </w:num>
  <w:num w:numId="17" w16cid:durableId="24982743">
    <w:abstractNumId w:val="13"/>
  </w:num>
  <w:num w:numId="18" w16cid:durableId="881090256">
    <w:abstractNumId w:val="4"/>
  </w:num>
  <w:num w:numId="19" w16cid:durableId="5548952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A9E"/>
    <w:rsid w:val="00021B2F"/>
    <w:rsid w:val="00051975"/>
    <w:rsid w:val="000D003D"/>
    <w:rsid w:val="0016493D"/>
    <w:rsid w:val="001F66B9"/>
    <w:rsid w:val="00252BF3"/>
    <w:rsid w:val="002C5C9B"/>
    <w:rsid w:val="00342B93"/>
    <w:rsid w:val="003D4E77"/>
    <w:rsid w:val="003F350B"/>
    <w:rsid w:val="004A534E"/>
    <w:rsid w:val="004C0ABE"/>
    <w:rsid w:val="004E77FB"/>
    <w:rsid w:val="0051080D"/>
    <w:rsid w:val="00521A34"/>
    <w:rsid w:val="00557F48"/>
    <w:rsid w:val="005B26F1"/>
    <w:rsid w:val="005D3B95"/>
    <w:rsid w:val="005F587F"/>
    <w:rsid w:val="006303C7"/>
    <w:rsid w:val="006629FC"/>
    <w:rsid w:val="006965D5"/>
    <w:rsid w:val="00697452"/>
    <w:rsid w:val="006E6013"/>
    <w:rsid w:val="0071057A"/>
    <w:rsid w:val="00714918"/>
    <w:rsid w:val="00714B6E"/>
    <w:rsid w:val="00733588"/>
    <w:rsid w:val="007703D7"/>
    <w:rsid w:val="00787B92"/>
    <w:rsid w:val="007A5162"/>
    <w:rsid w:val="007E0B4A"/>
    <w:rsid w:val="008B00EA"/>
    <w:rsid w:val="008B35D4"/>
    <w:rsid w:val="008C4366"/>
    <w:rsid w:val="008D18DF"/>
    <w:rsid w:val="008D6F19"/>
    <w:rsid w:val="008F3462"/>
    <w:rsid w:val="009022EC"/>
    <w:rsid w:val="00903F88"/>
    <w:rsid w:val="00914BD3"/>
    <w:rsid w:val="00931436"/>
    <w:rsid w:val="00967CE9"/>
    <w:rsid w:val="009800A3"/>
    <w:rsid w:val="009B5B7D"/>
    <w:rsid w:val="009E560F"/>
    <w:rsid w:val="00A57921"/>
    <w:rsid w:val="00A63588"/>
    <w:rsid w:val="00A828ED"/>
    <w:rsid w:val="00AD0ECA"/>
    <w:rsid w:val="00B33E59"/>
    <w:rsid w:val="00B64635"/>
    <w:rsid w:val="00BD086C"/>
    <w:rsid w:val="00BE458C"/>
    <w:rsid w:val="00C3455D"/>
    <w:rsid w:val="00C42A9E"/>
    <w:rsid w:val="00CE78F0"/>
    <w:rsid w:val="00D36BC3"/>
    <w:rsid w:val="00D54BEA"/>
    <w:rsid w:val="00D817D2"/>
    <w:rsid w:val="00D8232C"/>
    <w:rsid w:val="00DA1414"/>
    <w:rsid w:val="00DA16A0"/>
    <w:rsid w:val="00DE0E1F"/>
    <w:rsid w:val="00E368B6"/>
    <w:rsid w:val="00E56796"/>
    <w:rsid w:val="00E84ABA"/>
    <w:rsid w:val="00EB05AF"/>
    <w:rsid w:val="00ED0FA2"/>
    <w:rsid w:val="00F707FA"/>
    <w:rsid w:val="00FA5524"/>
    <w:rsid w:val="00FC1383"/>
    <w:rsid w:val="00FD1645"/>
    <w:rsid w:val="00FF1CD1"/>
    <w:rsid w:val="03AAA2D5"/>
    <w:rsid w:val="105B74A1"/>
    <w:rsid w:val="15F2F31C"/>
    <w:rsid w:val="17851D6B"/>
    <w:rsid w:val="30D959EC"/>
    <w:rsid w:val="362CD31C"/>
    <w:rsid w:val="3F10EE9A"/>
    <w:rsid w:val="52286253"/>
    <w:rsid w:val="577448A8"/>
    <w:rsid w:val="5ADA0F26"/>
    <w:rsid w:val="65246B39"/>
    <w:rsid w:val="6B5823BF"/>
    <w:rsid w:val="6EF8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B1423"/>
  <w15:chartTrackingRefBased/>
  <w15:docId w15:val="{9EE6FBFC-8124-4804-AD9A-802A1A7A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1F"/>
    <w:pPr>
      <w:spacing w:after="120" w:line="264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B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4627A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0E1F"/>
    <w:pPr>
      <w:keepNext/>
      <w:keepLines/>
      <w:spacing w:before="40" w:after="0"/>
      <w:outlineLvl w:val="1"/>
    </w:pPr>
    <w:rPr>
      <w:rFonts w:ascii="Work Sans" w:eastAsiaTheme="majorEastAsia" w:hAnsi="Work Sans" w:cstheme="majorBidi"/>
      <w:b/>
      <w:color w:val="02303C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0E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8405B" w:themeColor="accent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03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349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HSStyle">
    <w:name w:val="HHS Style"/>
    <w:basedOn w:val="Normal"/>
    <w:next w:val="Normal"/>
    <w:link w:val="HHSStyleChar"/>
    <w:qFormat/>
    <w:rsid w:val="00733588"/>
    <w:pPr>
      <w:spacing w:after="0" w:line="276" w:lineRule="auto"/>
    </w:pPr>
    <w:rPr>
      <w:rFonts w:ascii="Arial" w:hAnsi="Arial"/>
      <w:szCs w:val="56"/>
    </w:rPr>
  </w:style>
  <w:style w:type="character" w:customStyle="1" w:styleId="HHSStyleChar">
    <w:name w:val="HHS Style Char"/>
    <w:basedOn w:val="DefaultParagraphFont"/>
    <w:link w:val="HHSStyle"/>
    <w:rsid w:val="00733588"/>
    <w:rPr>
      <w:rFonts w:ascii="Arial" w:hAnsi="Arial"/>
      <w:szCs w:val="56"/>
    </w:rPr>
  </w:style>
  <w:style w:type="paragraph" w:styleId="Header">
    <w:name w:val="header"/>
    <w:basedOn w:val="Normal"/>
    <w:link w:val="HeaderChar"/>
    <w:uiPriority w:val="99"/>
    <w:unhideWhenUsed/>
    <w:rsid w:val="00ED0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FA2"/>
  </w:style>
  <w:style w:type="paragraph" w:styleId="Footer">
    <w:name w:val="footer"/>
    <w:basedOn w:val="Normal"/>
    <w:link w:val="FooterChar"/>
    <w:uiPriority w:val="99"/>
    <w:unhideWhenUsed/>
    <w:rsid w:val="00ED0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FA2"/>
  </w:style>
  <w:style w:type="table" w:styleId="TableGrid">
    <w:name w:val="Table Grid"/>
    <w:basedOn w:val="TableNormal"/>
    <w:uiPriority w:val="39"/>
    <w:rsid w:val="00ED0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87B92"/>
    <w:rPr>
      <w:rFonts w:asciiTheme="majorHAnsi" w:eastAsiaTheme="majorEastAsia" w:hAnsiTheme="majorHAnsi" w:cstheme="majorBidi"/>
      <w:color w:val="04627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0E1F"/>
    <w:rPr>
      <w:rFonts w:ascii="Work Sans" w:eastAsiaTheme="majorEastAsia" w:hAnsi="Work Sans" w:cstheme="majorBidi"/>
      <w:b/>
      <w:color w:val="02303C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0E1F"/>
    <w:rPr>
      <w:rFonts w:asciiTheme="majorHAnsi" w:eastAsiaTheme="majorEastAsia" w:hAnsiTheme="majorHAnsi" w:cstheme="majorBidi"/>
      <w:color w:val="18405B" w:themeColor="accent4"/>
      <w:sz w:val="26"/>
      <w:szCs w:val="24"/>
    </w:rPr>
  </w:style>
  <w:style w:type="paragraph" w:styleId="ListParagraph">
    <w:name w:val="List Paragraph"/>
    <w:basedOn w:val="Normal"/>
    <w:uiPriority w:val="34"/>
    <w:qFormat/>
    <w:rsid w:val="00787B92"/>
    <w:pPr>
      <w:ind w:left="720"/>
      <w:contextualSpacing/>
    </w:pPr>
  </w:style>
  <w:style w:type="table" w:styleId="GridTable1Light-Accent4">
    <w:name w:val="Grid Table 1 Light Accent 4"/>
    <w:basedOn w:val="TableNormal"/>
    <w:uiPriority w:val="46"/>
    <w:rsid w:val="00787B92"/>
    <w:pPr>
      <w:spacing w:after="0" w:line="240" w:lineRule="auto"/>
    </w:pPr>
    <w:tblPr>
      <w:tblStyleRowBandSize w:val="1"/>
      <w:tblStyleColBandSize w:val="1"/>
      <w:tblBorders>
        <w:top w:val="single" w:sz="4" w:space="0" w:color="81B8DE" w:themeColor="accent4" w:themeTint="66"/>
        <w:left w:val="single" w:sz="4" w:space="0" w:color="81B8DE" w:themeColor="accent4" w:themeTint="66"/>
        <w:bottom w:val="single" w:sz="4" w:space="0" w:color="81B8DE" w:themeColor="accent4" w:themeTint="66"/>
        <w:right w:val="single" w:sz="4" w:space="0" w:color="81B8DE" w:themeColor="accent4" w:themeTint="66"/>
        <w:insideH w:val="single" w:sz="4" w:space="0" w:color="81B8DE" w:themeColor="accent4" w:themeTint="66"/>
        <w:insideV w:val="single" w:sz="4" w:space="0" w:color="81B8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395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395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787B92"/>
    <w:pPr>
      <w:spacing w:after="0" w:line="240" w:lineRule="auto"/>
    </w:pPr>
    <w:rPr>
      <w:color w:val="122F44" w:themeColor="accent4" w:themeShade="BF"/>
    </w:rPr>
    <w:tblPr>
      <w:tblStyleRowBandSize w:val="1"/>
      <w:tblStyleColBandSize w:val="1"/>
      <w:tblBorders>
        <w:top w:val="single" w:sz="4" w:space="0" w:color="4395CD" w:themeColor="accent4" w:themeTint="99"/>
        <w:left w:val="single" w:sz="4" w:space="0" w:color="4395CD" w:themeColor="accent4" w:themeTint="99"/>
        <w:bottom w:val="single" w:sz="4" w:space="0" w:color="4395CD" w:themeColor="accent4" w:themeTint="99"/>
        <w:right w:val="single" w:sz="4" w:space="0" w:color="4395CD" w:themeColor="accent4" w:themeTint="99"/>
        <w:insideH w:val="single" w:sz="4" w:space="0" w:color="4395CD" w:themeColor="accent4" w:themeTint="99"/>
        <w:insideV w:val="single" w:sz="4" w:space="0" w:color="4395C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4395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395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E" w:themeFill="accent4" w:themeFillTint="33"/>
      </w:tcPr>
    </w:tblStylePr>
    <w:tblStylePr w:type="band1Horz">
      <w:tblPr/>
      <w:tcPr>
        <w:shd w:val="clear" w:color="auto" w:fill="C0DBEE" w:themeFill="accent4" w:themeFillTint="33"/>
      </w:tcPr>
    </w:tblStylePr>
  </w:style>
  <w:style w:type="paragraph" w:styleId="ListBullet">
    <w:name w:val="List Bullet"/>
    <w:basedOn w:val="Normal"/>
    <w:uiPriority w:val="99"/>
    <w:unhideWhenUsed/>
    <w:rsid w:val="00DA1414"/>
    <w:pPr>
      <w:numPr>
        <w:numId w:val="5"/>
      </w:numPr>
      <w:contextualSpacing/>
    </w:pPr>
  </w:style>
  <w:style w:type="paragraph" w:styleId="NoSpacing">
    <w:name w:val="No Spacing"/>
    <w:uiPriority w:val="1"/>
    <w:qFormat/>
    <w:rsid w:val="00DE0E1F"/>
    <w:pPr>
      <w:spacing w:after="0" w:line="240" w:lineRule="auto"/>
    </w:pPr>
    <w:rPr>
      <w:sz w:val="24"/>
    </w:rPr>
  </w:style>
  <w:style w:type="table" w:styleId="ListTable1Light-Accent6">
    <w:name w:val="List Table 1 Light Accent 6"/>
    <w:basedOn w:val="TableNormal"/>
    <w:uiPriority w:val="46"/>
    <w:rsid w:val="005F587F"/>
    <w:pPr>
      <w:spacing w:after="0" w:line="240" w:lineRule="auto"/>
    </w:pPr>
    <w:rPr>
      <w:color w:val="404040" w:themeColor="text1" w:themeTint="BF"/>
      <w:sz w:val="20"/>
      <w:szCs w:val="20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BB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BB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8E2" w:themeFill="accent6" w:themeFillTint="33"/>
      </w:tcPr>
    </w:tblStylePr>
    <w:tblStylePr w:type="band1Horz">
      <w:tblPr/>
      <w:tcPr>
        <w:shd w:val="clear" w:color="auto" w:fill="CCE8E2" w:themeFill="accent6" w:themeFillTint="33"/>
      </w:tcPr>
    </w:tblStylePr>
  </w:style>
  <w:style w:type="paragraph" w:styleId="Signature">
    <w:name w:val="Signature"/>
    <w:basedOn w:val="Normal"/>
    <w:link w:val="SignatureChar"/>
    <w:uiPriority w:val="8"/>
    <w:unhideWhenUsed/>
    <w:qFormat/>
    <w:rsid w:val="005F587F"/>
    <w:pPr>
      <w:spacing w:before="720" w:after="0" w:line="312" w:lineRule="auto"/>
      <w:contextualSpacing/>
    </w:pPr>
    <w:rPr>
      <w:b/>
      <w:color w:val="000000" w:themeColor="text1"/>
      <w:kern w:val="20"/>
      <w:sz w:val="22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8"/>
    <w:rsid w:val="005F587F"/>
    <w:rPr>
      <w:b/>
      <w:color w:val="000000" w:themeColor="text1"/>
      <w:kern w:val="20"/>
      <w:szCs w:val="20"/>
      <w:lang w:eastAsia="ja-JP"/>
    </w:rPr>
  </w:style>
  <w:style w:type="paragraph" w:styleId="ListNumber">
    <w:name w:val="List Number"/>
    <w:basedOn w:val="ListNumber2"/>
    <w:autoRedefine/>
    <w:uiPriority w:val="9"/>
    <w:unhideWhenUsed/>
    <w:qFormat/>
    <w:rsid w:val="005F587F"/>
  </w:style>
  <w:style w:type="paragraph" w:styleId="ListNumber2">
    <w:name w:val="List Number 2"/>
    <w:basedOn w:val="Normal"/>
    <w:autoRedefine/>
    <w:uiPriority w:val="10"/>
    <w:qFormat/>
    <w:rsid w:val="005F587F"/>
    <w:pPr>
      <w:numPr>
        <w:numId w:val="8"/>
      </w:numPr>
      <w:spacing w:after="80" w:line="276" w:lineRule="auto"/>
      <w:contextualSpacing/>
    </w:pPr>
    <w:rPr>
      <w:color w:val="000000" w:themeColor="text1"/>
      <w:sz w:val="22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03D7"/>
    <w:rPr>
      <w:rFonts w:asciiTheme="majorHAnsi" w:eastAsiaTheme="majorEastAsia" w:hAnsiTheme="majorHAnsi" w:cstheme="majorBidi"/>
      <w:iCs/>
      <w:color w:val="03495B" w:themeColor="accent1" w:themeShade="BF"/>
      <w:sz w:val="24"/>
    </w:rPr>
  </w:style>
  <w:style w:type="paragraph" w:customStyle="1" w:styleId="paragraph">
    <w:name w:val="paragraph"/>
    <w:basedOn w:val="Normal"/>
    <w:rsid w:val="00C4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C42A9E"/>
  </w:style>
  <w:style w:type="character" w:customStyle="1" w:styleId="eop">
    <w:name w:val="eop"/>
    <w:basedOn w:val="DefaultParagraphFont"/>
    <w:rsid w:val="00C42A9E"/>
  </w:style>
  <w:style w:type="character" w:styleId="Hyperlink">
    <w:name w:val="Hyperlink"/>
    <w:basedOn w:val="DefaultParagraphFont"/>
    <w:uiPriority w:val="99"/>
    <w:unhideWhenUsed/>
    <w:rsid w:val="00252BF3"/>
    <w:rPr>
      <w:color w:val="0070C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5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6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1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6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1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5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5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6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3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2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1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3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8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6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2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6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8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2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5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8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8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2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3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7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5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3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7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9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5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7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0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7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mailto:bhassistance@hhs.iowa.gov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svg"/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gerdne0\Downloads\HHS%20Letterhead%20Basic%20(1).dotx" TargetMode="External"/></Relationships>
</file>

<file path=word/theme/theme1.xml><?xml version="1.0" encoding="utf-8"?>
<a:theme xmlns:a="http://schemas.openxmlformats.org/drawingml/2006/main" name="Gov Office 2024 theme">
  <a:themeElements>
    <a:clrScheme name="Gov Office Swatches">
      <a:dk1>
        <a:sysClr val="windowText" lastClr="000000"/>
      </a:dk1>
      <a:lt1>
        <a:sysClr val="window" lastClr="FFFFFF"/>
      </a:lt1>
      <a:dk2>
        <a:srgbClr val="4B4D4F"/>
      </a:dk2>
      <a:lt2>
        <a:srgbClr val="E7E6E6"/>
      </a:lt2>
      <a:accent1>
        <a:srgbClr val="04627A"/>
      </a:accent1>
      <a:accent2>
        <a:srgbClr val="C6D668"/>
      </a:accent2>
      <a:accent3>
        <a:srgbClr val="E0A626"/>
      </a:accent3>
      <a:accent4>
        <a:srgbClr val="18405B"/>
      </a:accent4>
      <a:accent5>
        <a:srgbClr val="70C8B8"/>
      </a:accent5>
      <a:accent6>
        <a:srgbClr val="2C6358"/>
      </a:accent6>
      <a:hlink>
        <a:srgbClr val="0070C0"/>
      </a:hlink>
      <a:folHlink>
        <a:srgbClr val="694C60"/>
      </a:folHlink>
    </a:clrScheme>
    <a:fontScheme name="Gov Office HHS Work Sans">
      <a:majorFont>
        <a:latin typeface="Work Sans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v Office 2024 theme" id="{6298349E-A72C-4519-A5B0-B690EDAB395A}" vid="{8599F3F0-E36C-43A3-A13A-EDC9317CF2B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b805e8-c967-4d1c-993a-9bf901049d3a">
      <Terms xmlns="http://schemas.microsoft.com/office/infopath/2007/PartnerControls"/>
    </lcf76f155ced4ddcb4097134ff3c332f>
    <TaxCatchAll xmlns="17169cdf-514c-400e-a2ce-7ebc9fe4766f" xsi:nil="true"/>
    <Notes xmlns="e0b805e8-c967-4d1c-993a-9bf901049d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1F481E97DF848B92E9033EEF2A8AC" ma:contentTypeVersion="13" ma:contentTypeDescription="Create a new document." ma:contentTypeScope="" ma:versionID="01e34592a4230b7637aff35644df1685">
  <xsd:schema xmlns:xsd="http://www.w3.org/2001/XMLSchema" xmlns:xs="http://www.w3.org/2001/XMLSchema" xmlns:p="http://schemas.microsoft.com/office/2006/metadata/properties" xmlns:ns2="e0b805e8-c967-4d1c-993a-9bf901049d3a" xmlns:ns3="17169cdf-514c-400e-a2ce-7ebc9fe4766f" targetNamespace="http://schemas.microsoft.com/office/2006/metadata/properties" ma:root="true" ma:fieldsID="e6a31a46aaf97704f17266af6cf41b11" ns2:_="" ns3:_="">
    <xsd:import namespace="e0b805e8-c967-4d1c-993a-9bf901049d3a"/>
    <xsd:import namespace="17169cdf-514c-400e-a2ce-7ebc9fe47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805e8-c967-4d1c-993a-9bf901049d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93164ec-f35b-416f-add9-a3560115a3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69cdf-514c-400e-a2ce-7ebc9fe4766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18f9bf6-5564-4ae1-9084-07f9a5543081}" ma:internalName="TaxCatchAll" ma:showField="CatchAllData" ma:web="17169cdf-514c-400e-a2ce-7ebc9fe47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3DAF30-507D-4BEF-B3D8-0B374BAE3BBC}">
  <ds:schemaRefs>
    <ds:schemaRef ds:uri="http://schemas.microsoft.com/office/2006/metadata/properties"/>
    <ds:schemaRef ds:uri="http://schemas.microsoft.com/office/infopath/2007/PartnerControls"/>
    <ds:schemaRef ds:uri="e0b805e8-c967-4d1c-993a-9bf901049d3a"/>
    <ds:schemaRef ds:uri="17169cdf-514c-400e-a2ce-7ebc9fe4766f"/>
  </ds:schemaRefs>
</ds:datastoreItem>
</file>

<file path=customXml/itemProps2.xml><?xml version="1.0" encoding="utf-8"?>
<ds:datastoreItem xmlns:ds="http://schemas.openxmlformats.org/officeDocument/2006/customXml" ds:itemID="{428CCDF9-9ADC-4F3D-9340-4087C00B07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050790-BAB1-499C-A13B-4055AEA70B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C0D329-E0D8-4A44-87DB-9C66310D0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805e8-c967-4d1c-993a-9bf901049d3a"/>
    <ds:schemaRef ds:uri="17169cdf-514c-400e-a2ce-7ebc9fe47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HHS Letterhead Basic (1)</Template>
  <TotalTime>5</TotalTime>
  <Pages>9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470-0217, Tobacco Prevention Materials Order Form</vt:lpstr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470-0217, Tobacco Prevention Materials Order Form</dc:title>
  <dc:subject/>
  <dc:creator>Iowa Department of Health and Human Services</dc:creator>
  <cp:keywords/>
  <dc:description/>
  <cp:lastModifiedBy>Shanks, Adam [HHS]</cp:lastModifiedBy>
  <cp:revision>2</cp:revision>
  <dcterms:created xsi:type="dcterms:W3CDTF">2026-02-26T15:19:00Z</dcterms:created>
  <dcterms:modified xsi:type="dcterms:W3CDTF">2026-02-26T15:19:00Z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0x01010000E1F481E97DF848B92E9033EEF2A8AC</vt:lpwstr>
  </property>
  <property fmtid="{D5CDD505-2E9C-101B-9397-08002B2CF9AE}" pid="3" name="MediaServiceImageTags">
    <vt:lpwstr/>
  </property>
</Properties>
</file>