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870B" w14:textId="2DB6E728" w:rsidR="005B08C8" w:rsidRPr="005B08C8" w:rsidRDefault="003162C1" w:rsidP="005B08C8">
      <w:pPr>
        <w:pStyle w:val="Title"/>
        <w:rPr>
          <w:color w:val="04627A" w:themeColor="accent1"/>
        </w:rPr>
      </w:pPr>
      <w:r>
        <w:rPr>
          <w:color w:val="04627A" w:themeColor="accent1"/>
        </w:rPr>
        <w:t>Human Rights Board</w:t>
      </w:r>
    </w:p>
    <w:p w14:paraId="62A2AC40" w14:textId="1B35CB76" w:rsidR="000F4437" w:rsidRPr="005B08C8" w:rsidRDefault="000F4437" w:rsidP="000F4437">
      <w:r w:rsidRPr="002C13E5">
        <w:rPr>
          <w:b/>
          <w:bCs/>
          <w:color w:val="262626" w:themeColor="text1" w:themeTint="D9"/>
        </w:rPr>
        <w:t>Division:</w:t>
      </w:r>
      <w:r w:rsidRPr="005B08C8">
        <w:t xml:space="preserve"> </w:t>
      </w:r>
      <w:r w:rsidR="00E97D49">
        <w:t>Performance &amp; Operations</w:t>
      </w:r>
    </w:p>
    <w:p w14:paraId="15B70BD0" w14:textId="2F281487" w:rsidR="000F4437" w:rsidRPr="005B08C8" w:rsidRDefault="000F4437" w:rsidP="000F4437">
      <w:r w:rsidRPr="002C13E5">
        <w:rPr>
          <w:b/>
          <w:bCs/>
          <w:color w:val="262626" w:themeColor="text1" w:themeTint="D9"/>
        </w:rPr>
        <w:t>Meeting Topic:</w:t>
      </w:r>
      <w:r w:rsidRPr="002C13E5">
        <w:rPr>
          <w:color w:val="262626" w:themeColor="text1" w:themeTint="D9"/>
        </w:rPr>
        <w:t xml:space="preserve"> </w:t>
      </w:r>
      <w:r w:rsidR="00380448">
        <w:rPr>
          <w:color w:val="262626" w:themeColor="text1" w:themeTint="D9"/>
        </w:rPr>
        <w:t>Human Rights Board Meeting</w:t>
      </w:r>
    </w:p>
    <w:p w14:paraId="2A4CE801" w14:textId="0E43C4C7" w:rsidR="000F4437" w:rsidRPr="005B08C8" w:rsidRDefault="000F4437" w:rsidP="000F4437">
      <w:r w:rsidRPr="002C13E5">
        <w:rPr>
          <w:b/>
          <w:bCs/>
          <w:color w:val="262626" w:themeColor="text1" w:themeTint="D9"/>
        </w:rPr>
        <w:t>Facilitator:</w:t>
      </w:r>
      <w:r w:rsidRPr="005B08C8">
        <w:t xml:space="preserve"> </w:t>
      </w:r>
      <w:r w:rsidR="00BB3756">
        <w:t>Emily Petty</w:t>
      </w:r>
    </w:p>
    <w:p w14:paraId="636D461A" w14:textId="213EFB5F" w:rsidR="000F4437" w:rsidRPr="005B08C8" w:rsidRDefault="000F4437" w:rsidP="000F4437">
      <w:r w:rsidRPr="002C13E5">
        <w:rPr>
          <w:b/>
          <w:bCs/>
          <w:color w:val="262626" w:themeColor="text1" w:themeTint="D9"/>
        </w:rPr>
        <w:t>Date:</w:t>
      </w:r>
      <w:r w:rsidRPr="002C13E5">
        <w:rPr>
          <w:color w:val="404040" w:themeColor="text1" w:themeTint="BF"/>
        </w:rPr>
        <w:t xml:space="preserve"> </w:t>
      </w:r>
      <w:r w:rsidR="00BB3756">
        <w:rPr>
          <w:color w:val="404040" w:themeColor="text1" w:themeTint="BF"/>
        </w:rPr>
        <w:t>7</w:t>
      </w:r>
      <w:r w:rsidR="00380448">
        <w:rPr>
          <w:color w:val="404040" w:themeColor="text1" w:themeTint="BF"/>
        </w:rPr>
        <w:t>/</w:t>
      </w:r>
      <w:r w:rsidR="00BB3756">
        <w:rPr>
          <w:color w:val="404040" w:themeColor="text1" w:themeTint="BF"/>
        </w:rPr>
        <w:t>2</w:t>
      </w:r>
      <w:r w:rsidR="00FA7E5E">
        <w:rPr>
          <w:color w:val="404040" w:themeColor="text1" w:themeTint="BF"/>
        </w:rPr>
        <w:t>7</w:t>
      </w:r>
      <w:r w:rsidR="00380448">
        <w:rPr>
          <w:color w:val="404040" w:themeColor="text1" w:themeTint="BF"/>
        </w:rPr>
        <w:t>/2026</w:t>
      </w:r>
    </w:p>
    <w:p w14:paraId="7227482E" w14:textId="3E001EAA" w:rsidR="000F4437" w:rsidRPr="005B08C8" w:rsidRDefault="000F4437" w:rsidP="000F4437">
      <w:r w:rsidRPr="002C13E5">
        <w:rPr>
          <w:b/>
          <w:bCs/>
          <w:color w:val="262626" w:themeColor="text1" w:themeTint="D9"/>
        </w:rPr>
        <w:t>Time:</w:t>
      </w:r>
      <w:r w:rsidRPr="002C13E5">
        <w:rPr>
          <w:color w:val="404040" w:themeColor="text1" w:themeTint="BF"/>
        </w:rPr>
        <w:t xml:space="preserve"> </w:t>
      </w:r>
      <w:r w:rsidR="00D55EC4">
        <w:rPr>
          <w:color w:val="404040" w:themeColor="text1" w:themeTint="BF"/>
        </w:rPr>
        <w:t>1:00-2:00PM</w:t>
      </w:r>
    </w:p>
    <w:p w14:paraId="68090CC3" w14:textId="3E8293B0" w:rsidR="000F4437" w:rsidRDefault="000F4437" w:rsidP="000F4437">
      <w:pPr>
        <w:rPr>
          <w:color w:val="404040" w:themeColor="text1" w:themeTint="BF"/>
        </w:rPr>
      </w:pPr>
      <w:r w:rsidRPr="002C13E5">
        <w:rPr>
          <w:b/>
          <w:bCs/>
          <w:color w:val="262626" w:themeColor="text1" w:themeTint="D9"/>
        </w:rPr>
        <w:t>Location:</w:t>
      </w:r>
      <w:r w:rsidRPr="002C13E5">
        <w:rPr>
          <w:color w:val="404040" w:themeColor="text1" w:themeTint="BF"/>
        </w:rPr>
        <w:t xml:space="preserve"> </w:t>
      </w:r>
      <w:r w:rsidR="00D55EC4">
        <w:rPr>
          <w:color w:val="404040" w:themeColor="text1" w:themeTint="BF"/>
        </w:rPr>
        <w:t xml:space="preserve">Virtual – </w:t>
      </w:r>
      <w:hyperlink r:id="rId11" w:history="1">
        <w:r w:rsidR="00D55EC4" w:rsidRPr="003162C1">
          <w:rPr>
            <w:rStyle w:val="Hyperlink"/>
          </w:rPr>
          <w:t>Microsoft Teams</w:t>
        </w:r>
      </w:hyperlink>
    </w:p>
    <w:p w14:paraId="3E3B7F03" w14:textId="77777777" w:rsidR="000F4437" w:rsidRPr="00104F4C" w:rsidRDefault="000F4437" w:rsidP="000F4437"/>
    <w:tbl>
      <w:tblPr>
        <w:tblStyle w:val="TableGrid"/>
        <w:tblW w:w="0" w:type="auto"/>
        <w:tblCellMar>
          <w:top w:w="43" w:type="dxa"/>
          <w:bottom w:w="43" w:type="dxa"/>
        </w:tblCellMar>
        <w:tblLook w:val="0480" w:firstRow="0" w:lastRow="0" w:firstColumn="1" w:lastColumn="0" w:noHBand="0" w:noVBand="1"/>
        <w:tblCaption w:val="Table for objectives, participants, and agenda items"/>
        <w:tblDescription w:val="In table format for design purposes, it's one column, six rows where rows 1, 3, and 5 are styled header one. They say Meeting Objectives, Meeting Participants, and Agenda Topic and Items, respectively."/>
      </w:tblPr>
      <w:tblGrid>
        <w:gridCol w:w="9350"/>
      </w:tblGrid>
      <w:tr w:rsidR="000F4437" w:rsidRPr="009022EC" w14:paraId="74FD15A7" w14:textId="77777777" w:rsidTr="009F7022">
        <w:trPr>
          <w:trHeight w:val="440"/>
        </w:trPr>
        <w:tc>
          <w:tcPr>
            <w:tcW w:w="9350" w:type="dxa"/>
            <w:tcBorders>
              <w:top w:val="nil"/>
              <w:left w:val="nil"/>
              <w:bottom w:val="single" w:sz="18" w:space="0" w:color="04627A" w:themeColor="accent1"/>
              <w:right w:val="nil"/>
            </w:tcBorders>
            <w:vAlign w:val="center"/>
          </w:tcPr>
          <w:p w14:paraId="0B847EB1" w14:textId="77777777" w:rsidR="000F4437" w:rsidRPr="00A54E5D" w:rsidRDefault="000F4437" w:rsidP="009F7022">
            <w:pPr>
              <w:pStyle w:val="Heading2"/>
              <w:rPr>
                <w:color w:val="04627A" w:themeColor="accent1"/>
              </w:rPr>
            </w:pPr>
            <w:r w:rsidRPr="00A54E5D">
              <w:rPr>
                <w:color w:val="04627A" w:themeColor="accent1"/>
              </w:rPr>
              <w:t>Meeting Objectives</w:t>
            </w:r>
          </w:p>
        </w:tc>
      </w:tr>
      <w:tr w:rsidR="00C8642D" w:rsidRPr="00371D32" w14:paraId="7A191357" w14:textId="77777777" w:rsidTr="009F7022">
        <w:trPr>
          <w:trHeight w:val="695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FEA538" w14:textId="1B898B65" w:rsidR="00C8642D" w:rsidRPr="00C8642D" w:rsidRDefault="00EC2B41" w:rsidP="00C8642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proofErr w:type="gramStart"/>
            <w:r>
              <w:rPr>
                <w:rFonts w:cstheme="minorHAnsi"/>
                <w:szCs w:val="24"/>
              </w:rPr>
              <w:t>Approve</w:t>
            </w:r>
            <w:proofErr w:type="gramEnd"/>
            <w:r>
              <w:rPr>
                <w:rFonts w:cstheme="minorHAnsi"/>
                <w:szCs w:val="24"/>
              </w:rPr>
              <w:t xml:space="preserve"> Board minutes</w:t>
            </w:r>
          </w:p>
          <w:p w14:paraId="1A4B4143" w14:textId="42639CF8" w:rsidR="00AA0F5E" w:rsidRDefault="00637333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Strengthen</w:t>
            </w:r>
            <w:r w:rsidR="00EC2B41">
              <w:rPr>
                <w:rFonts w:cstheme="minorHAnsi"/>
                <w:szCs w:val="24"/>
              </w:rPr>
              <w:t xml:space="preserve"> Board</w:t>
            </w:r>
            <w:r w:rsidR="00FD2975">
              <w:rPr>
                <w:rFonts w:cstheme="minorHAnsi"/>
                <w:szCs w:val="24"/>
              </w:rPr>
              <w:t xml:space="preserve"> c</w:t>
            </w:r>
            <w:r w:rsidR="00C8642D" w:rsidRPr="00C8642D">
              <w:rPr>
                <w:rFonts w:cstheme="minorHAnsi"/>
                <w:szCs w:val="24"/>
              </w:rPr>
              <w:t>onnection</w:t>
            </w:r>
            <w:r w:rsidR="00FD2975">
              <w:rPr>
                <w:rFonts w:cstheme="minorHAnsi"/>
                <w:szCs w:val="24"/>
              </w:rPr>
              <w:t>s</w:t>
            </w:r>
          </w:p>
          <w:p w14:paraId="28D35394" w14:textId="77777777" w:rsidR="00AA0F5E" w:rsidRDefault="00A47E6E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Preview</w:t>
            </w:r>
            <w:r w:rsidR="00E8187A">
              <w:rPr>
                <w:rFonts w:cstheme="minorHAnsi"/>
                <w:szCs w:val="24"/>
              </w:rPr>
              <w:t xml:space="preserve"> Strategic Plan </w:t>
            </w:r>
            <w:r>
              <w:rPr>
                <w:rFonts w:cstheme="minorHAnsi"/>
                <w:szCs w:val="24"/>
              </w:rPr>
              <w:t>Strategies</w:t>
            </w:r>
          </w:p>
          <w:p w14:paraId="2C34A134" w14:textId="389797F2" w:rsidR="00A47E6E" w:rsidRPr="00AA0F5E" w:rsidRDefault="00A47E6E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Brainstorm developmental opportunities </w:t>
            </w:r>
          </w:p>
        </w:tc>
      </w:tr>
      <w:tr w:rsidR="00C8642D" w:rsidRPr="009022EC" w14:paraId="5E2CACD7" w14:textId="77777777" w:rsidTr="009F7022">
        <w:trPr>
          <w:trHeight w:val="450"/>
        </w:trPr>
        <w:tc>
          <w:tcPr>
            <w:tcW w:w="9350" w:type="dxa"/>
            <w:tcBorders>
              <w:top w:val="nil"/>
              <w:left w:val="nil"/>
              <w:bottom w:val="single" w:sz="18" w:space="0" w:color="04627A" w:themeColor="accent1"/>
              <w:right w:val="nil"/>
            </w:tcBorders>
            <w:vAlign w:val="center"/>
          </w:tcPr>
          <w:p w14:paraId="2F07ED70" w14:textId="77777777" w:rsidR="00C8642D" w:rsidRPr="00F270F7" w:rsidRDefault="00C8642D" w:rsidP="00C8642D">
            <w:pPr>
              <w:pStyle w:val="Heading2"/>
            </w:pPr>
            <w:r w:rsidRPr="00F270F7">
              <w:t>Meeting Participants</w:t>
            </w:r>
          </w:p>
        </w:tc>
      </w:tr>
      <w:tr w:rsidR="00C8642D" w:rsidRPr="009022EC" w14:paraId="6C36624C" w14:textId="77777777" w:rsidTr="009F7022">
        <w:trPr>
          <w:trHeight w:val="677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CellMar>
                <w:top w:w="29" w:type="dxa"/>
              </w:tblCellMar>
              <w:tblLook w:val="04A0" w:firstRow="1" w:lastRow="0" w:firstColumn="1" w:lastColumn="0" w:noHBand="0" w:noVBand="1"/>
            </w:tblPr>
            <w:tblGrid>
              <w:gridCol w:w="3694"/>
              <w:gridCol w:w="5440"/>
            </w:tblGrid>
            <w:tr w:rsidR="005475EA" w:rsidRPr="00E316C4" w14:paraId="4BBEF89D" w14:textId="77777777" w:rsidTr="007B0A74">
              <w:trPr>
                <w:trHeight w:val="1062"/>
              </w:trPr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1C365F"/>
                    <w:right w:val="nil"/>
                  </w:tcBorders>
                  <w:shd w:val="clear" w:color="auto" w:fill="FFFFFF" w:themeFill="background1"/>
                </w:tcPr>
                <w:p w14:paraId="5705FFB2" w14:textId="77777777" w:rsidR="005475EA" w:rsidRPr="00484230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</w:pPr>
                  <w:r w:rsidRPr="00484230"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  <w:t>HHS Staff</w:t>
                  </w:r>
                </w:p>
                <w:p w14:paraId="1C2F39D7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E316C4">
                    <w:rPr>
                      <w:rFonts w:cstheme="minorHAnsi"/>
                      <w:color w:val="000000" w:themeColor="text1"/>
                      <w:szCs w:val="24"/>
                    </w:rPr>
                    <w:t>Marisa Roseberry</w:t>
                  </w:r>
                </w:p>
                <w:p w14:paraId="5ACAAF57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E316C4">
                    <w:rPr>
                      <w:rFonts w:cstheme="minorHAnsi"/>
                      <w:color w:val="000000" w:themeColor="text1"/>
                      <w:szCs w:val="24"/>
                    </w:rPr>
                    <w:t>Diamond Denney</w:t>
                  </w:r>
                </w:p>
                <w:p w14:paraId="2CB58C53" w14:textId="77777777" w:rsidR="005475EA" w:rsidRPr="00E316C4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570" w:type="dxa"/>
                  <w:tcBorders>
                    <w:top w:val="nil"/>
                    <w:left w:val="nil"/>
                    <w:bottom w:val="single" w:sz="4" w:space="0" w:color="1C365F"/>
                    <w:right w:val="nil"/>
                  </w:tcBorders>
                  <w:shd w:val="clear" w:color="auto" w:fill="FFFFFF" w:themeFill="background1"/>
                </w:tcPr>
                <w:p w14:paraId="4BD51F53" w14:textId="77777777" w:rsidR="005475EA" w:rsidRPr="00484230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</w:pPr>
                  <w:r w:rsidRPr="00484230"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  <w:t>Board Members</w:t>
                  </w:r>
                </w:p>
                <w:p w14:paraId="4A1F7E74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Senator Dennis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Guth</w:t>
                  </w:r>
                </w:p>
                <w:p w14:paraId="35431709" w14:textId="77777777" w:rsidR="005475EA" w:rsidRPr="003475D1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Senator Sarah Trone Garriott</w:t>
                  </w:r>
                </w:p>
                <w:p w14:paraId="69D78783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Representative Jeff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Shipley</w:t>
                  </w:r>
                </w:p>
                <w:p w14:paraId="0C76A53A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Representative Aime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Wichtendahl</w:t>
                  </w:r>
                </w:p>
                <w:p w14:paraId="3EAD667B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Director Larry Johnson</w:t>
                  </w:r>
                </w:p>
                <w:p w14:paraId="1D41504E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Peggy La</w:t>
                  </w:r>
                </w:p>
                <w:p w14:paraId="6DB28F15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Anthony Chavez</w:t>
                  </w:r>
                </w:p>
                <w:p w14:paraId="76281528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Beth Coonan</w:t>
                  </w:r>
                </w:p>
                <w:p w14:paraId="7AC09B89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Whitney McIntosh</w:t>
                  </w:r>
                </w:p>
                <w:p w14:paraId="4A1BC849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Emily Petty</w:t>
                  </w:r>
                </w:p>
                <w:p w14:paraId="26DF798E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Noah Schrad</w:t>
                  </w:r>
                </w:p>
                <w:p w14:paraId="6646F8AD" w14:textId="44A1E051" w:rsidR="005475EA" w:rsidRPr="00E316C4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Jennifer Carrillo </w:t>
                  </w:r>
                </w:p>
              </w:tc>
            </w:tr>
          </w:tbl>
          <w:p w14:paraId="72EF950F" w14:textId="622A4283" w:rsidR="00C8642D" w:rsidRPr="00C03E65" w:rsidRDefault="00C8642D" w:rsidP="00C8642D">
            <w:pPr>
              <w:spacing w:line="360" w:lineRule="auto"/>
              <w:rPr>
                <w:color w:val="262626" w:themeColor="text1" w:themeTint="D9"/>
              </w:rPr>
            </w:pPr>
          </w:p>
        </w:tc>
      </w:tr>
      <w:tr w:rsidR="00C8642D" w:rsidRPr="009022EC" w14:paraId="4B8AB489" w14:textId="77777777" w:rsidTr="009F7022">
        <w:trPr>
          <w:trHeight w:val="288"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7D65F591" w14:textId="77777777" w:rsidR="00C8642D" w:rsidRPr="00F270F7" w:rsidRDefault="00C8642D" w:rsidP="00C8642D">
            <w:pPr>
              <w:pStyle w:val="Heading2"/>
            </w:pPr>
            <w:r w:rsidRPr="00F270F7">
              <w:t>Agenda Topic and Items</w:t>
            </w:r>
          </w:p>
        </w:tc>
      </w:tr>
      <w:tr w:rsidR="00C8642D" w:rsidRPr="009022EC" w14:paraId="442D6504" w14:textId="77777777" w:rsidTr="009F7022">
        <w:trPr>
          <w:trHeight w:val="677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62"/>
              <w:gridCol w:w="4562"/>
            </w:tblGrid>
            <w:tr w:rsidR="00075F06" w14:paraId="619CE0B3" w14:textId="77777777" w:rsidTr="00E97D49">
              <w:trPr>
                <w:trHeight w:val="260"/>
              </w:trPr>
              <w:tc>
                <w:tcPr>
                  <w:tcW w:w="4562" w:type="dxa"/>
                </w:tcPr>
                <w:p w14:paraId="18C6E2E6" w14:textId="67B4B00D" w:rsidR="00075F06" w:rsidRDefault="00523A25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1:00-1:10</w:t>
                  </w:r>
                </w:p>
              </w:tc>
              <w:tc>
                <w:tcPr>
                  <w:tcW w:w="4562" w:type="dxa"/>
                </w:tcPr>
                <w:p w14:paraId="063444AA" w14:textId="77777777" w:rsidR="002E1C81" w:rsidRDefault="002E1C81" w:rsidP="00E97D4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 xml:space="preserve">Call to Order </w:t>
                  </w:r>
                </w:p>
                <w:p w14:paraId="20FB3E97" w14:textId="02E1A5AD" w:rsidR="002E1C81" w:rsidRPr="003B33B0" w:rsidRDefault="002E1C81" w:rsidP="003B33B0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 xml:space="preserve">Welcome </w:t>
                  </w:r>
                </w:p>
              </w:tc>
            </w:tr>
            <w:tr w:rsidR="00075F06" w14:paraId="5135887F" w14:textId="77777777" w:rsidTr="00E97D49">
              <w:trPr>
                <w:trHeight w:val="395"/>
              </w:trPr>
              <w:tc>
                <w:tcPr>
                  <w:tcW w:w="4562" w:type="dxa"/>
                </w:tcPr>
                <w:p w14:paraId="5A65158F" w14:textId="68764A2C" w:rsidR="00075F06" w:rsidRDefault="00D17BF7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lastRenderedPageBreak/>
                    <w:t>1:10-1:15</w:t>
                  </w:r>
                </w:p>
              </w:tc>
              <w:tc>
                <w:tcPr>
                  <w:tcW w:w="4562" w:type="dxa"/>
                </w:tcPr>
                <w:p w14:paraId="72F8E351" w14:textId="1C7CE145" w:rsidR="00075F06" w:rsidRPr="00D17BF7" w:rsidRDefault="00D17BF7" w:rsidP="00E97D4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Approve meeting minutes</w:t>
                  </w:r>
                </w:p>
              </w:tc>
            </w:tr>
            <w:tr w:rsidR="00075F06" w14:paraId="1BDCA192" w14:textId="77777777" w:rsidTr="00EC2B41">
              <w:trPr>
                <w:trHeight w:val="530"/>
              </w:trPr>
              <w:tc>
                <w:tcPr>
                  <w:tcW w:w="4562" w:type="dxa"/>
                </w:tcPr>
                <w:p w14:paraId="0DC24389" w14:textId="2C3CF56A" w:rsidR="00075F06" w:rsidRDefault="00D17BF7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1:15-</w:t>
                  </w:r>
                  <w:r w:rsidR="00DB1533">
                    <w:rPr>
                      <w:color w:val="262626" w:themeColor="text1" w:themeTint="D9"/>
                    </w:rPr>
                    <w:t>1:30</w:t>
                  </w:r>
                </w:p>
              </w:tc>
              <w:tc>
                <w:tcPr>
                  <w:tcW w:w="4562" w:type="dxa"/>
                </w:tcPr>
                <w:p w14:paraId="70A5989D" w14:textId="36C9C4CF" w:rsidR="00EB2FF3" w:rsidRPr="00AD29AA" w:rsidRDefault="00C27438" w:rsidP="00AD29AA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Strengthening</w:t>
                  </w:r>
                  <w:r w:rsidR="00AD29AA">
                    <w:rPr>
                      <w:color w:val="262626" w:themeColor="text1" w:themeTint="D9"/>
                    </w:rPr>
                    <w:t xml:space="preserve"> Connections</w:t>
                  </w:r>
                  <w:r w:rsidR="007B0740">
                    <w:rPr>
                      <w:color w:val="262626" w:themeColor="text1" w:themeTint="D9"/>
                    </w:rPr>
                    <w:t xml:space="preserve"> </w:t>
                  </w:r>
                </w:p>
              </w:tc>
            </w:tr>
            <w:tr w:rsidR="00075F06" w14:paraId="2665F98A" w14:textId="77777777" w:rsidTr="00075F06">
              <w:tc>
                <w:tcPr>
                  <w:tcW w:w="4562" w:type="dxa"/>
                </w:tcPr>
                <w:p w14:paraId="7A2F0C1E" w14:textId="78E4C0FA" w:rsidR="00075F06" w:rsidRDefault="00EB2FF3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1:30-</w:t>
                  </w:r>
                  <w:r w:rsidR="00076533">
                    <w:rPr>
                      <w:color w:val="262626" w:themeColor="text1" w:themeTint="D9"/>
                    </w:rPr>
                    <w:t>1:55</w:t>
                  </w:r>
                </w:p>
              </w:tc>
              <w:tc>
                <w:tcPr>
                  <w:tcW w:w="4562" w:type="dxa"/>
                </w:tcPr>
                <w:p w14:paraId="5F9363CC" w14:textId="77777777" w:rsidR="00076533" w:rsidRDefault="00466851" w:rsidP="00723DE0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Pre</w:t>
                  </w:r>
                  <w:r w:rsidR="00C27438">
                    <w:rPr>
                      <w:color w:val="262626" w:themeColor="text1" w:themeTint="D9"/>
                    </w:rPr>
                    <w:t xml:space="preserve">view </w:t>
                  </w:r>
                  <w:r w:rsidR="00062D57">
                    <w:rPr>
                      <w:color w:val="262626" w:themeColor="text1" w:themeTint="D9"/>
                    </w:rPr>
                    <w:t xml:space="preserve">Strategic Plan </w:t>
                  </w:r>
                  <w:r>
                    <w:rPr>
                      <w:color w:val="262626" w:themeColor="text1" w:themeTint="D9"/>
                    </w:rPr>
                    <w:t>strategies</w:t>
                  </w:r>
                </w:p>
                <w:p w14:paraId="79F0CFEF" w14:textId="13902617" w:rsidR="00466851" w:rsidRPr="00723DE0" w:rsidRDefault="00CF6636" w:rsidP="00723DE0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Explore developmental opportunities</w:t>
                  </w:r>
                </w:p>
              </w:tc>
            </w:tr>
            <w:tr w:rsidR="00075F06" w14:paraId="0FA0553E" w14:textId="77777777" w:rsidTr="00075F06">
              <w:tc>
                <w:tcPr>
                  <w:tcW w:w="4562" w:type="dxa"/>
                </w:tcPr>
                <w:p w14:paraId="3122E466" w14:textId="4187B220" w:rsidR="00075F06" w:rsidRDefault="00076533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1:55-2:00</w:t>
                  </w:r>
                </w:p>
              </w:tc>
              <w:tc>
                <w:tcPr>
                  <w:tcW w:w="4562" w:type="dxa"/>
                </w:tcPr>
                <w:p w14:paraId="2E070FDD" w14:textId="77777777" w:rsidR="00075F06" w:rsidRDefault="00076533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Reflections from today’s meeting</w:t>
                  </w:r>
                </w:p>
                <w:p w14:paraId="47E29304" w14:textId="77777777" w:rsidR="00076533" w:rsidRDefault="00E97D49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Establish the next meeting date and time</w:t>
                  </w:r>
                </w:p>
                <w:p w14:paraId="22A0D88D" w14:textId="59243E47" w:rsidR="00E97D49" w:rsidRPr="00076533" w:rsidRDefault="00E97D49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Next Steps</w:t>
                  </w:r>
                </w:p>
              </w:tc>
            </w:tr>
          </w:tbl>
          <w:p w14:paraId="233CC529" w14:textId="6253E323" w:rsidR="00C8642D" w:rsidRPr="00792FDD" w:rsidRDefault="00C8642D" w:rsidP="00C8642D">
            <w:pPr>
              <w:spacing w:line="360" w:lineRule="auto"/>
              <w:rPr>
                <w:color w:val="262626" w:themeColor="text1" w:themeTint="D9"/>
              </w:rPr>
            </w:pPr>
          </w:p>
          <w:p w14:paraId="6D64841E" w14:textId="77777777" w:rsidR="00C8642D" w:rsidRDefault="00C8642D" w:rsidP="00C8642D"/>
        </w:tc>
      </w:tr>
    </w:tbl>
    <w:p w14:paraId="154153CA" w14:textId="77777777" w:rsidR="008361A7" w:rsidRDefault="008361A7" w:rsidP="00A54E5D">
      <w:pPr>
        <w:tabs>
          <w:tab w:val="left" w:pos="1440"/>
        </w:tabs>
      </w:pPr>
    </w:p>
    <w:sectPr w:rsidR="008361A7" w:rsidSect="00D81F17">
      <w:headerReference w:type="default" r:id="rId12"/>
      <w:pgSz w:w="12240" w:h="15840"/>
      <w:pgMar w:top="126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C7943" w14:textId="77777777" w:rsidR="00F544C1" w:rsidRDefault="00F544C1" w:rsidP="005B08C8">
      <w:r>
        <w:separator/>
      </w:r>
    </w:p>
  </w:endnote>
  <w:endnote w:type="continuationSeparator" w:id="0">
    <w:p w14:paraId="6AF24F73" w14:textId="77777777" w:rsidR="00F544C1" w:rsidRDefault="00F544C1" w:rsidP="005B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C3E41" w14:textId="77777777" w:rsidR="00F544C1" w:rsidRDefault="00F544C1" w:rsidP="005B08C8">
      <w:r>
        <w:separator/>
      </w:r>
    </w:p>
  </w:footnote>
  <w:footnote w:type="continuationSeparator" w:id="0">
    <w:p w14:paraId="7BE08E75" w14:textId="77777777" w:rsidR="00F544C1" w:rsidRDefault="00F544C1" w:rsidP="005B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BEC4" w14:textId="77777777" w:rsidR="00ED0FA2" w:rsidRDefault="00B64635" w:rsidP="005B08C8">
    <w:pPr>
      <w:pStyle w:val="Header"/>
    </w:pPr>
    <w:r>
      <w:rPr>
        <w:noProof/>
      </w:rPr>
      <w:drawing>
        <wp:inline distT="0" distB="0" distL="0" distR="0" wp14:anchorId="15DA5015" wp14:editId="47F8401B">
          <wp:extent cx="2571750" cy="288757"/>
          <wp:effectExtent l="0" t="0" r="0" b="0"/>
          <wp:docPr id="2072649948" name="Picture 2" descr="Logo for Iowa Health and Human Services; stylized word Iowa is at the left, words Health and Human Services is on the right with a thin divider line in betwe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649948" name="Picture 2" descr="Logo for Iowa Health and Human Services; stylized word Iowa is at the left, words Health and Human Services is on the right with a thin divider line in betwe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916" cy="291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D4BCF"/>
    <w:multiLevelType w:val="hybridMultilevel"/>
    <w:tmpl w:val="0554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D2AE3"/>
    <w:multiLevelType w:val="hybridMultilevel"/>
    <w:tmpl w:val="61C6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A7BE6"/>
    <w:multiLevelType w:val="hybridMultilevel"/>
    <w:tmpl w:val="08BEA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01ED8"/>
    <w:multiLevelType w:val="hybridMultilevel"/>
    <w:tmpl w:val="1172B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A35F2"/>
    <w:multiLevelType w:val="hybridMultilevel"/>
    <w:tmpl w:val="61708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434990">
    <w:abstractNumId w:val="0"/>
  </w:num>
  <w:num w:numId="2" w16cid:durableId="1567112025">
    <w:abstractNumId w:val="4"/>
  </w:num>
  <w:num w:numId="3" w16cid:durableId="146091375">
    <w:abstractNumId w:val="1"/>
  </w:num>
  <w:num w:numId="4" w16cid:durableId="850527467">
    <w:abstractNumId w:val="2"/>
  </w:num>
  <w:num w:numId="5" w16cid:durableId="453719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42"/>
    <w:rsid w:val="00051975"/>
    <w:rsid w:val="00062D57"/>
    <w:rsid w:val="00075F06"/>
    <w:rsid w:val="00076533"/>
    <w:rsid w:val="000F4437"/>
    <w:rsid w:val="00104F4C"/>
    <w:rsid w:val="00166ACC"/>
    <w:rsid w:val="001E7409"/>
    <w:rsid w:val="001F60C3"/>
    <w:rsid w:val="001F66B9"/>
    <w:rsid w:val="00211881"/>
    <w:rsid w:val="00216E4C"/>
    <w:rsid w:val="00262D4C"/>
    <w:rsid w:val="002C13E5"/>
    <w:rsid w:val="002C3B46"/>
    <w:rsid w:val="002C6077"/>
    <w:rsid w:val="002E1C81"/>
    <w:rsid w:val="003162C1"/>
    <w:rsid w:val="00332A31"/>
    <w:rsid w:val="00342B93"/>
    <w:rsid w:val="00371D32"/>
    <w:rsid w:val="00380448"/>
    <w:rsid w:val="003B33B0"/>
    <w:rsid w:val="00466851"/>
    <w:rsid w:val="004C6E83"/>
    <w:rsid w:val="00521A34"/>
    <w:rsid w:val="00523A25"/>
    <w:rsid w:val="005475EA"/>
    <w:rsid w:val="005B08C8"/>
    <w:rsid w:val="005E7A42"/>
    <w:rsid w:val="005F2104"/>
    <w:rsid w:val="00617DD6"/>
    <w:rsid w:val="00637333"/>
    <w:rsid w:val="00670FB2"/>
    <w:rsid w:val="006A32FF"/>
    <w:rsid w:val="006C5EE4"/>
    <w:rsid w:val="00723DE0"/>
    <w:rsid w:val="00733588"/>
    <w:rsid w:val="00746421"/>
    <w:rsid w:val="007904A8"/>
    <w:rsid w:val="00792FDD"/>
    <w:rsid w:val="007B0740"/>
    <w:rsid w:val="007D2F68"/>
    <w:rsid w:val="008361A7"/>
    <w:rsid w:val="00876E79"/>
    <w:rsid w:val="00880F76"/>
    <w:rsid w:val="0088241D"/>
    <w:rsid w:val="008B00EA"/>
    <w:rsid w:val="008C4366"/>
    <w:rsid w:val="008D6F19"/>
    <w:rsid w:val="008F06CC"/>
    <w:rsid w:val="008F3462"/>
    <w:rsid w:val="009022EC"/>
    <w:rsid w:val="00903E39"/>
    <w:rsid w:val="00914BD3"/>
    <w:rsid w:val="00945E65"/>
    <w:rsid w:val="00956D91"/>
    <w:rsid w:val="00967CE9"/>
    <w:rsid w:val="009800A3"/>
    <w:rsid w:val="009B5B7D"/>
    <w:rsid w:val="00A47E6E"/>
    <w:rsid w:val="00A54E5D"/>
    <w:rsid w:val="00A57921"/>
    <w:rsid w:val="00A828ED"/>
    <w:rsid w:val="00AA0F5E"/>
    <w:rsid w:val="00AB59A8"/>
    <w:rsid w:val="00AD29AA"/>
    <w:rsid w:val="00B30A65"/>
    <w:rsid w:val="00B33E59"/>
    <w:rsid w:val="00B64635"/>
    <w:rsid w:val="00BA3D14"/>
    <w:rsid w:val="00BB12DF"/>
    <w:rsid w:val="00BB3756"/>
    <w:rsid w:val="00BB39EA"/>
    <w:rsid w:val="00C27438"/>
    <w:rsid w:val="00C8642D"/>
    <w:rsid w:val="00CF6636"/>
    <w:rsid w:val="00D17BF7"/>
    <w:rsid w:val="00D36BC3"/>
    <w:rsid w:val="00D55EC4"/>
    <w:rsid w:val="00D817D2"/>
    <w:rsid w:val="00D81F17"/>
    <w:rsid w:val="00D82395"/>
    <w:rsid w:val="00DB1533"/>
    <w:rsid w:val="00DE5B7F"/>
    <w:rsid w:val="00E002E1"/>
    <w:rsid w:val="00E8187A"/>
    <w:rsid w:val="00E97D49"/>
    <w:rsid w:val="00E97DBE"/>
    <w:rsid w:val="00EB2FF3"/>
    <w:rsid w:val="00EC2B41"/>
    <w:rsid w:val="00ED0FA2"/>
    <w:rsid w:val="00ED3E2C"/>
    <w:rsid w:val="00F270F7"/>
    <w:rsid w:val="00F544C1"/>
    <w:rsid w:val="00F73C2B"/>
    <w:rsid w:val="00FA7E5E"/>
    <w:rsid w:val="00FD1645"/>
    <w:rsid w:val="00FD2975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1DD04"/>
  <w15:chartTrackingRefBased/>
  <w15:docId w15:val="{23CB594E-BC72-4679-921E-EA466545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437"/>
    <w:pPr>
      <w:spacing w:before="60" w:after="60" w:line="276" w:lineRule="auto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E4C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0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2303C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4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3495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08C8"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8C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styleId="PlaceholderText">
    <w:name w:val="Placeholder Text"/>
    <w:basedOn w:val="DefaultParagraphFont"/>
    <w:uiPriority w:val="99"/>
    <w:semiHidden/>
    <w:rsid w:val="005F2104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216E4C"/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6CC"/>
    <w:rPr>
      <w:rFonts w:asciiTheme="majorHAnsi" w:eastAsiaTheme="majorEastAsia" w:hAnsiTheme="majorHAnsi" w:cstheme="majorBidi"/>
      <w:color w:val="02303C" w:themeColor="accent1" w:themeShade="7F"/>
      <w:sz w:val="24"/>
      <w:szCs w:val="24"/>
    </w:rPr>
  </w:style>
  <w:style w:type="paragraph" w:styleId="NoSpacing">
    <w:name w:val="No Spacing"/>
    <w:uiPriority w:val="1"/>
    <w:qFormat/>
    <w:rsid w:val="00880F76"/>
    <w:pPr>
      <w:spacing w:after="0" w:line="240" w:lineRule="auto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437"/>
    <w:rPr>
      <w:rFonts w:asciiTheme="majorHAnsi" w:eastAsiaTheme="majorEastAsia" w:hAnsiTheme="majorHAnsi" w:cstheme="majorBidi"/>
      <w:iCs/>
      <w:color w:val="03495B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C864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62C1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54131046879065?p=dsabnwYh7Pvjw67Qj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enney\Downloads\Meeting%20Agenda.dotx" TargetMode="External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B404801B3747A26CBE4DA53E86AF" ma:contentTypeVersion="21" ma:contentTypeDescription="Create a new document." ma:contentTypeScope="" ma:versionID="8ab4fd5586c2268caee0817e88be02b3">
  <xsd:schema xmlns:xsd="http://www.w3.org/2001/XMLSchema" xmlns:xs="http://www.w3.org/2001/XMLSchema" xmlns:p="http://schemas.microsoft.com/office/2006/metadata/properties" xmlns:ns2="f88e24f3-da62-4d13-8742-1b7075cad43b" xmlns:ns3="07f02910-0123-428f-bbba-f09bb309b044" targetNamespace="http://schemas.microsoft.com/office/2006/metadata/properties" ma:root="true" ma:fieldsID="76441358128a242953cce11c92ec22c4" ns2:_="" ns3:_="">
    <xsd:import namespace="f88e24f3-da62-4d13-8742-1b7075cad43b"/>
    <xsd:import namespace="07f02910-0123-428f-bbba-f09bb309b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Image_x0020_Description" minOccurs="0"/>
                <xsd:element ref="ns2:Category_x0020_1" minOccurs="0"/>
                <xsd:element ref="ns2:Topi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e24f3-da62-4d13-8742-1b7075cad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Image_x0020_Description" ma:index="21" nillable="true" ma:displayName="Image Description" ma:internalName="Image_x0020_Description">
      <xsd:simpleType>
        <xsd:restriction base="dms:Text">
          <xsd:maxLength value="255"/>
        </xsd:restriction>
      </xsd:simpleType>
    </xsd:element>
    <xsd:element name="Category_x0020_1" ma:index="22" nillable="true" ma:displayName="Category" ma:format="Dropdown" ma:indexed="true" ma:internalName="Category_x0020_1">
      <xsd:simpleType>
        <xsd:restriction base="dms:Choice">
          <xsd:enumeration value="Photos"/>
          <xsd:enumeration value="Logos"/>
          <xsd:enumeration value="Templates"/>
          <xsd:enumeration value="Icons"/>
        </xsd:restriction>
      </xsd:simpleType>
    </xsd:element>
    <xsd:element name="Topic" ma:index="23" nillable="true" ma:displayName="Topic" ma:internalName="Topic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02910-0123-428f-bbba-f09bb309b0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efd570c-62f7-4c05-8a11-590e529ea8b8}" ma:internalName="TaxCatchAll" ma:showField="CatchAllData" ma:web="07f02910-0123-428f-bbba-f09bb309b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_x0020_Description xmlns="f88e24f3-da62-4d13-8742-1b7075cad43b" xsi:nil="true"/>
    <lcf76f155ced4ddcb4097134ff3c332f xmlns="f88e24f3-da62-4d13-8742-1b7075cad43b">
      <Terms xmlns="http://schemas.microsoft.com/office/infopath/2007/PartnerControls"/>
    </lcf76f155ced4ddcb4097134ff3c332f>
    <Topic xmlns="f88e24f3-da62-4d13-8742-1b7075cad43b">Meeting Agendas</Topic>
    <Category_x0020_1 xmlns="f88e24f3-da62-4d13-8742-1b7075cad43b">Templates</Category_x0020_1>
    <TaxCatchAll xmlns="07f02910-0123-428f-bbba-f09bb309b044" xsi:nil="true"/>
  </documentManagement>
</p:properties>
</file>

<file path=customXml/itemProps1.xml><?xml version="1.0" encoding="utf-8"?>
<ds:datastoreItem xmlns:ds="http://schemas.openxmlformats.org/officeDocument/2006/customXml" ds:itemID="{25F3ED20-3E9C-4543-9AA3-B2C3E3310B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434661-B1A3-4DFD-B823-7D32721481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462DB-84A3-4A5D-AAB4-2CF191ADE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e24f3-da62-4d13-8742-1b7075cad43b"/>
    <ds:schemaRef ds:uri="07f02910-0123-428f-bbba-f09bb309b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BCC4A5-9421-4E1E-B638-3028106CDF91}">
  <ds:schemaRefs>
    <ds:schemaRef ds:uri="http://schemas.microsoft.com/office/2006/metadata/properties"/>
    <ds:schemaRef ds:uri="http://schemas.microsoft.com/office/infopath/2007/PartnerControls"/>
    <ds:schemaRef ds:uri="f88e24f3-da62-4d13-8742-1b7075cad43b"/>
    <ds:schemaRef ds:uri="07f02910-0123-428f-bbba-f09bb309b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</Template>
  <TotalTime>1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Denney, Diamond</dc:creator>
  <cp:keywords/>
  <dc:description/>
  <cp:lastModifiedBy>Tribble, Matt [HHS]</cp:lastModifiedBy>
  <cp:revision>2</cp:revision>
  <dcterms:created xsi:type="dcterms:W3CDTF">2026-07-21T18:24:00Z</dcterms:created>
  <dcterms:modified xsi:type="dcterms:W3CDTF">2026-07-21T18:24:00Z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0x0101005CE3B404801B3747A26CBE4DA53E86AF</vt:lpwstr>
  </property>
  <property fmtid="{D5CDD505-2E9C-101B-9397-08002B2CF9AE}" pid="3" name="MediaServiceImageTags">
    <vt:lpwstr/>
  </property>
</Properties>
</file>