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08C8" w:rsidR="005B08C8" w:rsidP="005B08C8" w:rsidRDefault="003162C1" w14:paraId="792D870B" w14:textId="2DB6E728">
      <w:pPr>
        <w:pStyle w:val="Title"/>
        <w:rPr>
          <w:color w:val="04627A" w:themeColor="accent1"/>
        </w:rPr>
      </w:pPr>
      <w:r>
        <w:rPr>
          <w:color w:val="04627A" w:themeColor="accent1"/>
        </w:rPr>
        <w:t>Human Rights Board</w:t>
      </w:r>
    </w:p>
    <w:p w:rsidRPr="005B08C8" w:rsidR="000F4437" w:rsidP="000F4437" w:rsidRDefault="000F4437" w14:paraId="62A2AC40" w14:textId="1B35CB76">
      <w:r w:rsidRPr="002C13E5">
        <w:rPr>
          <w:b/>
          <w:bCs/>
          <w:color w:val="262626" w:themeColor="text1" w:themeTint="D9"/>
        </w:rPr>
        <w:t>Division:</w:t>
      </w:r>
      <w:r w:rsidRPr="005B08C8">
        <w:t xml:space="preserve"> </w:t>
      </w:r>
      <w:r w:rsidR="00E97D49">
        <w:t>Performance &amp; Operations</w:t>
      </w:r>
    </w:p>
    <w:p w:rsidRPr="005B08C8" w:rsidR="000F4437" w:rsidP="000F4437" w:rsidRDefault="000F4437" w14:paraId="15B70BD0" w14:textId="2F281487">
      <w:r w:rsidRPr="002C13E5">
        <w:rPr>
          <w:b/>
          <w:bCs/>
          <w:color w:val="262626" w:themeColor="text1" w:themeTint="D9"/>
        </w:rPr>
        <w:t>Meeting Topic:</w:t>
      </w:r>
      <w:r w:rsidRPr="002C13E5">
        <w:rPr>
          <w:color w:val="262626" w:themeColor="text1" w:themeTint="D9"/>
        </w:rPr>
        <w:t xml:space="preserve"> </w:t>
      </w:r>
      <w:r w:rsidR="00380448">
        <w:rPr>
          <w:color w:val="262626" w:themeColor="text1" w:themeTint="D9"/>
        </w:rPr>
        <w:t>Human Rights Board Meeting</w:t>
      </w:r>
    </w:p>
    <w:p w:rsidRPr="005B08C8" w:rsidR="000F4437" w:rsidP="000F4437" w:rsidRDefault="000F4437" w14:paraId="2A4CE801" w14:textId="0E43C4C7">
      <w:r w:rsidRPr="002C13E5">
        <w:rPr>
          <w:b/>
          <w:bCs/>
          <w:color w:val="262626" w:themeColor="text1" w:themeTint="D9"/>
        </w:rPr>
        <w:t>Facilitator:</w:t>
      </w:r>
      <w:r w:rsidRPr="005B08C8">
        <w:t xml:space="preserve"> </w:t>
      </w:r>
      <w:r w:rsidR="00BB3756">
        <w:t>Emily Petty</w:t>
      </w:r>
    </w:p>
    <w:p w:rsidRPr="005B08C8" w:rsidR="000F4437" w:rsidP="7818A365" w:rsidRDefault="000F4437" w14:paraId="636D461A" w14:textId="76F6D599">
      <w:pPr>
        <w:rPr>
          <w:color w:val="404040" w:themeColor="text1" w:themeTint="BF" w:themeShade="FF"/>
        </w:rPr>
      </w:pPr>
      <w:r w:rsidRPr="7818A365" w:rsidR="000F4437">
        <w:rPr>
          <w:b w:val="1"/>
          <w:bCs w:val="1"/>
          <w:color w:val="262626" w:themeColor="text1" w:themeTint="D9" w:themeShade="FF"/>
        </w:rPr>
        <w:t>Date:</w:t>
      </w:r>
      <w:r w:rsidRPr="7818A365" w:rsidR="000F4437">
        <w:rPr>
          <w:color w:val="404040" w:themeColor="text1" w:themeTint="BF" w:themeShade="FF"/>
        </w:rPr>
        <w:t xml:space="preserve"> </w:t>
      </w:r>
      <w:r w:rsidRPr="7818A365" w:rsidR="58EA1921">
        <w:rPr>
          <w:color w:val="404040" w:themeColor="text1" w:themeTint="BF" w:themeShade="FF"/>
        </w:rPr>
        <w:t>8/10/2026</w:t>
      </w:r>
    </w:p>
    <w:p w:rsidRPr="005B08C8" w:rsidR="000F4437" w:rsidP="000F4437" w:rsidRDefault="000F4437" w14:paraId="7227482E" w14:textId="3E001EAA">
      <w:r w:rsidRPr="002C13E5">
        <w:rPr>
          <w:b/>
          <w:bCs/>
          <w:color w:val="262626" w:themeColor="text1" w:themeTint="D9"/>
        </w:rPr>
        <w:t>Time:</w:t>
      </w:r>
      <w:r w:rsidRPr="002C13E5">
        <w:rPr>
          <w:color w:val="404040" w:themeColor="text1" w:themeTint="BF"/>
        </w:rPr>
        <w:t xml:space="preserve"> </w:t>
      </w:r>
      <w:r w:rsidR="00D55EC4">
        <w:rPr>
          <w:color w:val="404040" w:themeColor="text1" w:themeTint="BF"/>
        </w:rPr>
        <w:t>1:00-2:00PM</w:t>
      </w:r>
    </w:p>
    <w:p w:rsidR="000F4437" w:rsidP="000F4437" w:rsidRDefault="000F4437" w14:paraId="68090CC3" w14:textId="3E8293B0">
      <w:pPr>
        <w:rPr>
          <w:color w:val="404040" w:themeColor="text1" w:themeTint="BF"/>
        </w:rPr>
      </w:pPr>
      <w:r w:rsidRPr="7818A365" w:rsidR="000F4437">
        <w:rPr>
          <w:b w:val="1"/>
          <w:bCs w:val="1"/>
          <w:color w:val="262626" w:themeColor="text1" w:themeTint="D9" w:themeShade="FF"/>
        </w:rPr>
        <w:t>Location:</w:t>
      </w:r>
      <w:r w:rsidRPr="7818A365" w:rsidR="000F4437">
        <w:rPr>
          <w:color w:val="404040" w:themeColor="text1" w:themeTint="BF" w:themeShade="FF"/>
        </w:rPr>
        <w:t xml:space="preserve"> </w:t>
      </w:r>
      <w:r w:rsidRPr="7818A365" w:rsidR="00D55EC4">
        <w:rPr>
          <w:color w:val="404040" w:themeColor="text1" w:themeTint="BF" w:themeShade="FF"/>
        </w:rPr>
        <w:t xml:space="preserve">Virtual – </w:t>
      </w:r>
      <w:hyperlink r:id="Rd6927bad90324b15">
        <w:r w:rsidRPr="7818A365" w:rsidR="00D55EC4">
          <w:rPr>
            <w:rStyle w:val="Hyperlink"/>
          </w:rPr>
          <w:t>Microsoft Teams</w:t>
        </w:r>
      </w:hyperlink>
    </w:p>
    <w:p w:rsidRPr="00104F4C" w:rsidR="000F4437" w:rsidP="000F4437" w:rsidRDefault="000F4437" w14:paraId="3E3B7F03" w14:textId="77777777"/>
    <w:tbl>
      <w:tblPr>
        <w:tblStyle w:val="TableGrid"/>
        <w:tblW w:w="0" w:type="auto"/>
        <w:tblCellMar>
          <w:top w:w="43" w:type="dxa"/>
          <w:bottom w:w="43" w:type="dxa"/>
        </w:tblCellMar>
        <w:tblLook w:val="0480" w:firstRow="0" w:lastRow="0" w:firstColumn="1" w:lastColumn="0" w:noHBand="0" w:noVBand="1"/>
        <w:tblCaption w:val="Table for objectives, participants, and agenda items"/>
        <w:tblDescription w:val="In table format for design purposes, it's one column, six rows where rows 1, 3, and 5 are styled header one. They say Meeting Objectives, Meeting Participants, and Agenda Topic and Items, respectively."/>
      </w:tblPr>
      <w:tblGrid>
        <w:gridCol w:w="9350"/>
      </w:tblGrid>
      <w:tr w:rsidRPr="009022EC" w:rsidR="000F4437" w:rsidTr="7818A365" w14:paraId="74FD15A7" w14:textId="77777777">
        <w:trPr>
          <w:trHeight w:val="440"/>
        </w:trPr>
        <w:tc>
          <w:tcPr>
            <w:tcW w:w="9350" w:type="dxa"/>
            <w:tcBorders>
              <w:top w:val="nil"/>
              <w:left w:val="nil"/>
              <w:bottom w:val="single" w:color="04627A" w:themeColor="accent1" w:sz="18" w:space="0"/>
              <w:right w:val="nil"/>
            </w:tcBorders>
            <w:tcMar/>
            <w:vAlign w:val="center"/>
          </w:tcPr>
          <w:p w:rsidRPr="00A54E5D" w:rsidR="000F4437" w:rsidP="009F7022" w:rsidRDefault="000F4437" w14:paraId="0B847EB1" w14:textId="77777777">
            <w:pPr>
              <w:pStyle w:val="Heading2"/>
              <w:rPr>
                <w:color w:val="04627A" w:themeColor="accent1"/>
              </w:rPr>
            </w:pPr>
            <w:r w:rsidRPr="00A54E5D">
              <w:rPr>
                <w:color w:val="04627A" w:themeColor="accent1"/>
              </w:rPr>
              <w:t>Meeting Objectives</w:t>
            </w:r>
          </w:p>
        </w:tc>
      </w:tr>
      <w:tr w:rsidRPr="00371D32" w:rsidR="00C8642D" w:rsidTr="7818A365" w14:paraId="7A191357" w14:textId="77777777">
        <w:trPr>
          <w:trHeight w:val="695"/>
        </w:trPr>
        <w:tc>
          <w:tcPr>
            <w:tcW w:w="9350" w:type="dxa"/>
            <w:tcBorders>
              <w:top w:val="single" w:color="04627A" w:themeColor="accent1" w:sz="18" w:space="0"/>
              <w:left w:val="nil"/>
              <w:bottom w:val="nil"/>
              <w:right w:val="nil"/>
            </w:tcBorders>
            <w:shd w:val="clear" w:color="auto" w:fill="FFFFFF" w:themeFill="background1"/>
            <w:tcMar/>
          </w:tcPr>
          <w:p w:rsidRPr="00C8642D" w:rsidR="00C8642D" w:rsidP="00C8642D" w:rsidRDefault="00EC2B41" w14:paraId="77FEA538" w14:textId="1B898B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Approve Board minutes</w:t>
            </w:r>
          </w:p>
          <w:p w:rsidR="00AA0F5E" w:rsidP="00AA0F5E" w:rsidRDefault="00637333" w14:paraId="1A4B4143" w14:textId="42639CF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Strengthen</w:t>
            </w:r>
            <w:r w:rsidR="00EC2B41">
              <w:rPr>
                <w:rFonts w:cstheme="minorHAnsi"/>
                <w:szCs w:val="24"/>
              </w:rPr>
              <w:t xml:space="preserve"> Board</w:t>
            </w:r>
            <w:r w:rsidR="00FD2975">
              <w:rPr>
                <w:rFonts w:cstheme="minorHAnsi"/>
                <w:szCs w:val="24"/>
              </w:rPr>
              <w:t xml:space="preserve"> c</w:t>
            </w:r>
            <w:r w:rsidRPr="00C8642D" w:rsidR="00C8642D">
              <w:rPr>
                <w:rFonts w:cstheme="minorHAnsi"/>
                <w:szCs w:val="24"/>
              </w:rPr>
              <w:t>onnection</w:t>
            </w:r>
            <w:r w:rsidR="00FD2975">
              <w:rPr>
                <w:rFonts w:cstheme="minorHAnsi"/>
                <w:szCs w:val="24"/>
              </w:rPr>
              <w:t>s</w:t>
            </w:r>
          </w:p>
          <w:p w:rsidR="00AA0F5E" w:rsidP="00AA0F5E" w:rsidRDefault="00A47E6E" w14:paraId="28D35394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Preview</w:t>
            </w:r>
            <w:r w:rsidR="00E8187A">
              <w:rPr>
                <w:rFonts w:cstheme="minorHAnsi"/>
                <w:szCs w:val="24"/>
              </w:rPr>
              <w:t xml:space="preserve"> Strategic Plan </w:t>
            </w:r>
            <w:r>
              <w:rPr>
                <w:rFonts w:cstheme="minorHAnsi"/>
                <w:szCs w:val="24"/>
              </w:rPr>
              <w:t>Strategies</w:t>
            </w:r>
          </w:p>
          <w:p w:rsidRPr="00AA0F5E" w:rsidR="00A47E6E" w:rsidP="00AA0F5E" w:rsidRDefault="00A47E6E" w14:paraId="2C34A134" w14:textId="389797F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Brainstorm developmental opportunities </w:t>
            </w:r>
          </w:p>
        </w:tc>
      </w:tr>
      <w:tr w:rsidRPr="009022EC" w:rsidR="00C8642D" w:rsidTr="7818A365" w14:paraId="5E2CACD7" w14:textId="77777777">
        <w:trPr>
          <w:trHeight w:val="450"/>
        </w:trPr>
        <w:tc>
          <w:tcPr>
            <w:tcW w:w="9350" w:type="dxa"/>
            <w:tcBorders>
              <w:top w:val="nil"/>
              <w:left w:val="nil"/>
              <w:bottom w:val="single" w:color="04627A" w:themeColor="accent1" w:sz="18" w:space="0"/>
              <w:right w:val="nil"/>
            </w:tcBorders>
            <w:tcMar/>
            <w:vAlign w:val="center"/>
          </w:tcPr>
          <w:p w:rsidRPr="00F270F7" w:rsidR="00C8642D" w:rsidP="00C8642D" w:rsidRDefault="00C8642D" w14:paraId="2F07ED70" w14:textId="77777777">
            <w:pPr>
              <w:pStyle w:val="Heading2"/>
            </w:pPr>
            <w:r w:rsidRPr="00F270F7">
              <w:t>Meeting Participants</w:t>
            </w:r>
          </w:p>
        </w:tc>
      </w:tr>
      <w:tr w:rsidRPr="009022EC" w:rsidR="00C8642D" w:rsidTr="7818A365" w14:paraId="6C36624C" w14:textId="77777777">
        <w:trPr>
          <w:trHeight w:val="677"/>
        </w:trPr>
        <w:tc>
          <w:tcPr>
            <w:tcW w:w="9350" w:type="dxa"/>
            <w:tcBorders>
              <w:top w:val="single" w:color="04627A" w:themeColor="accent1" w:sz="18" w:space="0"/>
              <w:left w:val="nil"/>
              <w:bottom w:val="nil"/>
              <w:right w:val="nil"/>
            </w:tcBorders>
            <w:tcMar/>
          </w:tcPr>
          <w:tbl>
            <w:tblPr>
              <w:tblStyle w:val="TableGrid"/>
              <w:tblW w:w="0" w:type="auto"/>
              <w:tblCellMar>
                <w:top w:w="29" w:type="dxa"/>
              </w:tblCellMar>
              <w:tblLook w:val="04A0" w:firstRow="1" w:lastRow="0" w:firstColumn="1" w:lastColumn="0" w:noHBand="0" w:noVBand="1"/>
            </w:tblPr>
            <w:tblGrid>
              <w:gridCol w:w="3694"/>
              <w:gridCol w:w="5440"/>
            </w:tblGrid>
            <w:tr w:rsidRPr="00E316C4" w:rsidR="005475EA" w:rsidTr="7818A365" w14:paraId="4BBEF89D" w14:textId="77777777">
              <w:trPr>
                <w:trHeight w:val="1062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color="1C365F" w:sz="4" w:space="0"/>
                    <w:right w:val="nil"/>
                  </w:tcBorders>
                  <w:shd w:val="clear" w:color="auto" w:fill="FFFFFF" w:themeFill="background1"/>
                  <w:tcMar/>
                </w:tcPr>
                <w:p w:rsidRPr="00484230" w:rsidR="005475EA" w:rsidP="005475EA" w:rsidRDefault="005475EA" w14:paraId="5705FFB2" w14:textId="77777777">
                  <w:pPr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</w:pPr>
                  <w:r w:rsidRPr="00484230"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  <w:t>HHS Staff</w:t>
                  </w:r>
                </w:p>
                <w:p w:rsidR="005475EA" w:rsidP="005475EA" w:rsidRDefault="005475EA" w14:paraId="1C2F39D7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7818A365" w:rsidR="005475EA">
                    <w:rPr>
                      <w:rFonts w:cs="Arial" w:cstheme="minorAscii"/>
                      <w:color w:val="000000" w:themeColor="text1" w:themeTint="FF" w:themeShade="FF"/>
                    </w:rPr>
                    <w:t>Marisa Roseberry</w:t>
                  </w:r>
                </w:p>
                <w:p w:rsidRPr="00E316C4" w:rsidR="005475EA" w:rsidP="005475EA" w:rsidRDefault="005475EA" w14:paraId="2CB58C53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70" w:type="dxa"/>
                  <w:tcBorders>
                    <w:top w:val="nil"/>
                    <w:left w:val="nil"/>
                    <w:bottom w:val="single" w:color="1C365F" w:sz="4" w:space="0"/>
                    <w:right w:val="nil"/>
                  </w:tcBorders>
                  <w:shd w:val="clear" w:color="auto" w:fill="FFFFFF" w:themeFill="background1"/>
                  <w:tcMar/>
                </w:tcPr>
                <w:p w:rsidRPr="00484230" w:rsidR="005475EA" w:rsidP="005475EA" w:rsidRDefault="005475EA" w14:paraId="4BD51F53" w14:textId="77777777">
                  <w:pPr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</w:pPr>
                  <w:r w:rsidRPr="00484230"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  <w:t>Board Members</w:t>
                  </w:r>
                </w:p>
                <w:p w:rsidR="005475EA" w:rsidP="005475EA" w:rsidRDefault="005475EA" w14:paraId="4A1F7E74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Senator Dennis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Guth</w:t>
                  </w:r>
                </w:p>
                <w:p w:rsidRPr="003475D1" w:rsidR="005475EA" w:rsidP="005475EA" w:rsidRDefault="005475EA" w14:paraId="35431709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Senator Sarah Trone Garriott</w:t>
                  </w:r>
                </w:p>
                <w:p w:rsidR="005475EA" w:rsidP="005475EA" w:rsidRDefault="005475EA" w14:paraId="69D78783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Representative Jeff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Shipley</w:t>
                  </w:r>
                </w:p>
                <w:p w:rsidR="005475EA" w:rsidP="005475EA" w:rsidRDefault="005475EA" w14:paraId="0C76A53A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Representative Aime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Wichtendahl</w:t>
                  </w:r>
                </w:p>
                <w:p w:rsidR="005475EA" w:rsidP="005475EA" w:rsidRDefault="005475EA" w14:paraId="3EAD667B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Director Larry Johnson</w:t>
                  </w:r>
                </w:p>
                <w:p w:rsidR="005475EA" w:rsidP="005475EA" w:rsidRDefault="005475EA" w14:paraId="1D41504E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Peggy La</w:t>
                  </w:r>
                </w:p>
                <w:p w:rsidR="005475EA" w:rsidP="005475EA" w:rsidRDefault="005475EA" w14:paraId="6DB28F15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Anthony Chavez</w:t>
                  </w:r>
                </w:p>
                <w:p w:rsidR="005475EA" w:rsidP="005475EA" w:rsidRDefault="005475EA" w14:paraId="76281528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Beth Coonan</w:t>
                  </w:r>
                </w:p>
                <w:p w:rsidR="005475EA" w:rsidP="005475EA" w:rsidRDefault="005475EA" w14:paraId="7AC09B89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Whitney McIntosh</w:t>
                  </w:r>
                </w:p>
                <w:p w:rsidR="005475EA" w:rsidP="005475EA" w:rsidRDefault="005475EA" w14:paraId="4A1BC849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Emily Petty</w:t>
                  </w:r>
                </w:p>
                <w:p w:rsidR="005475EA" w:rsidP="005475EA" w:rsidRDefault="005475EA" w14:paraId="26DF798E" w14:textId="77777777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Noah Schrad</w:t>
                  </w:r>
                </w:p>
                <w:p w:rsidRPr="00E316C4" w:rsidR="005475EA" w:rsidP="005475EA" w:rsidRDefault="005475EA" w14:paraId="6646F8AD" w14:textId="44A1E051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Jennifer Carrillo </w:t>
                  </w:r>
                </w:p>
              </w:tc>
            </w:tr>
          </w:tbl>
          <w:p w:rsidRPr="00C03E65" w:rsidR="00C8642D" w:rsidP="00C8642D" w:rsidRDefault="00C8642D" w14:paraId="72EF950F" w14:textId="622A4283">
            <w:pPr>
              <w:spacing w:line="360" w:lineRule="auto"/>
              <w:rPr>
                <w:color w:val="262626" w:themeColor="text1" w:themeTint="D9"/>
              </w:rPr>
            </w:pPr>
          </w:p>
        </w:tc>
      </w:tr>
      <w:tr w:rsidRPr="009022EC" w:rsidR="00C8642D" w:rsidTr="7818A365" w14:paraId="4B8AB489" w14:textId="77777777">
        <w:trPr>
          <w:trHeight w:val="28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F270F7" w:rsidR="00C8642D" w:rsidP="00C8642D" w:rsidRDefault="00C8642D" w14:paraId="7D65F591" w14:textId="77777777">
            <w:pPr>
              <w:pStyle w:val="Heading2"/>
            </w:pPr>
            <w:r w:rsidRPr="00F270F7">
              <w:t>Agenda Topic and Items</w:t>
            </w:r>
          </w:p>
        </w:tc>
      </w:tr>
      <w:tr w:rsidRPr="009022EC" w:rsidR="00C8642D" w:rsidTr="7818A365" w14:paraId="442D6504" w14:textId="77777777">
        <w:trPr>
          <w:trHeight w:val="677"/>
        </w:trPr>
        <w:tc>
          <w:tcPr>
            <w:tcW w:w="9350" w:type="dxa"/>
            <w:tcBorders>
              <w:top w:val="single" w:color="04627A" w:themeColor="accent1" w:sz="18" w:space="0"/>
              <w:left w:val="nil"/>
              <w:bottom w:val="nil"/>
              <w:right w:val="nil"/>
            </w:tcBorders>
            <w:tcMar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075F06" w:rsidTr="00E97D49" w14:paraId="619CE0B3" w14:textId="77777777">
              <w:trPr>
                <w:trHeight w:val="260"/>
              </w:trPr>
              <w:tc>
                <w:tcPr>
                  <w:tcW w:w="4562" w:type="dxa"/>
                </w:tcPr>
                <w:p w:rsidR="00075F06" w:rsidP="00C8642D" w:rsidRDefault="00523A25" w14:paraId="18C6E2E6" w14:textId="67B4B00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1:00-1:10</w:t>
                  </w:r>
                </w:p>
              </w:tc>
              <w:tc>
                <w:tcPr>
                  <w:tcW w:w="4562" w:type="dxa"/>
                </w:tcPr>
                <w:p w:rsidR="002E1C81" w:rsidP="00E97D49" w:rsidRDefault="002E1C81" w14:paraId="063444AA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 xml:space="preserve">Call to Order </w:t>
                  </w:r>
                </w:p>
                <w:p w:rsidRPr="003B33B0" w:rsidR="002E1C81" w:rsidP="003B33B0" w:rsidRDefault="002E1C81" w14:paraId="20FB3E97" w14:textId="02E1A5A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 xml:space="preserve">Welcome </w:t>
                  </w:r>
                </w:p>
              </w:tc>
            </w:tr>
            <w:tr w:rsidR="00075F06" w:rsidTr="00E97D49" w14:paraId="5135887F" w14:textId="77777777">
              <w:trPr>
                <w:trHeight w:val="395"/>
              </w:trPr>
              <w:tc>
                <w:tcPr>
                  <w:tcW w:w="4562" w:type="dxa"/>
                </w:tcPr>
                <w:p w:rsidR="00075F06" w:rsidP="00C8642D" w:rsidRDefault="00D17BF7" w14:paraId="5A65158F" w14:textId="68764A2C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lastRenderedPageBreak/>
                    <w:t>1:10-1:15</w:t>
                  </w:r>
                </w:p>
              </w:tc>
              <w:tc>
                <w:tcPr>
                  <w:tcW w:w="4562" w:type="dxa"/>
                </w:tcPr>
                <w:p w:rsidRPr="00D17BF7" w:rsidR="00075F06" w:rsidP="00E97D49" w:rsidRDefault="00D17BF7" w14:paraId="72F8E351" w14:textId="1C7CE14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Approve meeting minutes</w:t>
                  </w:r>
                </w:p>
              </w:tc>
            </w:tr>
            <w:tr w:rsidR="00075F06" w:rsidTr="00EC2B41" w14:paraId="1BDCA192" w14:textId="77777777">
              <w:trPr>
                <w:trHeight w:val="530"/>
              </w:trPr>
              <w:tc>
                <w:tcPr>
                  <w:tcW w:w="4562" w:type="dxa"/>
                </w:tcPr>
                <w:p w:rsidR="00075F06" w:rsidP="00C8642D" w:rsidRDefault="00D17BF7" w14:paraId="0DC24389" w14:textId="2C3CF56A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1:15-</w:t>
                  </w:r>
                  <w:r w:rsidR="00DB1533">
                    <w:rPr>
                      <w:color w:val="262626" w:themeColor="text1" w:themeTint="D9"/>
                    </w:rPr>
                    <w:t>1:30</w:t>
                  </w:r>
                </w:p>
              </w:tc>
              <w:tc>
                <w:tcPr>
                  <w:tcW w:w="4562" w:type="dxa"/>
                </w:tcPr>
                <w:p w:rsidRPr="00AD29AA" w:rsidR="00EB2FF3" w:rsidP="00AD29AA" w:rsidRDefault="00C27438" w14:paraId="70A5989D" w14:textId="36C9C4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Strengthening</w:t>
                  </w:r>
                  <w:r w:rsidR="00AD29AA">
                    <w:rPr>
                      <w:color w:val="262626" w:themeColor="text1" w:themeTint="D9"/>
                    </w:rPr>
                    <w:t xml:space="preserve"> Connections</w:t>
                  </w:r>
                  <w:r w:rsidR="007B0740">
                    <w:rPr>
                      <w:color w:val="262626" w:themeColor="text1" w:themeTint="D9"/>
                    </w:rPr>
                    <w:t xml:space="preserve"> </w:t>
                  </w:r>
                </w:p>
              </w:tc>
            </w:tr>
            <w:tr w:rsidR="00075F06" w:rsidTr="00075F06" w14:paraId="2665F98A" w14:textId="77777777">
              <w:tc>
                <w:tcPr>
                  <w:tcW w:w="4562" w:type="dxa"/>
                </w:tcPr>
                <w:p w:rsidR="00075F06" w:rsidP="00C8642D" w:rsidRDefault="00EB2FF3" w14:paraId="7A2F0C1E" w14:textId="78E4C0FA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1:30-</w:t>
                  </w:r>
                  <w:r w:rsidR="00076533">
                    <w:rPr>
                      <w:color w:val="262626" w:themeColor="text1" w:themeTint="D9"/>
                    </w:rPr>
                    <w:t>1:55</w:t>
                  </w:r>
                </w:p>
              </w:tc>
              <w:tc>
                <w:tcPr>
                  <w:tcW w:w="4562" w:type="dxa"/>
                </w:tcPr>
                <w:p w:rsidR="00076533" w:rsidP="00723DE0" w:rsidRDefault="00466851" w14:paraId="5F9363CC" w14:textId="7777777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Pre</w:t>
                  </w:r>
                  <w:r w:rsidR="00C27438">
                    <w:rPr>
                      <w:color w:val="262626" w:themeColor="text1" w:themeTint="D9"/>
                    </w:rPr>
                    <w:t xml:space="preserve">view </w:t>
                  </w:r>
                  <w:r w:rsidR="00062D57">
                    <w:rPr>
                      <w:color w:val="262626" w:themeColor="text1" w:themeTint="D9"/>
                    </w:rPr>
                    <w:t xml:space="preserve">Strategic Plan </w:t>
                  </w:r>
                  <w:r>
                    <w:rPr>
                      <w:color w:val="262626" w:themeColor="text1" w:themeTint="D9"/>
                    </w:rPr>
                    <w:t>strategies</w:t>
                  </w:r>
                </w:p>
                <w:p w:rsidRPr="00723DE0" w:rsidR="00466851" w:rsidP="00723DE0" w:rsidRDefault="00CF6636" w14:paraId="79F0CFEF" w14:textId="1390261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Explore developmental opportunities</w:t>
                  </w:r>
                </w:p>
              </w:tc>
            </w:tr>
            <w:tr w:rsidR="00075F06" w:rsidTr="00075F06" w14:paraId="0FA0553E" w14:textId="77777777">
              <w:tc>
                <w:tcPr>
                  <w:tcW w:w="4562" w:type="dxa"/>
                </w:tcPr>
                <w:p w:rsidR="00075F06" w:rsidP="00C8642D" w:rsidRDefault="00076533" w14:paraId="3122E466" w14:textId="4187B220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1:55-2:00</w:t>
                  </w:r>
                </w:p>
              </w:tc>
              <w:tc>
                <w:tcPr>
                  <w:tcW w:w="4562" w:type="dxa"/>
                </w:tcPr>
                <w:p w:rsidR="00075F06" w:rsidP="00E97D49" w:rsidRDefault="00076533" w14:paraId="2E070FDD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Reflections from today’s meeting</w:t>
                  </w:r>
                </w:p>
                <w:p w:rsidR="00076533" w:rsidP="00E97D49" w:rsidRDefault="00E97D49" w14:paraId="47E29304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Establish the next meeting date and time</w:t>
                  </w:r>
                </w:p>
                <w:p w:rsidRPr="00076533" w:rsidR="00E97D49" w:rsidP="00E97D49" w:rsidRDefault="00E97D49" w14:paraId="22A0D88D" w14:textId="59243E4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Next Steps</w:t>
                  </w:r>
                </w:p>
              </w:tc>
            </w:tr>
          </w:tbl>
          <w:p w:rsidRPr="00792FDD" w:rsidR="00C8642D" w:rsidP="00C8642D" w:rsidRDefault="00C8642D" w14:paraId="233CC529" w14:textId="6253E323">
            <w:pPr>
              <w:spacing w:line="360" w:lineRule="auto"/>
              <w:rPr>
                <w:color w:val="262626" w:themeColor="text1" w:themeTint="D9"/>
              </w:rPr>
            </w:pPr>
          </w:p>
          <w:p w:rsidR="00C8642D" w:rsidP="00C8642D" w:rsidRDefault="00C8642D" w14:paraId="6D64841E" w14:textId="77777777"/>
        </w:tc>
      </w:tr>
    </w:tbl>
    <w:p w:rsidR="008361A7" w:rsidP="00A54E5D" w:rsidRDefault="008361A7" w14:paraId="154153CA" w14:textId="77777777">
      <w:pPr>
        <w:tabs>
          <w:tab w:val="left" w:pos="1440"/>
        </w:tabs>
      </w:pPr>
    </w:p>
    <w:sectPr w:rsidR="008361A7" w:rsidSect="00D81F17">
      <w:headerReference w:type="default" r:id="rId12"/>
      <w:pgSz w:w="12240" w:h="15840" w:orient="portrait"/>
      <w:pgMar w:top="126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1F43" w:rsidP="005B08C8" w:rsidRDefault="00CA1F43" w14:paraId="3DAA6D0C" w14:textId="77777777">
      <w:r>
        <w:separator/>
      </w:r>
    </w:p>
  </w:endnote>
  <w:endnote w:type="continuationSeparator" w:id="0">
    <w:p w:rsidR="00CA1F43" w:rsidP="005B08C8" w:rsidRDefault="00CA1F43" w14:paraId="2A3F91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1F43" w:rsidP="005B08C8" w:rsidRDefault="00CA1F43" w14:paraId="1120F80A" w14:textId="77777777">
      <w:r>
        <w:separator/>
      </w:r>
    </w:p>
  </w:footnote>
  <w:footnote w:type="continuationSeparator" w:id="0">
    <w:p w:rsidR="00CA1F43" w:rsidP="005B08C8" w:rsidRDefault="00CA1F43" w14:paraId="5B8CF0F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ED0FA2" w:rsidP="005B08C8" w:rsidRDefault="00B64635" w14:paraId="6D7FBEC4" w14:textId="77777777">
    <w:pPr>
      <w:pStyle w:val="Header"/>
    </w:pPr>
    <w:r>
      <w:rPr>
        <w:noProof/>
      </w:rPr>
      <w:drawing>
        <wp:inline distT="0" distB="0" distL="0" distR="0" wp14:anchorId="15DA5015" wp14:editId="47F8401B">
          <wp:extent cx="2571750" cy="288757"/>
          <wp:effectExtent l="0" t="0" r="0" b="0"/>
          <wp:docPr id="2072649948" name="Picture 2" descr="Logo for Iowa Health and Human Services; stylized word Iowa is at the left, words Health and Human Services is on the right with a thin divider line in betwe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49948" name="Picture 2" descr="Logo for Iowa Health and Human Services; stylized word Iowa is at the left, words Health and Human Services is on the right with a thin divider line in betwe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916" cy="29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D4BCF"/>
    <w:multiLevelType w:val="hybridMultilevel"/>
    <w:tmpl w:val="0554CE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AD2AE3"/>
    <w:multiLevelType w:val="hybridMultilevel"/>
    <w:tmpl w:val="61C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2BA7BE6"/>
    <w:multiLevelType w:val="hybridMultilevel"/>
    <w:tmpl w:val="08BEA4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401ED8"/>
    <w:multiLevelType w:val="hybridMultilevel"/>
    <w:tmpl w:val="1172B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4A35F2"/>
    <w:multiLevelType w:val="hybridMultilevel"/>
    <w:tmpl w:val="617084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8434990">
    <w:abstractNumId w:val="0"/>
  </w:num>
  <w:num w:numId="2" w16cid:durableId="1567112025">
    <w:abstractNumId w:val="4"/>
  </w:num>
  <w:num w:numId="3" w16cid:durableId="146091375">
    <w:abstractNumId w:val="1"/>
  </w:num>
  <w:num w:numId="4" w16cid:durableId="850527467">
    <w:abstractNumId w:val="2"/>
  </w:num>
  <w:num w:numId="5" w16cid:durableId="453719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42"/>
    <w:rsid w:val="00051975"/>
    <w:rsid w:val="00062D57"/>
    <w:rsid w:val="00075F06"/>
    <w:rsid w:val="00076533"/>
    <w:rsid w:val="000F4437"/>
    <w:rsid w:val="00104F4C"/>
    <w:rsid w:val="00166ACC"/>
    <w:rsid w:val="001E7409"/>
    <w:rsid w:val="001F60C3"/>
    <w:rsid w:val="001F66B9"/>
    <w:rsid w:val="00211881"/>
    <w:rsid w:val="00216E4C"/>
    <w:rsid w:val="00262D4C"/>
    <w:rsid w:val="002C13E5"/>
    <w:rsid w:val="002C3B46"/>
    <w:rsid w:val="002C6077"/>
    <w:rsid w:val="002E1C81"/>
    <w:rsid w:val="003162C1"/>
    <w:rsid w:val="00332A31"/>
    <w:rsid w:val="00342B93"/>
    <w:rsid w:val="00371D32"/>
    <w:rsid w:val="00380448"/>
    <w:rsid w:val="003B33B0"/>
    <w:rsid w:val="00466851"/>
    <w:rsid w:val="004C6E83"/>
    <w:rsid w:val="004F4348"/>
    <w:rsid w:val="00521A34"/>
    <w:rsid w:val="00523A25"/>
    <w:rsid w:val="005475EA"/>
    <w:rsid w:val="005B08C8"/>
    <w:rsid w:val="005E7A42"/>
    <w:rsid w:val="005F2104"/>
    <w:rsid w:val="00617DD6"/>
    <w:rsid w:val="00637333"/>
    <w:rsid w:val="00670FB2"/>
    <w:rsid w:val="006A32FF"/>
    <w:rsid w:val="006C5EE4"/>
    <w:rsid w:val="00723DE0"/>
    <w:rsid w:val="00733588"/>
    <w:rsid w:val="007904A8"/>
    <w:rsid w:val="00792FDD"/>
    <w:rsid w:val="007B0740"/>
    <w:rsid w:val="007D2F68"/>
    <w:rsid w:val="008361A7"/>
    <w:rsid w:val="00876E79"/>
    <w:rsid w:val="00880F76"/>
    <w:rsid w:val="0088241D"/>
    <w:rsid w:val="008B00EA"/>
    <w:rsid w:val="008C4366"/>
    <w:rsid w:val="008D6F19"/>
    <w:rsid w:val="008F06CC"/>
    <w:rsid w:val="008F3462"/>
    <w:rsid w:val="009022EC"/>
    <w:rsid w:val="00903E39"/>
    <w:rsid w:val="00914BD3"/>
    <w:rsid w:val="00945E65"/>
    <w:rsid w:val="00956D91"/>
    <w:rsid w:val="00967CE9"/>
    <w:rsid w:val="009800A3"/>
    <w:rsid w:val="009B5B7D"/>
    <w:rsid w:val="00A47E6E"/>
    <w:rsid w:val="00A54E5D"/>
    <w:rsid w:val="00A57921"/>
    <w:rsid w:val="00A828ED"/>
    <w:rsid w:val="00AA0F5E"/>
    <w:rsid w:val="00AB59A8"/>
    <w:rsid w:val="00AD29AA"/>
    <w:rsid w:val="00B30A65"/>
    <w:rsid w:val="00B33E59"/>
    <w:rsid w:val="00B64635"/>
    <w:rsid w:val="00B876E5"/>
    <w:rsid w:val="00BA3D14"/>
    <w:rsid w:val="00BB12DF"/>
    <w:rsid w:val="00BB3756"/>
    <w:rsid w:val="00BB39EA"/>
    <w:rsid w:val="00C27438"/>
    <w:rsid w:val="00C8642D"/>
    <w:rsid w:val="00CA1F43"/>
    <w:rsid w:val="00CF6636"/>
    <w:rsid w:val="00D17BF7"/>
    <w:rsid w:val="00D36BC3"/>
    <w:rsid w:val="00D55EC4"/>
    <w:rsid w:val="00D817D2"/>
    <w:rsid w:val="00D81F17"/>
    <w:rsid w:val="00D82395"/>
    <w:rsid w:val="00DB1533"/>
    <w:rsid w:val="00DE5B7F"/>
    <w:rsid w:val="00E002E1"/>
    <w:rsid w:val="00E8187A"/>
    <w:rsid w:val="00E97D49"/>
    <w:rsid w:val="00E97DBE"/>
    <w:rsid w:val="00EB2FF3"/>
    <w:rsid w:val="00EC2B41"/>
    <w:rsid w:val="00ED0FA2"/>
    <w:rsid w:val="00ED3E2C"/>
    <w:rsid w:val="00F270F7"/>
    <w:rsid w:val="00F73C2B"/>
    <w:rsid w:val="00FD1645"/>
    <w:rsid w:val="00FD2975"/>
    <w:rsid w:val="00FF1CD1"/>
    <w:rsid w:val="58EA1921"/>
    <w:rsid w:val="7818A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1DD04"/>
  <w15:chartTrackingRefBased/>
  <w15:docId w15:val="{23CB594E-BC72-4679-921E-EA466545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4437"/>
    <w:pPr>
      <w:spacing w:before="60" w:after="60" w:line="276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E4C"/>
    <w:pPr>
      <w:keepNext/>
      <w:keepLines/>
      <w:spacing w:before="40" w:after="40" w:line="240" w:lineRule="auto"/>
      <w:outlineLvl w:val="1"/>
    </w:pPr>
    <w:rPr>
      <w:rFonts w:asciiTheme="majorHAnsi" w:hAnsiTheme="majorHAnsi" w:eastAsiaTheme="majorEastAsia" w:cstheme="majorBidi"/>
      <w:b/>
      <w:color w:val="03495B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6C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2303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3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08C8"/>
    <w:pPr>
      <w:spacing w:before="120" w:after="12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48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08C8"/>
    <w:rPr>
      <w:rFonts w:asciiTheme="majorHAnsi" w:hAnsiTheme="majorHAnsi" w:eastAsiaTheme="majorEastAsia" w:cstheme="majorBidi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5F2104"/>
    <w:rPr>
      <w:color w:val="666666"/>
    </w:rPr>
  </w:style>
  <w:style w:type="character" w:styleId="Heading2Char" w:customStyle="1">
    <w:name w:val="Heading 2 Char"/>
    <w:basedOn w:val="DefaultParagraphFont"/>
    <w:link w:val="Heading2"/>
    <w:uiPriority w:val="9"/>
    <w:rsid w:val="00216E4C"/>
    <w:rPr>
      <w:rFonts w:asciiTheme="majorHAnsi" w:hAnsiTheme="majorHAnsi" w:eastAsiaTheme="majorEastAsia" w:cstheme="majorBidi"/>
      <w:b/>
      <w:color w:val="03495B" w:themeColor="accent1" w:themeShade="BF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F06CC"/>
    <w:rPr>
      <w:rFonts w:asciiTheme="majorHAnsi" w:hAnsiTheme="majorHAnsi" w:eastAsiaTheme="majorEastAsia" w:cstheme="majorBidi"/>
      <w:color w:val="02303C" w:themeColor="accent1" w:themeShade="7F"/>
      <w:sz w:val="24"/>
      <w:szCs w:val="24"/>
    </w:rPr>
  </w:style>
  <w:style w:type="paragraph" w:styleId="NoSpacing">
    <w:name w:val="No Spacing"/>
    <w:uiPriority w:val="1"/>
    <w:qFormat/>
    <w:rsid w:val="00880F76"/>
    <w:pPr>
      <w:spacing w:after="0" w:line="240" w:lineRule="auto"/>
    </w:pPr>
    <w:rPr>
      <w:sz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443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C864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2C1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teams.microsoft.com/meet/23366579417041?p=XsBOyej3x3VIe0GAL4" TargetMode="External" Id="Rd6927bad90324b1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Meeting%20Agenda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291F717B7C1947902E176FE9F9422A" ma:contentTypeVersion="9" ma:contentTypeDescription="Create a new document." ma:contentTypeScope="" ma:versionID="1f6757c850f5d8213f2d25ee972e5430">
  <xsd:schema xmlns:xsd="http://www.w3.org/2001/XMLSchema" xmlns:xs="http://www.w3.org/2001/XMLSchema" xmlns:p="http://schemas.microsoft.com/office/2006/metadata/properties" xmlns:ns2="7d653c2f-2390-4964-b469-45de7a29dbb5" targetNamespace="http://schemas.microsoft.com/office/2006/metadata/properties" ma:root="true" ma:fieldsID="69a2c289f3a496fa21dea9f1dc1cb3be" ns2:_="">
    <xsd:import namespace="7d653c2f-2390-4964-b469-45de7a29d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53c2f-2390-4964-b469-45de7a29d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53c2f-2390-4964-b469-45de7a29db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434661-B1A3-4DFD-B823-7D32721481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1A00E-9B97-4F69-9BB9-9CD58F93A4C3}"/>
</file>

<file path=customXml/itemProps4.xml><?xml version="1.0" encoding="utf-8"?>
<ds:datastoreItem xmlns:ds="http://schemas.openxmlformats.org/officeDocument/2006/customXml" ds:itemID="{B4BCC4A5-9421-4E1E-B638-3028106CDF9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Meeting Agenda.dotx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Denney, Diamond</dc:creator>
  <keywords/>
  <dc:description/>
  <lastModifiedBy>Roseberry, Marisa [HHS]</lastModifiedBy>
  <revision>22</revision>
  <dcterms:created xsi:type="dcterms:W3CDTF">2026-07-15T16:33:00.0000000Z</dcterms:created>
  <dcterms:modified xsi:type="dcterms:W3CDTF">2026-07-28T15:54:11.0947650Z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0x01010021291F717B7C1947902E176FE9F9422A</vt:lpwstr>
  </property>
  <property fmtid="{D5CDD505-2E9C-101B-9397-08002B2CF9AE}" pid="3" name="MediaServiceImageTags">
    <vt:lpwstr/>
  </property>
</Properties>
</file>