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FCF2A" w14:textId="77777777" w:rsidR="00321DDF" w:rsidRPr="00463BE1" w:rsidRDefault="00321DDF" w:rsidP="00321DDF">
      <w:pPr>
        <w:pStyle w:val="Title"/>
        <w:rPr>
          <w:rFonts w:ascii="Arial" w:hAnsi="Arial" w:cs="Arial"/>
          <w:color w:val="04627A" w:themeColor="accent1"/>
          <w:sz w:val="44"/>
          <w:szCs w:val="52"/>
        </w:rPr>
      </w:pPr>
      <w:r w:rsidRPr="00463BE1">
        <w:rPr>
          <w:rFonts w:ascii="Arial" w:hAnsi="Arial" w:cs="Arial"/>
          <w:color w:val="04627A" w:themeColor="accent1"/>
          <w:sz w:val="44"/>
          <w:szCs w:val="52"/>
        </w:rPr>
        <w:t xml:space="preserve">Child Death Review Subcommittee </w:t>
      </w:r>
      <w:r>
        <w:rPr>
          <w:rFonts w:ascii="Arial" w:hAnsi="Arial" w:cs="Arial"/>
          <w:color w:val="04627A" w:themeColor="accent1"/>
          <w:sz w:val="44"/>
          <w:szCs w:val="52"/>
        </w:rPr>
        <w:t xml:space="preserve">Educational </w:t>
      </w:r>
      <w:r w:rsidRPr="00463BE1">
        <w:rPr>
          <w:rFonts w:ascii="Arial" w:hAnsi="Arial" w:cs="Arial"/>
          <w:color w:val="04627A" w:themeColor="accent1"/>
          <w:sz w:val="44"/>
          <w:szCs w:val="52"/>
        </w:rPr>
        <w:t>Meeting Agenda</w:t>
      </w:r>
    </w:p>
    <w:p w14:paraId="509B31BC" w14:textId="77777777" w:rsidR="00321DDF" w:rsidRPr="005F63A2" w:rsidRDefault="00321DDF" w:rsidP="00321DDF">
      <w:pPr>
        <w:rPr>
          <w:b/>
          <w:bCs/>
          <w:color w:val="262626" w:themeColor="text1" w:themeTint="D9"/>
          <w:sz w:val="14"/>
          <w:szCs w:val="12"/>
        </w:rPr>
      </w:pPr>
    </w:p>
    <w:p w14:paraId="6CCFCAF7" w14:textId="77777777" w:rsidR="00321DDF" w:rsidRPr="005B08C8" w:rsidRDefault="00321DDF" w:rsidP="00321DDF">
      <w:pPr>
        <w:rPr>
          <w:color w:val="404040" w:themeColor="text1" w:themeTint="BF"/>
        </w:rPr>
      </w:pPr>
      <w:r w:rsidRPr="5E7D5CFD">
        <w:rPr>
          <w:b/>
          <w:bCs/>
          <w:color w:val="262626" w:themeColor="text1" w:themeTint="D9"/>
        </w:rPr>
        <w:t>Date:</w:t>
      </w:r>
      <w:r w:rsidRPr="5E7D5CFD">
        <w:rPr>
          <w:color w:val="404040" w:themeColor="text1" w:themeTint="BF"/>
        </w:rPr>
        <w:t xml:space="preserve"> </w:t>
      </w:r>
      <w:r>
        <w:rPr>
          <w:color w:val="404040" w:themeColor="text1" w:themeTint="BF"/>
        </w:rPr>
        <w:t>October 15, 2025</w:t>
      </w:r>
    </w:p>
    <w:p w14:paraId="7AAA657B" w14:textId="77777777" w:rsidR="00321DDF" w:rsidRPr="005B08C8" w:rsidRDefault="00321DDF" w:rsidP="00321DDF">
      <w:r w:rsidRPr="5E7D5CFD">
        <w:rPr>
          <w:b/>
          <w:bCs/>
          <w:color w:val="262626" w:themeColor="text1" w:themeTint="D9"/>
        </w:rPr>
        <w:t>Time:</w:t>
      </w:r>
      <w:r w:rsidRPr="5E7D5CFD">
        <w:rPr>
          <w:color w:val="404040" w:themeColor="text1" w:themeTint="BF"/>
        </w:rPr>
        <w:t xml:space="preserve"> </w:t>
      </w:r>
      <w:r>
        <w:rPr>
          <w:color w:val="404040" w:themeColor="text1" w:themeTint="BF"/>
        </w:rPr>
        <w:t>12-1pm</w:t>
      </w:r>
    </w:p>
    <w:p w14:paraId="76041458" w14:textId="77777777" w:rsidR="00321DDF" w:rsidRDefault="00321DDF" w:rsidP="00321DDF">
      <w:pPr>
        <w:rPr>
          <w:color w:val="000000" w:themeColor="text1"/>
        </w:rPr>
      </w:pPr>
      <w:r w:rsidRPr="5E7D5CFD">
        <w:rPr>
          <w:b/>
          <w:bCs/>
          <w:color w:val="000000" w:themeColor="text1"/>
        </w:rPr>
        <w:t>Location</w:t>
      </w:r>
      <w:r>
        <w:rPr>
          <w:color w:val="000000" w:themeColor="text1"/>
        </w:rPr>
        <w:t xml:space="preserve"> </w:t>
      </w:r>
      <w:r w:rsidRPr="5E7D5CFD">
        <w:rPr>
          <w:color w:val="000000" w:themeColor="text1"/>
        </w:rPr>
        <w:t xml:space="preserve">Virtual (Teams) </w:t>
      </w:r>
    </w:p>
    <w:p w14:paraId="09822845" w14:textId="77777777" w:rsidR="00BA2663" w:rsidRPr="00BA2663" w:rsidRDefault="00BA2663" w:rsidP="00BA2663">
      <w:pPr>
        <w:spacing w:before="0" w:after="0"/>
      </w:pPr>
      <w:r w:rsidRPr="00BA2663">
        <w:t>Microsoft Teams meeting</w:t>
      </w:r>
    </w:p>
    <w:p w14:paraId="614F99BC" w14:textId="77777777" w:rsidR="00BA2663" w:rsidRPr="00BA2663" w:rsidRDefault="00BA2663" w:rsidP="00BA2663">
      <w:pPr>
        <w:spacing w:before="0" w:after="0"/>
      </w:pPr>
      <w:r w:rsidRPr="00BA2663">
        <w:t>Join:</w:t>
      </w:r>
      <w:r w:rsidRPr="00BA2663">
        <w:rPr>
          <w:b/>
          <w:bCs/>
        </w:rPr>
        <w:t xml:space="preserve"> </w:t>
      </w:r>
      <w:hyperlink r:id="rId11" w:tgtFrame="_blank" w:tooltip="Meeting join" w:history="1">
        <w:r w:rsidRPr="00BA2663">
          <w:rPr>
            <w:rStyle w:val="Hyperlink"/>
          </w:rPr>
          <w:t>https://teams.microsoft.com/meet/250803185413992?p=cIR9KR9B5svBy1mGI8</w:t>
        </w:r>
      </w:hyperlink>
      <w:r w:rsidRPr="00BA2663">
        <w:t xml:space="preserve"> </w:t>
      </w:r>
    </w:p>
    <w:p w14:paraId="45C9A3C1" w14:textId="77777777" w:rsidR="00BA2663" w:rsidRPr="00BA2663" w:rsidRDefault="00BA2663" w:rsidP="00BA2663">
      <w:pPr>
        <w:spacing w:before="0" w:after="0"/>
      </w:pPr>
      <w:r w:rsidRPr="00BA2663">
        <w:t xml:space="preserve">Meeting ID: 250 803 185 413 992 </w:t>
      </w:r>
    </w:p>
    <w:p w14:paraId="639BF083" w14:textId="77777777" w:rsidR="00BA2663" w:rsidRPr="00BA2663" w:rsidRDefault="00BA2663" w:rsidP="00BA2663">
      <w:pPr>
        <w:spacing w:before="0" w:after="0"/>
      </w:pPr>
      <w:r w:rsidRPr="00BA2663">
        <w:t>Passcode: o7GS6wn2</w:t>
      </w:r>
    </w:p>
    <w:tbl>
      <w:tblPr>
        <w:tblStyle w:val="TableGrid"/>
        <w:tblW w:w="0" w:type="auto"/>
        <w:tblCellMar>
          <w:top w:w="43" w:type="dxa"/>
          <w:bottom w:w="43" w:type="dxa"/>
        </w:tblCellMar>
        <w:tblLook w:val="0480" w:firstRow="0" w:lastRow="0" w:firstColumn="1" w:lastColumn="0" w:noHBand="0" w:noVBand="1"/>
        <w:tblCaption w:val="Table for objectives, participants, and agenda items"/>
        <w:tblDescription w:val="In table format for design purposes, it's one column, six rows where rows 1, 3, and 5 are styled header one. They say Meeting Objectives, Meeting Participants, and Agenda Topic and Items, respectively."/>
      </w:tblPr>
      <w:tblGrid>
        <w:gridCol w:w="9350"/>
      </w:tblGrid>
      <w:tr w:rsidR="00321DDF" w:rsidRPr="009022EC" w14:paraId="3BA53D92" w14:textId="77777777" w:rsidTr="006B605F">
        <w:trPr>
          <w:trHeight w:val="440"/>
        </w:trPr>
        <w:tc>
          <w:tcPr>
            <w:tcW w:w="9350" w:type="dxa"/>
            <w:tcBorders>
              <w:top w:val="nil"/>
              <w:left w:val="nil"/>
              <w:bottom w:val="single" w:sz="18" w:space="0" w:color="04627A" w:themeColor="accent1"/>
              <w:right w:val="nil"/>
            </w:tcBorders>
            <w:vAlign w:val="center"/>
          </w:tcPr>
          <w:p w14:paraId="363953A0" w14:textId="77777777" w:rsidR="00BA2663" w:rsidRDefault="00BA2663" w:rsidP="006B605F">
            <w:pPr>
              <w:pStyle w:val="Heading2"/>
              <w:rPr>
                <w:color w:val="04627A" w:themeColor="accent1"/>
              </w:rPr>
            </w:pPr>
          </w:p>
          <w:p w14:paraId="6DA059E3" w14:textId="798D2109" w:rsidR="00321DDF" w:rsidRPr="00A54E5D" w:rsidRDefault="00321DDF" w:rsidP="006B605F">
            <w:pPr>
              <w:pStyle w:val="Heading2"/>
              <w:rPr>
                <w:color w:val="04627A" w:themeColor="accent1"/>
              </w:rPr>
            </w:pPr>
            <w:r w:rsidRPr="00A54E5D">
              <w:rPr>
                <w:color w:val="04627A" w:themeColor="accent1"/>
              </w:rPr>
              <w:t>Meeting Objectives</w:t>
            </w:r>
          </w:p>
        </w:tc>
      </w:tr>
      <w:tr w:rsidR="00321DDF" w:rsidRPr="00371D32" w14:paraId="724B1622" w14:textId="77777777" w:rsidTr="006B605F">
        <w:trPr>
          <w:trHeight w:val="695"/>
        </w:trPr>
        <w:tc>
          <w:tcPr>
            <w:tcW w:w="9350" w:type="dxa"/>
            <w:tcBorders>
              <w:top w:val="single" w:sz="18" w:space="0" w:color="04627A" w:themeColor="accen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37D74A" w14:textId="1C132012" w:rsidR="00321DDF" w:rsidRPr="00792FDD" w:rsidRDefault="00321DDF" w:rsidP="006B605F">
            <w:pPr>
              <w:spacing w:line="360" w:lineRule="auto"/>
              <w:rPr>
                <w:color w:val="000000" w:themeColor="text1"/>
              </w:rPr>
            </w:pPr>
            <w:r w:rsidRPr="5E7D5CFD">
              <w:rPr>
                <w:color w:val="000000" w:themeColor="text1"/>
              </w:rPr>
              <w:t xml:space="preserve">To </w:t>
            </w:r>
            <w:r>
              <w:rPr>
                <w:color w:val="000000" w:themeColor="text1"/>
              </w:rPr>
              <w:t>learn about gang activity that may contribute to fatalities in Iowa</w:t>
            </w:r>
            <w:r w:rsidR="00690581">
              <w:rPr>
                <w:color w:val="000000" w:themeColor="text1"/>
              </w:rPr>
              <w:t>.</w:t>
            </w:r>
          </w:p>
        </w:tc>
      </w:tr>
      <w:tr w:rsidR="00321DDF" w:rsidRPr="009022EC" w14:paraId="36AAD501" w14:textId="77777777" w:rsidTr="006B605F">
        <w:trPr>
          <w:trHeight w:val="288"/>
        </w:trPr>
        <w:tc>
          <w:tcPr>
            <w:tcW w:w="9350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14:paraId="459D17E7" w14:textId="77777777" w:rsidR="00321DDF" w:rsidRPr="00F270F7" w:rsidRDefault="00321DDF" w:rsidP="006B605F">
            <w:pPr>
              <w:pStyle w:val="Heading2"/>
              <w:rPr>
                <w:rFonts w:asciiTheme="minorHAnsi" w:eastAsiaTheme="minorEastAsia" w:hAnsiTheme="minorHAnsi" w:cstheme="minorBidi"/>
              </w:rPr>
            </w:pPr>
            <w:r w:rsidRPr="5E7D5CFD">
              <w:rPr>
                <w:rFonts w:asciiTheme="minorHAnsi" w:eastAsiaTheme="minorEastAsia" w:hAnsiTheme="minorHAnsi" w:cstheme="minorBidi"/>
              </w:rPr>
              <w:t>Agenda Topic and Items</w:t>
            </w:r>
          </w:p>
        </w:tc>
      </w:tr>
      <w:tr w:rsidR="00321DDF" w:rsidRPr="009022EC" w14:paraId="6A1F61CC" w14:textId="77777777" w:rsidTr="006B605F">
        <w:trPr>
          <w:trHeight w:val="1082"/>
        </w:trPr>
        <w:tc>
          <w:tcPr>
            <w:tcW w:w="9350" w:type="dxa"/>
            <w:tcBorders>
              <w:top w:val="single" w:sz="18" w:space="0" w:color="04627A" w:themeColor="accent1"/>
              <w:left w:val="nil"/>
              <w:bottom w:val="nil"/>
              <w:right w:val="nil"/>
            </w:tcBorders>
          </w:tcPr>
          <w:p w14:paraId="52BA6A45" w14:textId="77777777" w:rsidR="00321DDF" w:rsidRDefault="00321DDF" w:rsidP="006B605F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ED290B">
              <w:rPr>
                <w:color w:val="000000" w:themeColor="text1"/>
              </w:rPr>
              <w:t>Call meeting to order</w:t>
            </w:r>
            <w:r w:rsidRPr="5E7D5CFD">
              <w:rPr>
                <w:color w:val="000000" w:themeColor="text1"/>
              </w:rPr>
              <w:t xml:space="preserve"> </w:t>
            </w:r>
          </w:p>
          <w:p w14:paraId="548BA9EA" w14:textId="77777777" w:rsidR="00321DDF" w:rsidRDefault="00321DDF" w:rsidP="006B605F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Educational presentation from Detective Jeffrey George, Des Moines Police Department</w:t>
            </w:r>
          </w:p>
          <w:p w14:paraId="0D024F7A" w14:textId="77777777" w:rsidR="00321DDF" w:rsidRDefault="00321DDF" w:rsidP="006B605F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5E7D5CFD">
              <w:rPr>
                <w:color w:val="000000" w:themeColor="text1"/>
              </w:rPr>
              <w:t xml:space="preserve">Next </w:t>
            </w:r>
            <w:r>
              <w:rPr>
                <w:color w:val="000000" w:themeColor="text1"/>
              </w:rPr>
              <w:t>m</w:t>
            </w:r>
            <w:r w:rsidRPr="5E7D5CFD">
              <w:rPr>
                <w:color w:val="000000" w:themeColor="text1"/>
              </w:rPr>
              <w:t xml:space="preserve">eeting – </w:t>
            </w:r>
            <w:r>
              <w:rPr>
                <w:color w:val="000000" w:themeColor="text1"/>
              </w:rPr>
              <w:t>October 27, 2026</w:t>
            </w:r>
          </w:p>
          <w:p w14:paraId="2CAFAA27" w14:textId="77777777" w:rsidR="00321DDF" w:rsidRDefault="00321DDF" w:rsidP="006B605F">
            <w:pPr>
              <w:pStyle w:val="ListParagraph"/>
              <w:numPr>
                <w:ilvl w:val="1"/>
                <w:numId w:val="2"/>
              </w:numPr>
              <w:spacing w:line="360" w:lineRule="auto"/>
            </w:pPr>
            <w:r>
              <w:t>Fatalities on school grounds</w:t>
            </w:r>
          </w:p>
        </w:tc>
      </w:tr>
    </w:tbl>
    <w:p w14:paraId="5480C235" w14:textId="77777777" w:rsidR="008361A7" w:rsidRPr="00321DDF" w:rsidRDefault="008361A7" w:rsidP="00321DDF"/>
    <w:sectPr w:rsidR="008361A7" w:rsidRPr="00321DDF" w:rsidSect="003C0017">
      <w:headerReference w:type="default" r:id="rId12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4F59F" w14:textId="77777777" w:rsidR="006908A3" w:rsidRDefault="006908A3" w:rsidP="005B08C8">
      <w:r>
        <w:separator/>
      </w:r>
    </w:p>
  </w:endnote>
  <w:endnote w:type="continuationSeparator" w:id="0">
    <w:p w14:paraId="446ACDE9" w14:textId="77777777" w:rsidR="006908A3" w:rsidRDefault="006908A3" w:rsidP="005B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78028" w14:textId="77777777" w:rsidR="006908A3" w:rsidRDefault="006908A3" w:rsidP="005B08C8">
      <w:r>
        <w:separator/>
      </w:r>
    </w:p>
  </w:footnote>
  <w:footnote w:type="continuationSeparator" w:id="0">
    <w:p w14:paraId="1443425D" w14:textId="77777777" w:rsidR="006908A3" w:rsidRDefault="006908A3" w:rsidP="005B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D33A" w14:textId="244C5087" w:rsidR="00F27C65" w:rsidRDefault="00F27C65">
    <w:pPr>
      <w:pStyle w:val="Header"/>
    </w:pPr>
    <w:r w:rsidRPr="00F27C65">
      <w:drawing>
        <wp:inline distT="0" distB="0" distL="0" distR="0" wp14:anchorId="1EBA0F9B" wp14:editId="24EFD8CE">
          <wp:extent cx="5943600" cy="450850"/>
          <wp:effectExtent l="0" t="0" r="0" b="6350"/>
          <wp:docPr id="13998643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86435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450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8B2F"/>
    <w:multiLevelType w:val="hybridMultilevel"/>
    <w:tmpl w:val="8C7033F4"/>
    <w:lvl w:ilvl="0" w:tplc="7E761318">
      <w:start w:val="1"/>
      <w:numFmt w:val="upperRoman"/>
      <w:lvlText w:val="%1."/>
      <w:lvlJc w:val="right"/>
      <w:pPr>
        <w:ind w:left="720" w:hanging="360"/>
      </w:pPr>
    </w:lvl>
    <w:lvl w:ilvl="1" w:tplc="EC900820">
      <w:start w:val="1"/>
      <w:numFmt w:val="lowerLetter"/>
      <w:lvlText w:val="%2."/>
      <w:lvlJc w:val="left"/>
      <w:pPr>
        <w:ind w:left="1440" w:hanging="360"/>
      </w:pPr>
    </w:lvl>
    <w:lvl w:ilvl="2" w:tplc="F4E6DABA">
      <w:start w:val="1"/>
      <w:numFmt w:val="lowerRoman"/>
      <w:lvlText w:val="%3."/>
      <w:lvlJc w:val="right"/>
      <w:pPr>
        <w:ind w:left="2160" w:hanging="180"/>
      </w:pPr>
    </w:lvl>
    <w:lvl w:ilvl="3" w:tplc="AFB2DA4C">
      <w:start w:val="1"/>
      <w:numFmt w:val="decimal"/>
      <w:lvlText w:val="%4."/>
      <w:lvlJc w:val="left"/>
      <w:pPr>
        <w:ind w:left="2880" w:hanging="360"/>
      </w:pPr>
    </w:lvl>
    <w:lvl w:ilvl="4" w:tplc="299C99E8">
      <w:start w:val="1"/>
      <w:numFmt w:val="lowerLetter"/>
      <w:lvlText w:val="%5."/>
      <w:lvlJc w:val="left"/>
      <w:pPr>
        <w:ind w:left="3600" w:hanging="360"/>
      </w:pPr>
    </w:lvl>
    <w:lvl w:ilvl="5" w:tplc="CE80AFE6">
      <w:start w:val="1"/>
      <w:numFmt w:val="lowerRoman"/>
      <w:lvlText w:val="%6."/>
      <w:lvlJc w:val="right"/>
      <w:pPr>
        <w:ind w:left="4320" w:hanging="180"/>
      </w:pPr>
    </w:lvl>
    <w:lvl w:ilvl="6" w:tplc="7CB841BA">
      <w:start w:val="1"/>
      <w:numFmt w:val="decimal"/>
      <w:lvlText w:val="%7."/>
      <w:lvlJc w:val="left"/>
      <w:pPr>
        <w:ind w:left="5040" w:hanging="360"/>
      </w:pPr>
    </w:lvl>
    <w:lvl w:ilvl="7" w:tplc="DFD48B22">
      <w:start w:val="1"/>
      <w:numFmt w:val="lowerLetter"/>
      <w:lvlText w:val="%8."/>
      <w:lvlJc w:val="left"/>
      <w:pPr>
        <w:ind w:left="5760" w:hanging="360"/>
      </w:pPr>
    </w:lvl>
    <w:lvl w:ilvl="8" w:tplc="0BCC00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4C8AA"/>
    <w:multiLevelType w:val="hybridMultilevel"/>
    <w:tmpl w:val="83C819EA"/>
    <w:lvl w:ilvl="0" w:tplc="7DC6B1F2">
      <w:start w:val="1"/>
      <w:numFmt w:val="decimal"/>
      <w:lvlText w:val="●"/>
      <w:lvlJc w:val="left"/>
      <w:pPr>
        <w:ind w:left="720" w:hanging="360"/>
      </w:pPr>
    </w:lvl>
    <w:lvl w:ilvl="1" w:tplc="44C00602">
      <w:start w:val="1"/>
      <w:numFmt w:val="lowerLetter"/>
      <w:lvlText w:val="%2."/>
      <w:lvlJc w:val="left"/>
      <w:pPr>
        <w:ind w:left="1440" w:hanging="360"/>
      </w:pPr>
    </w:lvl>
    <w:lvl w:ilvl="2" w:tplc="D7A684E2">
      <w:start w:val="1"/>
      <w:numFmt w:val="lowerRoman"/>
      <w:lvlText w:val="%3."/>
      <w:lvlJc w:val="right"/>
      <w:pPr>
        <w:ind w:left="2160" w:hanging="180"/>
      </w:pPr>
    </w:lvl>
    <w:lvl w:ilvl="3" w:tplc="560212BE">
      <w:start w:val="1"/>
      <w:numFmt w:val="decimal"/>
      <w:lvlText w:val="%4."/>
      <w:lvlJc w:val="left"/>
      <w:pPr>
        <w:ind w:left="2880" w:hanging="360"/>
      </w:pPr>
    </w:lvl>
    <w:lvl w:ilvl="4" w:tplc="65D405FA">
      <w:start w:val="1"/>
      <w:numFmt w:val="lowerLetter"/>
      <w:lvlText w:val="%5."/>
      <w:lvlJc w:val="left"/>
      <w:pPr>
        <w:ind w:left="3600" w:hanging="360"/>
      </w:pPr>
    </w:lvl>
    <w:lvl w:ilvl="5" w:tplc="8CF89C2E">
      <w:start w:val="1"/>
      <w:numFmt w:val="lowerRoman"/>
      <w:lvlText w:val="%6."/>
      <w:lvlJc w:val="right"/>
      <w:pPr>
        <w:ind w:left="4320" w:hanging="180"/>
      </w:pPr>
    </w:lvl>
    <w:lvl w:ilvl="6" w:tplc="FB7C4BCC">
      <w:start w:val="1"/>
      <w:numFmt w:val="decimal"/>
      <w:lvlText w:val="%7."/>
      <w:lvlJc w:val="left"/>
      <w:pPr>
        <w:ind w:left="5040" w:hanging="360"/>
      </w:pPr>
    </w:lvl>
    <w:lvl w:ilvl="7" w:tplc="53369D1A">
      <w:start w:val="1"/>
      <w:numFmt w:val="lowerLetter"/>
      <w:lvlText w:val="%8."/>
      <w:lvlJc w:val="left"/>
      <w:pPr>
        <w:ind w:left="5760" w:hanging="360"/>
      </w:pPr>
    </w:lvl>
    <w:lvl w:ilvl="8" w:tplc="5BEE2EA2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382318">
    <w:abstractNumId w:val="1"/>
  </w:num>
  <w:num w:numId="2" w16cid:durableId="1285497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A2"/>
    <w:rsid w:val="0000720D"/>
    <w:rsid w:val="00051975"/>
    <w:rsid w:val="0006466B"/>
    <w:rsid w:val="000C0E6C"/>
    <w:rsid w:val="000F4437"/>
    <w:rsid w:val="00104F4C"/>
    <w:rsid w:val="00117009"/>
    <w:rsid w:val="001542FE"/>
    <w:rsid w:val="00166ACC"/>
    <w:rsid w:val="001D3C0D"/>
    <w:rsid w:val="001E1518"/>
    <w:rsid w:val="001E7409"/>
    <w:rsid w:val="001F66B9"/>
    <w:rsid w:val="00211881"/>
    <w:rsid w:val="00216E4C"/>
    <w:rsid w:val="00225897"/>
    <w:rsid w:val="002616F9"/>
    <w:rsid w:val="00262D4C"/>
    <w:rsid w:val="00266AA2"/>
    <w:rsid w:val="0028284E"/>
    <w:rsid w:val="002A7F58"/>
    <w:rsid w:val="002C13E5"/>
    <w:rsid w:val="002C3B46"/>
    <w:rsid w:val="002C6077"/>
    <w:rsid w:val="002D58EB"/>
    <w:rsid w:val="00321DDF"/>
    <w:rsid w:val="00324B1B"/>
    <w:rsid w:val="00342B93"/>
    <w:rsid w:val="00362B34"/>
    <w:rsid w:val="00371D32"/>
    <w:rsid w:val="003C0017"/>
    <w:rsid w:val="003C6D7E"/>
    <w:rsid w:val="003F2F10"/>
    <w:rsid w:val="0045125A"/>
    <w:rsid w:val="00521A34"/>
    <w:rsid w:val="005A39BF"/>
    <w:rsid w:val="005B08C8"/>
    <w:rsid w:val="005C5673"/>
    <w:rsid w:val="005F2104"/>
    <w:rsid w:val="005F63A2"/>
    <w:rsid w:val="00606AE5"/>
    <w:rsid w:val="006111FF"/>
    <w:rsid w:val="00617DD6"/>
    <w:rsid w:val="00654B37"/>
    <w:rsid w:val="0066708D"/>
    <w:rsid w:val="00686739"/>
    <w:rsid w:val="00690581"/>
    <w:rsid w:val="006908A3"/>
    <w:rsid w:val="006A03FA"/>
    <w:rsid w:val="006A32FF"/>
    <w:rsid w:val="006B062B"/>
    <w:rsid w:val="006B30F7"/>
    <w:rsid w:val="006C5EE4"/>
    <w:rsid w:val="007005D9"/>
    <w:rsid w:val="00733588"/>
    <w:rsid w:val="00737D4C"/>
    <w:rsid w:val="00745C01"/>
    <w:rsid w:val="00755702"/>
    <w:rsid w:val="00771137"/>
    <w:rsid w:val="00792FDD"/>
    <w:rsid w:val="007B29B0"/>
    <w:rsid w:val="007D2F68"/>
    <w:rsid w:val="007E3E58"/>
    <w:rsid w:val="00810B7F"/>
    <w:rsid w:val="008361A7"/>
    <w:rsid w:val="00880D93"/>
    <w:rsid w:val="00880F76"/>
    <w:rsid w:val="0088241D"/>
    <w:rsid w:val="008A23EE"/>
    <w:rsid w:val="008A5EAD"/>
    <w:rsid w:val="008B00EA"/>
    <w:rsid w:val="008C4366"/>
    <w:rsid w:val="008D31FE"/>
    <w:rsid w:val="008D6F19"/>
    <w:rsid w:val="008F06CC"/>
    <w:rsid w:val="008F25AB"/>
    <w:rsid w:val="008F3462"/>
    <w:rsid w:val="008F68AE"/>
    <w:rsid w:val="009022EC"/>
    <w:rsid w:val="00903E39"/>
    <w:rsid w:val="0091087D"/>
    <w:rsid w:val="00914BD3"/>
    <w:rsid w:val="00962D7A"/>
    <w:rsid w:val="009634BF"/>
    <w:rsid w:val="00967CE9"/>
    <w:rsid w:val="009800A3"/>
    <w:rsid w:val="009900BE"/>
    <w:rsid w:val="009921F0"/>
    <w:rsid w:val="009B5B7D"/>
    <w:rsid w:val="009F1A2F"/>
    <w:rsid w:val="00A22582"/>
    <w:rsid w:val="00A54E5D"/>
    <w:rsid w:val="00A57921"/>
    <w:rsid w:val="00A718B5"/>
    <w:rsid w:val="00A73B3F"/>
    <w:rsid w:val="00A75B31"/>
    <w:rsid w:val="00A828ED"/>
    <w:rsid w:val="00AB59A8"/>
    <w:rsid w:val="00B30A65"/>
    <w:rsid w:val="00B3259E"/>
    <w:rsid w:val="00B33E59"/>
    <w:rsid w:val="00B64635"/>
    <w:rsid w:val="00B73D60"/>
    <w:rsid w:val="00BA2663"/>
    <w:rsid w:val="00BA3D14"/>
    <w:rsid w:val="00BB39EA"/>
    <w:rsid w:val="00BD47FD"/>
    <w:rsid w:val="00BF5058"/>
    <w:rsid w:val="00C30195"/>
    <w:rsid w:val="00C322CF"/>
    <w:rsid w:val="00C539E2"/>
    <w:rsid w:val="00C63B94"/>
    <w:rsid w:val="00C7591B"/>
    <w:rsid w:val="00C85CBE"/>
    <w:rsid w:val="00C91738"/>
    <w:rsid w:val="00CA2F70"/>
    <w:rsid w:val="00CE12BB"/>
    <w:rsid w:val="00CF1D4C"/>
    <w:rsid w:val="00CF68EF"/>
    <w:rsid w:val="00D36BC3"/>
    <w:rsid w:val="00D43976"/>
    <w:rsid w:val="00D817D2"/>
    <w:rsid w:val="00D81F17"/>
    <w:rsid w:val="00D9323C"/>
    <w:rsid w:val="00D9681B"/>
    <w:rsid w:val="00DE039A"/>
    <w:rsid w:val="00E755E8"/>
    <w:rsid w:val="00E8187E"/>
    <w:rsid w:val="00E97EC9"/>
    <w:rsid w:val="00EB7143"/>
    <w:rsid w:val="00ED0FA2"/>
    <w:rsid w:val="00ED3F38"/>
    <w:rsid w:val="00F22256"/>
    <w:rsid w:val="00F270F7"/>
    <w:rsid w:val="00F27C65"/>
    <w:rsid w:val="00F457F0"/>
    <w:rsid w:val="00F73C2B"/>
    <w:rsid w:val="00FA1B9F"/>
    <w:rsid w:val="00FC75A5"/>
    <w:rsid w:val="00FD1645"/>
    <w:rsid w:val="00FF1CD1"/>
    <w:rsid w:val="00FF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862D1"/>
  <w15:chartTrackingRefBased/>
  <w15:docId w15:val="{4B36DEF3-CDBD-415F-95B2-FE4F860B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A2"/>
    <w:pPr>
      <w:spacing w:before="60" w:after="60" w:line="276" w:lineRule="auto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E4C"/>
    <w:pPr>
      <w:keepNext/>
      <w:keepLines/>
      <w:spacing w:before="40" w:after="40" w:line="240" w:lineRule="auto"/>
      <w:outlineLvl w:val="1"/>
    </w:pPr>
    <w:rPr>
      <w:rFonts w:asciiTheme="majorHAnsi" w:eastAsiaTheme="majorEastAsia" w:hAnsiTheme="majorHAnsi" w:cstheme="majorBidi"/>
      <w:b/>
      <w:color w:val="03495B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06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2303C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4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3495B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HSStyle">
    <w:name w:val="HHS Style"/>
    <w:basedOn w:val="Normal"/>
    <w:next w:val="Normal"/>
    <w:link w:val="HHSStyleChar"/>
    <w:qFormat/>
    <w:rsid w:val="00733588"/>
    <w:pPr>
      <w:spacing w:after="0"/>
    </w:pPr>
    <w:rPr>
      <w:rFonts w:ascii="Arial" w:hAnsi="Arial"/>
      <w:szCs w:val="56"/>
    </w:rPr>
  </w:style>
  <w:style w:type="character" w:customStyle="1" w:styleId="HHSStyleChar">
    <w:name w:val="HHS Style Char"/>
    <w:basedOn w:val="DefaultParagraphFont"/>
    <w:link w:val="HHSStyle"/>
    <w:rsid w:val="00733588"/>
    <w:rPr>
      <w:rFonts w:ascii="Arial" w:hAnsi="Arial"/>
      <w:szCs w:val="56"/>
    </w:rPr>
  </w:style>
  <w:style w:type="paragraph" w:styleId="Header">
    <w:name w:val="header"/>
    <w:basedOn w:val="Normal"/>
    <w:link w:val="Head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FA2"/>
  </w:style>
  <w:style w:type="paragraph" w:styleId="Footer">
    <w:name w:val="footer"/>
    <w:basedOn w:val="Normal"/>
    <w:link w:val="Foot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FA2"/>
  </w:style>
  <w:style w:type="table" w:styleId="TableGrid">
    <w:name w:val="Table Grid"/>
    <w:basedOn w:val="TableNormal"/>
    <w:uiPriority w:val="39"/>
    <w:rsid w:val="00ED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B08C8"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8C8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styleId="PlaceholderText">
    <w:name w:val="Placeholder Text"/>
    <w:basedOn w:val="DefaultParagraphFont"/>
    <w:uiPriority w:val="99"/>
    <w:semiHidden/>
    <w:rsid w:val="005F2104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9"/>
    <w:rsid w:val="00216E4C"/>
    <w:rPr>
      <w:rFonts w:asciiTheme="majorHAnsi" w:eastAsiaTheme="majorEastAsia" w:hAnsiTheme="majorHAnsi" w:cstheme="majorBidi"/>
      <w:b/>
      <w:color w:val="03495B" w:themeColor="accent1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06CC"/>
    <w:rPr>
      <w:rFonts w:asciiTheme="majorHAnsi" w:eastAsiaTheme="majorEastAsia" w:hAnsiTheme="majorHAnsi" w:cstheme="majorBidi"/>
      <w:color w:val="02303C" w:themeColor="accent1" w:themeShade="7F"/>
      <w:sz w:val="24"/>
      <w:szCs w:val="24"/>
    </w:rPr>
  </w:style>
  <w:style w:type="paragraph" w:styleId="NoSpacing">
    <w:name w:val="No Spacing"/>
    <w:uiPriority w:val="1"/>
    <w:qFormat/>
    <w:rsid w:val="00880F76"/>
    <w:pPr>
      <w:spacing w:after="0" w:line="240" w:lineRule="auto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437"/>
    <w:rPr>
      <w:rFonts w:asciiTheme="majorHAnsi" w:eastAsiaTheme="majorEastAsia" w:hAnsiTheme="majorHAnsi" w:cstheme="majorBidi"/>
      <w:iCs/>
      <w:color w:val="03495B" w:themeColor="accent1" w:themeShade="BF"/>
      <w:sz w:val="24"/>
    </w:rPr>
  </w:style>
  <w:style w:type="paragraph" w:styleId="ListParagraph">
    <w:name w:val="List Paragraph"/>
    <w:basedOn w:val="Normal"/>
    <w:uiPriority w:val="34"/>
    <w:qFormat/>
    <w:rsid w:val="005F63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63A2"/>
    <w:rPr>
      <w:color w:val="0070C0"/>
      <w:u w:val="single"/>
    </w:rPr>
  </w:style>
  <w:style w:type="paragraph" w:customStyle="1" w:styleId="Default">
    <w:name w:val="Default"/>
    <w:rsid w:val="00FC75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B29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29B0"/>
    <w:rPr>
      <w:color w:val="694C6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6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0181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133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906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091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593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209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433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781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134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64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50803185413992?p=cIR9KR9B5svBy1mGI8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earso0\Downloads\Meeting%20Agenda.dotx" TargetMode="External"/></Relationships>
</file>

<file path=word/theme/theme1.xml><?xml version="1.0" encoding="utf-8"?>
<a:theme xmlns:a="http://schemas.openxmlformats.org/drawingml/2006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v Office 2024 theme" id="{6298349E-A72C-4519-A5B0-B690EDAB395A}" vid="{8599F3F0-E36C-43A3-A13A-EDC9317CF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ce226a-c87a-4cae-b3b6-8937f7e5ebfc">
      <Terms xmlns="http://schemas.microsoft.com/office/infopath/2007/PartnerControls"/>
    </lcf76f155ced4ddcb4097134ff3c332f>
    <TaxCatchAll xmlns="093587a5-cd57-4c7a-8873-3997f9fb3c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E9505268843848AAF0FB0A05381EB0" ma:contentTypeVersion="14" ma:contentTypeDescription="Create a new document." ma:contentTypeScope="" ma:versionID="f4339187dd7f08ff303964ff78fc5f1e">
  <xsd:schema xmlns:xsd="http://www.w3.org/2001/XMLSchema" xmlns:xs="http://www.w3.org/2001/XMLSchema" xmlns:p="http://schemas.microsoft.com/office/2006/metadata/properties" xmlns:ns2="d7ce226a-c87a-4cae-b3b6-8937f7e5ebfc" xmlns:ns3="093587a5-cd57-4c7a-8873-3997f9fb3c16" targetNamespace="http://schemas.microsoft.com/office/2006/metadata/properties" ma:root="true" ma:fieldsID="62736ad3aac66b8b56825484aef2a434" ns2:_="" ns3:_="">
    <xsd:import namespace="d7ce226a-c87a-4cae-b3b6-8937f7e5ebfc"/>
    <xsd:import namespace="093587a5-cd57-4c7a-8873-3997f9fb3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e226a-c87a-4cae-b3b6-8937f7e5eb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587a5-cd57-4c7a-8873-3997f9fb3c1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db11d0a-1a50-46d0-9083-d32c20cc78c2}" ma:internalName="TaxCatchAll" ma:showField="CatchAllData" ma:web="093587a5-cd57-4c7a-8873-3997f9fb3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F3ED20-3E9C-4543-9AA3-B2C3E3310B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BCC4A5-9421-4E1E-B638-3028106CDF91}">
  <ds:schemaRefs>
    <ds:schemaRef ds:uri="http://schemas.microsoft.com/office/2006/metadata/properties"/>
    <ds:schemaRef ds:uri="http://schemas.microsoft.com/office/infopath/2007/PartnerControls"/>
    <ds:schemaRef ds:uri="d7ce226a-c87a-4cae-b3b6-8937f7e5ebfc"/>
    <ds:schemaRef ds:uri="093587a5-cd57-4c7a-8873-3997f9fb3c16"/>
  </ds:schemaRefs>
</ds:datastoreItem>
</file>

<file path=customXml/itemProps3.xml><?xml version="1.0" encoding="utf-8"?>
<ds:datastoreItem xmlns:ds="http://schemas.openxmlformats.org/officeDocument/2006/customXml" ds:itemID="{5249F74F-39EF-46B1-915B-950BB868A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ce226a-c87a-4cae-b3b6-8937f7e5ebfc"/>
    <ds:schemaRef ds:uri="093587a5-cd57-4c7a-8873-3997f9fb3c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434661-B1A3-4DFD-B823-7D32721481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Agenda</Template>
  <TotalTime>422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Pearson, Analisa [HHS]</dc:creator>
  <cp:keywords/>
  <dc:description/>
  <cp:lastModifiedBy>Pearson, Analisa [HHS]</cp:lastModifiedBy>
  <cp:revision>8</cp:revision>
  <dcterms:created xsi:type="dcterms:W3CDTF">2026-10-12T14:38:00Z</dcterms:created>
  <dcterms:modified xsi:type="dcterms:W3CDTF">2026-10-12T21:40:00Z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0x01010073E9505268843848AAF0FB0A05381EB0</vt:lpwstr>
  </property>
  <property fmtid="{D5CDD505-2E9C-101B-9397-08002B2CF9AE}" pid="3" name="MediaServiceImageTags">
    <vt:lpwstr/>
  </property>
</Properties>
</file>